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3B704" w14:textId="38A5CB80" w:rsidR="007B5DEB" w:rsidRPr="00414B63" w:rsidRDefault="007E0264" w:rsidP="001E245C">
      <w:pPr>
        <w:pStyle w:val="1TUDabsendendeStruktureinheit"/>
        <w:sectPr w:rsidR="007B5DEB" w:rsidRPr="00414B63" w:rsidSect="00EF78ED">
          <w:footerReference w:type="default" r:id="rId10"/>
          <w:headerReference w:type="first" r:id="rId11"/>
          <w:footerReference w:type="first" r:id="rId12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>
        <w:rPr>
          <w:color w:val="727777"/>
        </w:rPr>
        <w:drawing>
          <wp:anchor distT="0" distB="0" distL="114300" distR="114300" simplePos="0" relativeHeight="251663360" behindDoc="0" locked="1" layoutInCell="1" allowOverlap="1" wp14:anchorId="040733DF" wp14:editId="235D9B39">
            <wp:simplePos x="0" y="0"/>
            <wp:positionH relativeFrom="page">
              <wp:posOffset>396240</wp:posOffset>
            </wp:positionH>
            <wp:positionV relativeFrom="page">
              <wp:posOffset>485775</wp:posOffset>
            </wp:positionV>
            <wp:extent cx="2059200" cy="597600"/>
            <wp:effectExtent l="0" t="0" r="0" b="0"/>
            <wp:wrapNone/>
            <wp:docPr id="1" name="Grafik 1" descr="Logo der TU Dresden: Schriftzug &quot;Technische Universität Dresden&quot;. Links davon befindet sich ein Achteck, das in zwei Bereiche aufgeteilt ist, die zusammen die Buchstaben &quot;T&quot; und &quot;U&quot; ergeben." title="Logo der TU Dre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D_Logo_HKS 41_cmyk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CED">
        <w:drawing>
          <wp:anchor distT="0" distB="71755" distL="114300" distR="114300" simplePos="0" relativeHeight="251665408" behindDoc="0" locked="1" layoutInCell="1" allowOverlap="0" wp14:anchorId="5918AFCC" wp14:editId="09E280BE">
            <wp:simplePos x="0" y="0"/>
            <wp:positionH relativeFrom="column">
              <wp:posOffset>4010025</wp:posOffset>
            </wp:positionH>
            <wp:positionV relativeFrom="page">
              <wp:posOffset>1593215</wp:posOffset>
            </wp:positionV>
            <wp:extent cx="1739900" cy="503555"/>
            <wp:effectExtent l="0" t="0" r="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sp_Zweitlogo_HKS9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F94">
        <w:t>Fakultät Maschinenwesen/</w:t>
      </w:r>
      <w:r w:rsidR="00047F82">
        <w:t>(bitte Professur oder Institut benennen)</w:t>
      </w:r>
    </w:p>
    <w:p w14:paraId="6ABFDAF5" w14:textId="315CD7A2" w:rsidR="00414B63" w:rsidRDefault="00414B63" w:rsidP="00414B63">
      <w:pPr>
        <w:pStyle w:val="3TUDAdressfeldAnschrift"/>
      </w:pPr>
    </w:p>
    <w:p w14:paraId="51C93027" w14:textId="77777777" w:rsidR="009A6249" w:rsidRDefault="009A6249" w:rsidP="00414B63">
      <w:pPr>
        <w:pStyle w:val="3TUDAdressfeldAnschrift"/>
      </w:pPr>
    </w:p>
    <w:p w14:paraId="459964AF" w14:textId="77777777" w:rsidR="009A6249" w:rsidRDefault="009A6249" w:rsidP="00414B63">
      <w:pPr>
        <w:pStyle w:val="3TUDAdressfeldAnschrift"/>
      </w:pPr>
    </w:p>
    <w:p w14:paraId="15E3E1CA" w14:textId="5E340B65" w:rsidR="00A94F30" w:rsidRPr="00A94F30" w:rsidRDefault="006D1E0C" w:rsidP="009A6249">
      <w:pPr>
        <w:pStyle w:val="4TUDKontaktangaben"/>
      </w:pPr>
      <w:r w:rsidRPr="009F7B45">
        <w:br w:type="column"/>
      </w:r>
    </w:p>
    <w:p w14:paraId="29546B8F" w14:textId="77777777" w:rsidR="00414B63" w:rsidRPr="00A94F30" w:rsidRDefault="00414B63" w:rsidP="008D367C">
      <w:pPr>
        <w:pStyle w:val="4TUDKontaktangaben"/>
        <w:sectPr w:rsidR="00414B63" w:rsidRPr="00A94F30" w:rsidSect="001461F3">
          <w:type w:val="continuous"/>
          <w:pgSz w:w="11906" w:h="16838" w:code="9"/>
          <w:pgMar w:top="1985" w:right="1134" w:bottom="284" w:left="1701" w:header="1021" w:footer="1021" w:gutter="0"/>
          <w:cols w:num="2" w:space="1134" w:equalWidth="0">
            <w:col w:w="4253" w:space="1134"/>
            <w:col w:w="3684"/>
          </w:cols>
          <w:titlePg/>
          <w:docGrid w:linePitch="360"/>
        </w:sectPr>
      </w:pPr>
    </w:p>
    <w:p w14:paraId="0DA5F876" w14:textId="77777777" w:rsidR="009A6249" w:rsidRDefault="009A6249" w:rsidP="009A6249">
      <w:pPr>
        <w:spacing w:after="0" w:line="240" w:lineRule="auto"/>
        <w:rPr>
          <w:sz w:val="18"/>
          <w:szCs w:val="18"/>
        </w:rPr>
      </w:pPr>
    </w:p>
    <w:p w14:paraId="592696C9" w14:textId="77777777" w:rsidR="00047F82" w:rsidRPr="00975470" w:rsidRDefault="00047F82" w:rsidP="00047F82">
      <w:pPr>
        <w:spacing w:line="34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Aufgabenstellung für die Diplomarbeit</w:t>
      </w:r>
    </w:p>
    <w:p w14:paraId="387385D8" w14:textId="77777777" w:rsidR="00047F82" w:rsidRDefault="00047F82" w:rsidP="00047F82">
      <w:pPr>
        <w:spacing w:line="280" w:lineRule="exact"/>
        <w:jc w:val="center"/>
      </w:pPr>
      <w:r>
        <w:t>im Studiengang Werkstoffwissenschaft</w:t>
      </w:r>
    </w:p>
    <w:p w14:paraId="42E28DBB" w14:textId="77777777" w:rsidR="00047F82" w:rsidRDefault="00047F82" w:rsidP="00047F82">
      <w:pPr>
        <w:spacing w:line="200" w:lineRule="exact"/>
        <w:jc w:val="both"/>
      </w:pPr>
    </w:p>
    <w:p w14:paraId="086405BF" w14:textId="7EAF8458" w:rsidR="00047F82" w:rsidRDefault="00047F82" w:rsidP="00047F82">
      <w:pPr>
        <w:spacing w:line="200" w:lineRule="exact"/>
        <w:jc w:val="both"/>
      </w:pPr>
      <w:r>
        <w:t xml:space="preserve">Name </w:t>
      </w:r>
      <w:proofErr w:type="spellStart"/>
      <w:r>
        <w:t>des:der</w:t>
      </w:r>
      <w:proofErr w:type="spellEnd"/>
      <w:r>
        <w:t xml:space="preserve"> </w:t>
      </w:r>
      <w:proofErr w:type="spellStart"/>
      <w:r>
        <w:t>Diplomand:in</w:t>
      </w:r>
      <w:proofErr w:type="spellEnd"/>
      <w:r>
        <w:t xml:space="preserve"> </w:t>
      </w:r>
    </w:p>
    <w:p w14:paraId="003D1674" w14:textId="77777777" w:rsidR="00047F82" w:rsidRDefault="00047F82" w:rsidP="00047F82">
      <w:pPr>
        <w:spacing w:line="200" w:lineRule="exact"/>
        <w:jc w:val="both"/>
      </w:pPr>
    </w:p>
    <w:p w14:paraId="42931E1B" w14:textId="77777777" w:rsidR="00047F82" w:rsidRDefault="00047F82" w:rsidP="00047F82">
      <w:pPr>
        <w:spacing w:line="200" w:lineRule="exact"/>
        <w:jc w:val="both"/>
      </w:pPr>
      <w:r>
        <w:t>Thema:</w:t>
      </w:r>
    </w:p>
    <w:p w14:paraId="20F6D3F8" w14:textId="77777777" w:rsidR="00047F82" w:rsidRDefault="00047F82" w:rsidP="00047F82">
      <w:pPr>
        <w:spacing w:line="200" w:lineRule="exact"/>
        <w:jc w:val="both"/>
      </w:pPr>
    </w:p>
    <w:p w14:paraId="382E9102" w14:textId="77777777" w:rsidR="00047F82" w:rsidRDefault="00047F82" w:rsidP="00047F82">
      <w:pPr>
        <w:spacing w:line="200" w:lineRule="exact"/>
        <w:jc w:val="both"/>
      </w:pPr>
      <w:r>
        <w:t>Zielsetzung:</w:t>
      </w:r>
    </w:p>
    <w:p w14:paraId="29C7A0A7" w14:textId="77777777" w:rsidR="00047F82" w:rsidRDefault="00047F82" w:rsidP="009A6249">
      <w:pPr>
        <w:spacing w:after="0" w:line="240" w:lineRule="auto"/>
        <w:rPr>
          <w:sz w:val="18"/>
          <w:szCs w:val="18"/>
        </w:rPr>
      </w:pPr>
    </w:p>
    <w:p w14:paraId="6A6AF557" w14:textId="77777777" w:rsidR="00047F82" w:rsidRDefault="00047F82" w:rsidP="009A6249">
      <w:pPr>
        <w:spacing w:after="0" w:line="240" w:lineRule="auto"/>
        <w:rPr>
          <w:sz w:val="18"/>
          <w:szCs w:val="18"/>
        </w:rPr>
      </w:pPr>
    </w:p>
    <w:p w14:paraId="1E70BA85" w14:textId="77777777" w:rsidR="00A33047" w:rsidRDefault="00A33047" w:rsidP="009A6249">
      <w:pPr>
        <w:spacing w:after="0" w:line="240" w:lineRule="auto"/>
        <w:rPr>
          <w:sz w:val="18"/>
          <w:szCs w:val="18"/>
        </w:rPr>
      </w:pPr>
    </w:p>
    <w:p w14:paraId="65B05103" w14:textId="77777777" w:rsidR="00A33047" w:rsidRDefault="00A33047" w:rsidP="009A6249">
      <w:pPr>
        <w:spacing w:after="0" w:line="240" w:lineRule="auto"/>
        <w:rPr>
          <w:sz w:val="18"/>
          <w:szCs w:val="18"/>
        </w:rPr>
      </w:pPr>
    </w:p>
    <w:p w14:paraId="3820D1FB" w14:textId="77777777" w:rsidR="00A33047" w:rsidRDefault="00A33047" w:rsidP="009A6249">
      <w:pPr>
        <w:spacing w:after="0" w:line="240" w:lineRule="auto"/>
        <w:rPr>
          <w:sz w:val="18"/>
          <w:szCs w:val="18"/>
        </w:rPr>
      </w:pPr>
    </w:p>
    <w:p w14:paraId="5E24679E" w14:textId="77777777" w:rsidR="00A33047" w:rsidRDefault="00A33047" w:rsidP="009A6249">
      <w:pPr>
        <w:spacing w:after="0" w:line="240" w:lineRule="auto"/>
        <w:rPr>
          <w:sz w:val="18"/>
          <w:szCs w:val="18"/>
        </w:rPr>
      </w:pPr>
    </w:p>
    <w:p w14:paraId="2453002C" w14:textId="77777777" w:rsidR="00047F82" w:rsidRDefault="00047F82" w:rsidP="009A6249">
      <w:pPr>
        <w:spacing w:after="0" w:line="240" w:lineRule="auto"/>
        <w:rPr>
          <w:sz w:val="18"/>
          <w:szCs w:val="18"/>
        </w:rPr>
      </w:pPr>
    </w:p>
    <w:p w14:paraId="1F3A4B3D" w14:textId="77777777" w:rsidR="00047F82" w:rsidRDefault="00047F82" w:rsidP="009A6249">
      <w:pPr>
        <w:spacing w:after="0" w:line="240" w:lineRule="auto"/>
        <w:rPr>
          <w:sz w:val="18"/>
          <w:szCs w:val="18"/>
        </w:rPr>
      </w:pPr>
    </w:p>
    <w:tbl>
      <w:tblPr>
        <w:tblStyle w:val="Tabellenraster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4606"/>
      </w:tblGrid>
      <w:tr w:rsidR="00047F82" w14:paraId="2DA1F44C" w14:textId="77777777" w:rsidTr="004927AF">
        <w:trPr>
          <w:cantSplit/>
        </w:trPr>
        <w:tc>
          <w:tcPr>
            <w:tcW w:w="9211" w:type="dxa"/>
            <w:gridSpan w:val="2"/>
            <w:noWrap/>
          </w:tcPr>
          <w:p w14:paraId="3486ACDA" w14:textId="5C8C99AA" w:rsidR="00047F82" w:rsidRPr="00D47E01" w:rsidRDefault="00047F82" w:rsidP="00A33047">
            <w:pPr>
              <w:spacing w:line="240" w:lineRule="exact"/>
              <w:jc w:val="both"/>
              <w:rPr>
                <w:u w:val="single"/>
              </w:rPr>
            </w:pPr>
            <w:proofErr w:type="spellStart"/>
            <w:r>
              <w:t>Betreuer:in</w:t>
            </w:r>
            <w:proofErr w:type="spellEnd"/>
            <w:r>
              <w:t>:</w:t>
            </w:r>
          </w:p>
        </w:tc>
      </w:tr>
      <w:tr w:rsidR="00047F82" w14:paraId="7CBFB086" w14:textId="77777777" w:rsidTr="004927AF">
        <w:trPr>
          <w:cantSplit/>
        </w:trPr>
        <w:tc>
          <w:tcPr>
            <w:tcW w:w="9211" w:type="dxa"/>
            <w:gridSpan w:val="2"/>
            <w:noWrap/>
          </w:tcPr>
          <w:p w14:paraId="3925DDED" w14:textId="77777777" w:rsidR="00047F82" w:rsidRPr="00D47E01" w:rsidRDefault="00047F82" w:rsidP="00A33047">
            <w:pPr>
              <w:spacing w:line="240" w:lineRule="exact"/>
              <w:jc w:val="both"/>
              <w:rPr>
                <w:u w:val="single"/>
              </w:rPr>
            </w:pPr>
            <w:r>
              <w:t>Ausgehändigt am:</w:t>
            </w:r>
          </w:p>
        </w:tc>
      </w:tr>
      <w:tr w:rsidR="00047F82" w14:paraId="26D2C151" w14:textId="77777777" w:rsidTr="004927AF">
        <w:trPr>
          <w:cantSplit/>
        </w:trPr>
        <w:tc>
          <w:tcPr>
            <w:tcW w:w="9211" w:type="dxa"/>
            <w:gridSpan w:val="2"/>
            <w:noWrap/>
          </w:tcPr>
          <w:p w14:paraId="60E4064E" w14:textId="77777777" w:rsidR="00047F82" w:rsidRPr="00D47E01" w:rsidRDefault="00047F82" w:rsidP="00A33047">
            <w:pPr>
              <w:spacing w:line="240" w:lineRule="exact"/>
              <w:jc w:val="both"/>
              <w:rPr>
                <w:u w:val="single"/>
              </w:rPr>
            </w:pPr>
            <w:r>
              <w:t>Einzureichen am:</w:t>
            </w:r>
          </w:p>
        </w:tc>
      </w:tr>
      <w:tr w:rsidR="00047F82" w14:paraId="3B61D7DE" w14:textId="77777777" w:rsidTr="004927AF">
        <w:trPr>
          <w:cantSplit/>
        </w:trPr>
        <w:tc>
          <w:tcPr>
            <w:tcW w:w="9211" w:type="dxa"/>
            <w:gridSpan w:val="2"/>
            <w:noWrap/>
          </w:tcPr>
          <w:p w14:paraId="7E4F183D" w14:textId="77777777" w:rsidR="00047F82" w:rsidRPr="00E07891" w:rsidRDefault="00047F82" w:rsidP="00A33047">
            <w:pPr>
              <w:spacing w:line="240" w:lineRule="exact"/>
              <w:jc w:val="both"/>
              <w:rPr>
                <w:rFonts w:cs="Open Sans"/>
                <w:spacing w:val="-10"/>
                <w:sz w:val="18"/>
                <w:u w:val="single"/>
              </w:rPr>
            </w:pPr>
            <w:r w:rsidRPr="00E07891">
              <w:rPr>
                <w:rFonts w:cs="Open Sans"/>
                <w:spacing w:val="-10"/>
                <w:sz w:val="16"/>
              </w:rPr>
              <w:t>Die von der Studienrichtung erlassenen Richtlinien zur Anfertigung der Diplomarbeit sowie die Diplomprüfungsordnung sind zu beachten.</w:t>
            </w:r>
          </w:p>
        </w:tc>
      </w:tr>
      <w:tr w:rsidR="00047F82" w14:paraId="629C77AF" w14:textId="77777777" w:rsidTr="004927AF">
        <w:trPr>
          <w:cantSplit/>
        </w:trPr>
        <w:tc>
          <w:tcPr>
            <w:tcW w:w="9211" w:type="dxa"/>
            <w:gridSpan w:val="2"/>
            <w:noWrap/>
          </w:tcPr>
          <w:p w14:paraId="33A3354B" w14:textId="77777777" w:rsidR="00047F82" w:rsidRDefault="00047F82" w:rsidP="00A33047">
            <w:pPr>
              <w:spacing w:after="0" w:line="240" w:lineRule="exact"/>
              <w:jc w:val="both"/>
              <w:rPr>
                <w:u w:val="single"/>
              </w:rPr>
            </w:pPr>
          </w:p>
          <w:p w14:paraId="17404954" w14:textId="77777777" w:rsidR="00047F82" w:rsidRDefault="00047F82" w:rsidP="00A33047">
            <w:pPr>
              <w:spacing w:after="0" w:line="240" w:lineRule="exact"/>
              <w:jc w:val="both"/>
              <w:rPr>
                <w:u w:val="single"/>
              </w:rPr>
            </w:pPr>
            <w:bookmarkStart w:id="0" w:name="_GoBack"/>
            <w:bookmarkEnd w:id="0"/>
          </w:p>
          <w:p w14:paraId="1849CF25" w14:textId="77777777" w:rsidR="00047F82" w:rsidRPr="00D47E01" w:rsidRDefault="00047F82" w:rsidP="00A33047">
            <w:pPr>
              <w:spacing w:after="0" w:line="240" w:lineRule="exact"/>
              <w:jc w:val="both"/>
              <w:rPr>
                <w:u w:val="single"/>
              </w:rPr>
            </w:pPr>
          </w:p>
        </w:tc>
      </w:tr>
      <w:tr w:rsidR="00047F82" w14:paraId="62E02CCD" w14:textId="77777777" w:rsidTr="004927AF">
        <w:trPr>
          <w:cantSplit/>
        </w:trPr>
        <w:tc>
          <w:tcPr>
            <w:tcW w:w="4605" w:type="dxa"/>
            <w:noWrap/>
          </w:tcPr>
          <w:p w14:paraId="27A86C16" w14:textId="77777777" w:rsidR="00047F82" w:rsidRPr="00D47E01" w:rsidRDefault="00047F82" w:rsidP="00A33047">
            <w:pPr>
              <w:spacing w:after="0" w:line="240" w:lineRule="exact"/>
              <w:jc w:val="both"/>
              <w:rPr>
                <w:u w:val="single"/>
              </w:rPr>
            </w:pP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</w:p>
        </w:tc>
        <w:tc>
          <w:tcPr>
            <w:tcW w:w="4606" w:type="dxa"/>
            <w:noWrap/>
          </w:tcPr>
          <w:p w14:paraId="034756F8" w14:textId="77777777" w:rsidR="00047F82" w:rsidRDefault="00047F82" w:rsidP="00A33047">
            <w:pPr>
              <w:spacing w:after="0" w:line="240" w:lineRule="exact"/>
              <w:jc w:val="both"/>
            </w:pP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  <w:r w:rsidRPr="00D47E01">
              <w:rPr>
                <w:u w:val="single"/>
              </w:rPr>
              <w:tab/>
            </w:r>
          </w:p>
        </w:tc>
      </w:tr>
      <w:tr w:rsidR="00047F82" w14:paraId="4AB7DDC5" w14:textId="77777777" w:rsidTr="004927AF">
        <w:trPr>
          <w:cantSplit/>
        </w:trPr>
        <w:tc>
          <w:tcPr>
            <w:tcW w:w="4605" w:type="dxa"/>
            <w:noWrap/>
          </w:tcPr>
          <w:p w14:paraId="4D23A3F8" w14:textId="7ECD481F" w:rsidR="00047F82" w:rsidRDefault="00047F82" w:rsidP="00A33047">
            <w:pPr>
              <w:spacing w:after="0" w:line="240" w:lineRule="exact"/>
              <w:jc w:val="both"/>
            </w:pPr>
            <w:proofErr w:type="spellStart"/>
            <w:r>
              <w:t>Studiengangskoordinator</w:t>
            </w:r>
            <w:proofErr w:type="spellEnd"/>
          </w:p>
          <w:p w14:paraId="6B56365C" w14:textId="77777777" w:rsidR="00047F82" w:rsidRDefault="00047F82" w:rsidP="00A33047">
            <w:pPr>
              <w:spacing w:after="0" w:line="240" w:lineRule="exact"/>
              <w:jc w:val="both"/>
            </w:pPr>
          </w:p>
        </w:tc>
        <w:tc>
          <w:tcPr>
            <w:tcW w:w="4606" w:type="dxa"/>
            <w:noWrap/>
          </w:tcPr>
          <w:p w14:paraId="22950A46" w14:textId="1AAD9809" w:rsidR="00047F82" w:rsidRDefault="00047F82" w:rsidP="00A33047">
            <w:pPr>
              <w:spacing w:after="0" w:line="240" w:lineRule="exact"/>
              <w:jc w:val="both"/>
            </w:pPr>
            <w:proofErr w:type="spellStart"/>
            <w:r>
              <w:t>Betreuende:r</w:t>
            </w:r>
            <w:proofErr w:type="spellEnd"/>
            <w:r>
              <w:t xml:space="preserve"> </w:t>
            </w:r>
            <w:proofErr w:type="spellStart"/>
            <w:r>
              <w:t>Hochschullehrer:in</w:t>
            </w:r>
            <w:proofErr w:type="spellEnd"/>
            <w:r>
              <w:t xml:space="preserve"> </w:t>
            </w:r>
          </w:p>
        </w:tc>
      </w:tr>
      <w:tr w:rsidR="00047F82" w14:paraId="685CD29B" w14:textId="77777777" w:rsidTr="004927AF">
        <w:trPr>
          <w:cantSplit/>
        </w:trPr>
        <w:tc>
          <w:tcPr>
            <w:tcW w:w="4605" w:type="dxa"/>
            <w:noWrap/>
          </w:tcPr>
          <w:p w14:paraId="0AC3AD34" w14:textId="77777777" w:rsidR="00047F82" w:rsidRDefault="00047F82" w:rsidP="00A33047">
            <w:pPr>
              <w:spacing w:after="0" w:line="240" w:lineRule="exact"/>
              <w:jc w:val="both"/>
            </w:pPr>
            <w:r>
              <w:t xml:space="preserve">Prof. Dr. </w:t>
            </w:r>
            <w:proofErr w:type="spellStart"/>
            <w:r>
              <w:t>rer</w:t>
            </w:r>
            <w:proofErr w:type="spellEnd"/>
            <w:r>
              <w:t xml:space="preserve">. </w:t>
            </w:r>
            <w:proofErr w:type="spellStart"/>
            <w:r>
              <w:t>medic</w:t>
            </w:r>
            <w:proofErr w:type="spellEnd"/>
            <w:r>
              <w:t>. H.-P. Wiesmann</w:t>
            </w:r>
          </w:p>
          <w:p w14:paraId="0FD8672E" w14:textId="77777777" w:rsidR="00047F82" w:rsidRDefault="00047F82" w:rsidP="00A33047">
            <w:pPr>
              <w:spacing w:after="0" w:line="240" w:lineRule="exact"/>
              <w:jc w:val="both"/>
            </w:pPr>
          </w:p>
        </w:tc>
        <w:tc>
          <w:tcPr>
            <w:tcW w:w="4606" w:type="dxa"/>
            <w:noWrap/>
          </w:tcPr>
          <w:p w14:paraId="7BFB0787" w14:textId="77777777" w:rsidR="00047F82" w:rsidRDefault="00047F82" w:rsidP="00A33047">
            <w:pPr>
              <w:spacing w:after="0" w:line="240" w:lineRule="exact"/>
              <w:jc w:val="both"/>
            </w:pPr>
            <w:r>
              <w:t>Prof. Dr.</w:t>
            </w:r>
          </w:p>
        </w:tc>
      </w:tr>
    </w:tbl>
    <w:p w14:paraId="1A651FEE" w14:textId="77777777" w:rsidR="00047F82" w:rsidRDefault="00047F82" w:rsidP="009A6249">
      <w:pPr>
        <w:spacing w:after="0" w:line="240" w:lineRule="auto"/>
        <w:rPr>
          <w:sz w:val="18"/>
          <w:szCs w:val="18"/>
        </w:rPr>
      </w:pPr>
    </w:p>
    <w:sectPr w:rsidR="00047F82" w:rsidSect="008522D8">
      <w:headerReference w:type="first" r:id="rId15"/>
      <w:footerReference w:type="first" r:id="rId16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A9334F" w14:textId="77777777" w:rsidR="00BB6B58" w:rsidRDefault="00BB6B58" w:rsidP="005C5990">
      <w:r>
        <w:separator/>
      </w:r>
    </w:p>
  </w:endnote>
  <w:endnote w:type="continuationSeparator" w:id="0">
    <w:p w14:paraId="7C094937" w14:textId="77777777" w:rsidR="00BB6B58" w:rsidRDefault="00BB6B58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1B273FD0-CF3B-4599-9C21-8B463284A2A2}"/>
    <w:embedBold r:id="rId2" w:fontKey="{CBE5651A-86BC-437A-B9CE-FB3A6D7D2B46}"/>
    <w:embedItalic r:id="rId3" w:fontKey="{A4FB4C24-4136-4932-AE20-0B143EDC57E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394D1A4F-2FE9-4BAF-98DF-002E0C672A14}"/>
    <w:embedBold r:id="rId5" w:fontKey="{F74C4033-0F5E-4C1A-9402-6219AA19ABC7}"/>
    <w:embedItalic r:id="rId6" w:fontKey="{8442A081-0668-427E-8649-5CC68C43B3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FC85F79-EF37-4971-9887-3E1CC6081B31}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BC0ACA43-F1EB-4108-AA1C-D35E0938AE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431AAB35" w14:textId="21D91D68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047F82"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360189">
              <w:rPr>
                <w:noProof/>
              </w:rPr>
              <w:t>1</w:t>
            </w:r>
            <w:r w:rsidRPr="00EF78ED">
              <w:fldChar w:fldCharType="end"/>
            </w:r>
          </w:p>
          <w:p w14:paraId="7126DC3B" w14:textId="77777777" w:rsidR="00CA41FE" w:rsidRPr="00EF78ED" w:rsidRDefault="00BB6B58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C56BACA" w14:textId="39CDE139" w:rsidR="00EF78ED" w:rsidRDefault="00EF78ED" w:rsidP="00EF78ED">
            <w:pPr>
              <w:pStyle w:val="Fuzeile"/>
              <w:spacing w:before="0" w:after="0"/>
            </w:pPr>
          </w:p>
          <w:tbl>
            <w:tblPr>
              <w:tblStyle w:val="Tabellenraster"/>
              <w:tblpPr w:leftFromText="1701" w:bottomFromText="284" w:vertAnchor="text" w:horzAnchor="margin" w:tblpY="1"/>
              <w:tblOverlap w:val="never"/>
              <w:tblW w:w="90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Kontaktangaben"/>
              <w:tblDescription w:val="Angaben zu Postadresse, Zufahrt, bankverbindung etc."/>
            </w:tblPr>
            <w:tblGrid>
              <w:gridCol w:w="2028"/>
              <w:gridCol w:w="1800"/>
              <w:gridCol w:w="1806"/>
              <w:gridCol w:w="2085"/>
              <w:gridCol w:w="1353"/>
            </w:tblGrid>
            <w:tr w:rsidR="00060CED" w:rsidRPr="00E15E87" w14:paraId="1A0148E2" w14:textId="77777777" w:rsidTr="00273F94">
              <w:trPr>
                <w:trHeight w:val="2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</w:tcPr>
                <w:p w14:paraId="5719C894" w14:textId="77777777" w:rsidR="00060CED" w:rsidRPr="00E15E87" w:rsidRDefault="00060CED" w:rsidP="00060C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</w:p>
              </w:tc>
              <w:tc>
                <w:tcPr>
                  <w:tcW w:w="1800" w:type="dxa"/>
                  <w:tcMar>
                    <w:bottom w:w="113" w:type="dxa"/>
                  </w:tcMar>
                </w:tcPr>
                <w:p w14:paraId="5F020344" w14:textId="191CF74E" w:rsidR="00060CED" w:rsidRPr="00060CED" w:rsidRDefault="00060CED" w:rsidP="00060C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Semibold" w:hAnsi="Open Sans Semibold" w:cs="Open Sans Semibold"/>
                    </w:rPr>
                  </w:pPr>
                </w:p>
              </w:tc>
              <w:tc>
                <w:tcPr>
                  <w:tcW w:w="1806" w:type="dxa"/>
                  <w:tcMar>
                    <w:bottom w:w="113" w:type="dxa"/>
                  </w:tcMar>
                </w:tcPr>
                <w:p w14:paraId="15F60E4E" w14:textId="3ACE5844" w:rsidR="00060CED" w:rsidRPr="00E15E87" w:rsidRDefault="00060CED" w:rsidP="00273F94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</w:p>
              </w:tc>
              <w:tc>
                <w:tcPr>
                  <w:tcW w:w="2085" w:type="dxa"/>
                  <w:tcMar>
                    <w:bottom w:w="113" w:type="dxa"/>
                  </w:tcMar>
                </w:tcPr>
                <w:p w14:paraId="5C678950" w14:textId="4167810B" w:rsidR="00060CED" w:rsidRPr="00E15E87" w:rsidRDefault="00060CED" w:rsidP="00273F94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</w:p>
              </w:tc>
              <w:tc>
                <w:tcPr>
                  <w:tcW w:w="1353" w:type="dxa"/>
                  <w:tcMar>
                    <w:bottom w:w="113" w:type="dxa"/>
                  </w:tcMar>
                </w:tcPr>
                <w:p w14:paraId="250DB5B9" w14:textId="5FAB1593" w:rsidR="00060CED" w:rsidRPr="00204169" w:rsidRDefault="00060CED" w:rsidP="00060C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</w:p>
              </w:tc>
            </w:tr>
            <w:tr w:rsidR="00060CED" w:rsidRPr="00E15E87" w14:paraId="53EE287F" w14:textId="77777777" w:rsidTr="00273F94">
              <w:trPr>
                <w:trHeight w:val="8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  <w:vAlign w:val="bottom"/>
                </w:tcPr>
                <w:p w14:paraId="2A287121" w14:textId="77EF1F68" w:rsidR="00060CED" w:rsidRPr="00E15E87" w:rsidRDefault="00060CED" w:rsidP="00060CED">
                  <w:pPr>
                    <w:pStyle w:val="TUDKontaktFussbereichberschriftH2"/>
                    <w:rPr>
                      <w:i/>
                    </w:rPr>
                  </w:pPr>
                </w:p>
              </w:tc>
              <w:tc>
                <w:tcPr>
                  <w:tcW w:w="7044" w:type="dxa"/>
                  <w:gridSpan w:val="4"/>
                  <w:tcMar>
                    <w:bottom w:w="113" w:type="dxa"/>
                  </w:tcMar>
                  <w:vAlign w:val="bottom"/>
                </w:tcPr>
                <w:p w14:paraId="6C88B755" w14:textId="07483392" w:rsidR="00060CED" w:rsidRPr="0066050D" w:rsidRDefault="00060CED" w:rsidP="00273F94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ind w:left="240"/>
                    <w:suppressOverlap w:val="0"/>
                    <w:rPr>
                      <w:rFonts w:ascii="Open Sans Semibold" w:hAnsi="Open Sans Semibold" w:cs="Open Sans Semibold"/>
                    </w:rPr>
                  </w:pPr>
                </w:p>
              </w:tc>
            </w:tr>
          </w:tbl>
          <w:p w14:paraId="72946A46" w14:textId="77777777" w:rsidR="007038C6" w:rsidRPr="00EF78ED" w:rsidRDefault="00BB6B58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05729B10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349D18A6" wp14:editId="09C77140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line w14:anchorId="2204D20E" id="Gerader Verbinder 13" o:spid="_x0000_s1026" alt="Titel: Lochmarke - Beschreibung: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94D97" w14:textId="77777777" w:rsidR="00BB6B58" w:rsidRDefault="00BB6B58" w:rsidP="005C5990">
      <w:r>
        <w:separator/>
      </w:r>
    </w:p>
  </w:footnote>
  <w:footnote w:type="continuationSeparator" w:id="0">
    <w:p w14:paraId="4FD1D668" w14:textId="77777777" w:rsidR="00BB6B58" w:rsidRDefault="00BB6B58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B8C05" w14:textId="3C45FA66" w:rsidR="002C79F8" w:rsidRDefault="006D1E0C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532DF0B4" wp14:editId="63A3F830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4CCC9CC6" id="Gerader Verbinder 4" o:spid="_x0000_s1026" alt="Titel: vertikale Linie - Beschreibung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8FBE1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D852973" wp14:editId="4893CE42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110534BA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695C9DA1" wp14:editId="211819A8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44026FC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ED"/>
    <w:rsid w:val="00002782"/>
    <w:rsid w:val="00004E20"/>
    <w:rsid w:val="00012EF6"/>
    <w:rsid w:val="000150FA"/>
    <w:rsid w:val="00040036"/>
    <w:rsid w:val="00047F82"/>
    <w:rsid w:val="00060CED"/>
    <w:rsid w:val="00066448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E2358"/>
    <w:rsid w:val="000E54C7"/>
    <w:rsid w:val="000F72C6"/>
    <w:rsid w:val="0010026E"/>
    <w:rsid w:val="0010096B"/>
    <w:rsid w:val="00100ECC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61365"/>
    <w:rsid w:val="00264C35"/>
    <w:rsid w:val="002654BC"/>
    <w:rsid w:val="00267C25"/>
    <w:rsid w:val="00273F94"/>
    <w:rsid w:val="00277D98"/>
    <w:rsid w:val="00280F90"/>
    <w:rsid w:val="00282127"/>
    <w:rsid w:val="002913A4"/>
    <w:rsid w:val="002A13FD"/>
    <w:rsid w:val="002A2749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43F40"/>
    <w:rsid w:val="00347CE5"/>
    <w:rsid w:val="00352D0D"/>
    <w:rsid w:val="00360189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5300"/>
    <w:rsid w:val="003E5E2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67CA8"/>
    <w:rsid w:val="00481262"/>
    <w:rsid w:val="00481371"/>
    <w:rsid w:val="00484A22"/>
    <w:rsid w:val="004927AF"/>
    <w:rsid w:val="004975E2"/>
    <w:rsid w:val="004B2E95"/>
    <w:rsid w:val="004B37FE"/>
    <w:rsid w:val="004D4803"/>
    <w:rsid w:val="004E271D"/>
    <w:rsid w:val="004E2CF4"/>
    <w:rsid w:val="004E300C"/>
    <w:rsid w:val="004E7D3D"/>
    <w:rsid w:val="005012DE"/>
    <w:rsid w:val="00511E70"/>
    <w:rsid w:val="00512155"/>
    <w:rsid w:val="00530F1B"/>
    <w:rsid w:val="0053112C"/>
    <w:rsid w:val="00540242"/>
    <w:rsid w:val="00545572"/>
    <w:rsid w:val="00545BB4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4D56"/>
    <w:rsid w:val="00596FC0"/>
    <w:rsid w:val="005C29F8"/>
    <w:rsid w:val="005C4D9F"/>
    <w:rsid w:val="005C5990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E4761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20F8A"/>
    <w:rsid w:val="007237C0"/>
    <w:rsid w:val="007315A6"/>
    <w:rsid w:val="00731D0C"/>
    <w:rsid w:val="00735EB4"/>
    <w:rsid w:val="00745BC5"/>
    <w:rsid w:val="0075547D"/>
    <w:rsid w:val="00760C25"/>
    <w:rsid w:val="00764253"/>
    <w:rsid w:val="00765285"/>
    <w:rsid w:val="00766891"/>
    <w:rsid w:val="00772FCE"/>
    <w:rsid w:val="00774F2B"/>
    <w:rsid w:val="0077661B"/>
    <w:rsid w:val="007828CC"/>
    <w:rsid w:val="00783FB7"/>
    <w:rsid w:val="007B5DEB"/>
    <w:rsid w:val="007D2BE7"/>
    <w:rsid w:val="007E0264"/>
    <w:rsid w:val="007F0332"/>
    <w:rsid w:val="007F6435"/>
    <w:rsid w:val="00806205"/>
    <w:rsid w:val="00807650"/>
    <w:rsid w:val="00813AC4"/>
    <w:rsid w:val="00817797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D5D65"/>
    <w:rsid w:val="008E170E"/>
    <w:rsid w:val="008E40D9"/>
    <w:rsid w:val="008F792C"/>
    <w:rsid w:val="0090090A"/>
    <w:rsid w:val="0090193E"/>
    <w:rsid w:val="009075A4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A6249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E4A8A"/>
    <w:rsid w:val="009F2D48"/>
    <w:rsid w:val="009F4647"/>
    <w:rsid w:val="009F4FB6"/>
    <w:rsid w:val="009F6104"/>
    <w:rsid w:val="009F727A"/>
    <w:rsid w:val="009F7B45"/>
    <w:rsid w:val="00A012FE"/>
    <w:rsid w:val="00A05EAB"/>
    <w:rsid w:val="00A20D9E"/>
    <w:rsid w:val="00A2181F"/>
    <w:rsid w:val="00A21CE0"/>
    <w:rsid w:val="00A23C12"/>
    <w:rsid w:val="00A326F2"/>
    <w:rsid w:val="00A33047"/>
    <w:rsid w:val="00A33529"/>
    <w:rsid w:val="00A37774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B7889"/>
    <w:rsid w:val="00AC411C"/>
    <w:rsid w:val="00AC78CF"/>
    <w:rsid w:val="00AD2D3C"/>
    <w:rsid w:val="00AF02E1"/>
    <w:rsid w:val="00AF184C"/>
    <w:rsid w:val="00AF7A82"/>
    <w:rsid w:val="00B009EB"/>
    <w:rsid w:val="00B02B74"/>
    <w:rsid w:val="00B05A33"/>
    <w:rsid w:val="00B11369"/>
    <w:rsid w:val="00B1702F"/>
    <w:rsid w:val="00B21E61"/>
    <w:rsid w:val="00B31494"/>
    <w:rsid w:val="00B44113"/>
    <w:rsid w:val="00B4450B"/>
    <w:rsid w:val="00B51FE8"/>
    <w:rsid w:val="00B5533B"/>
    <w:rsid w:val="00B6751D"/>
    <w:rsid w:val="00B72E3C"/>
    <w:rsid w:val="00B85F8F"/>
    <w:rsid w:val="00B869B7"/>
    <w:rsid w:val="00B91AB7"/>
    <w:rsid w:val="00B932DD"/>
    <w:rsid w:val="00BA06E5"/>
    <w:rsid w:val="00BA3EB4"/>
    <w:rsid w:val="00BA7867"/>
    <w:rsid w:val="00BB323A"/>
    <w:rsid w:val="00BB65E4"/>
    <w:rsid w:val="00BB6B58"/>
    <w:rsid w:val="00BC2D23"/>
    <w:rsid w:val="00BC329C"/>
    <w:rsid w:val="00BD17DF"/>
    <w:rsid w:val="00BD25A5"/>
    <w:rsid w:val="00BD2D8F"/>
    <w:rsid w:val="00BD3610"/>
    <w:rsid w:val="00BE048A"/>
    <w:rsid w:val="00BE14D0"/>
    <w:rsid w:val="00BF30EE"/>
    <w:rsid w:val="00BF6B67"/>
    <w:rsid w:val="00C00E88"/>
    <w:rsid w:val="00C041AA"/>
    <w:rsid w:val="00C16ABB"/>
    <w:rsid w:val="00C207EB"/>
    <w:rsid w:val="00C26B8C"/>
    <w:rsid w:val="00C3250E"/>
    <w:rsid w:val="00C3629C"/>
    <w:rsid w:val="00C40DE6"/>
    <w:rsid w:val="00C608C6"/>
    <w:rsid w:val="00C7603C"/>
    <w:rsid w:val="00C77373"/>
    <w:rsid w:val="00C8175E"/>
    <w:rsid w:val="00C915E2"/>
    <w:rsid w:val="00C93ED1"/>
    <w:rsid w:val="00CA41FE"/>
    <w:rsid w:val="00CA451B"/>
    <w:rsid w:val="00CB5D69"/>
    <w:rsid w:val="00CC2C1F"/>
    <w:rsid w:val="00CD3382"/>
    <w:rsid w:val="00CD43FB"/>
    <w:rsid w:val="00CD7F2C"/>
    <w:rsid w:val="00CF7507"/>
    <w:rsid w:val="00D077E4"/>
    <w:rsid w:val="00D34F0E"/>
    <w:rsid w:val="00D406D9"/>
    <w:rsid w:val="00D468C6"/>
    <w:rsid w:val="00D53607"/>
    <w:rsid w:val="00D67182"/>
    <w:rsid w:val="00D75BCC"/>
    <w:rsid w:val="00D95672"/>
    <w:rsid w:val="00DB0F70"/>
    <w:rsid w:val="00DD2F56"/>
    <w:rsid w:val="00DD735E"/>
    <w:rsid w:val="00DF72FD"/>
    <w:rsid w:val="00E05726"/>
    <w:rsid w:val="00E11073"/>
    <w:rsid w:val="00E15E87"/>
    <w:rsid w:val="00E2033F"/>
    <w:rsid w:val="00E26C8D"/>
    <w:rsid w:val="00E47558"/>
    <w:rsid w:val="00E64FF9"/>
    <w:rsid w:val="00E65B25"/>
    <w:rsid w:val="00E7108C"/>
    <w:rsid w:val="00E825B1"/>
    <w:rsid w:val="00E8684D"/>
    <w:rsid w:val="00E87128"/>
    <w:rsid w:val="00E9618C"/>
    <w:rsid w:val="00EA5D52"/>
    <w:rsid w:val="00EC0DB3"/>
    <w:rsid w:val="00EC20CA"/>
    <w:rsid w:val="00EC64E6"/>
    <w:rsid w:val="00ED3419"/>
    <w:rsid w:val="00EE5AE1"/>
    <w:rsid w:val="00EE6FA5"/>
    <w:rsid w:val="00EF1456"/>
    <w:rsid w:val="00EF637E"/>
    <w:rsid w:val="00EF78ED"/>
    <w:rsid w:val="00F02CB0"/>
    <w:rsid w:val="00F10591"/>
    <w:rsid w:val="00F15FF5"/>
    <w:rsid w:val="00F179EC"/>
    <w:rsid w:val="00F256EC"/>
    <w:rsid w:val="00F26D0C"/>
    <w:rsid w:val="00F325C4"/>
    <w:rsid w:val="00F35582"/>
    <w:rsid w:val="00F770C0"/>
    <w:rsid w:val="00F9067A"/>
    <w:rsid w:val="00F91EF5"/>
    <w:rsid w:val="00F955D3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5EF8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/>
    <w:lsdException w:name="heading 2" w:semiHidden="0" w:uiPriority="3" w:unhideWhenUsed="0"/>
    <w:lsdException w:name="heading 3" w:semiHidden="0" w:uiPriority="9" w:unhideWhenUsed="0" w:qFormat="1"/>
    <w:lsdException w:name="heading 4" w:uiPriority="9" w:qFormat="1"/>
    <w:lsdException w:name="heading 5" w:uiPriority="3" w:qFormat="1"/>
    <w:lsdException w:name="heading 6" w:uiPriority="3" w:qFormat="1"/>
    <w:lsdException w:name="heading 7" w:uiPriority="3" w:qFormat="1"/>
    <w:lsdException w:name="heading 8" w:uiPriority="3" w:qFormat="1"/>
    <w:lsdException w:name="heading 9" w:uiPriority="3" w:qFormat="1"/>
    <w:lsdException w:name="index 1" w:uiPriority="11"/>
    <w:lsdException w:name="index 2" w:uiPriority="11"/>
    <w:lsdException w:name="index 3" w:uiPriority="11"/>
    <w:lsdException w:name="index 4" w:uiPriority="11"/>
    <w:lsdException w:name="index 5" w:uiPriority="11"/>
    <w:lsdException w:name="index 6" w:uiPriority="11"/>
    <w:lsdException w:name="index 7" w:uiPriority="11"/>
    <w:lsdException w:name="index 8" w:uiPriority="11"/>
    <w:lsdException w:name="index 9" w:uiPriority="11"/>
    <w:lsdException w:name="toc 1" w:uiPriority="10"/>
    <w:lsdException w:name="toc 2" w:uiPriority="10"/>
    <w:lsdException w:name="toc 3" w:uiPriority="10"/>
    <w:lsdException w:name="toc 4" w:uiPriority="10"/>
    <w:lsdException w:name="toc 5" w:uiPriority="10"/>
    <w:lsdException w:name="toc 6" w:uiPriority="10"/>
    <w:lsdException w:name="toc 7" w:uiPriority="10"/>
    <w:lsdException w:name="toc 8" w:uiPriority="10"/>
    <w:lsdException w:name="toc 9" w:uiPriority="10"/>
    <w:lsdException w:name="footnote text" w:uiPriority="11"/>
    <w:lsdException w:name="index heading" w:uiPriority="11"/>
    <w:lsdException w:name="caption" w:semiHidden="0" w:uiPriority="5" w:unhideWhenUsed="0" w:qFormat="1"/>
    <w:lsdException w:name="table of figures" w:uiPriority="10"/>
    <w:lsdException w:name="footnote reference" w:uiPriority="11"/>
    <w:lsdException w:name="List" w:uiPriority="7"/>
    <w:lsdException w:name="List 2" w:uiPriority="7"/>
    <w:lsdException w:name="List 3" w:uiPriority="7"/>
    <w:lsdException w:name="List 4" w:uiPriority="7"/>
    <w:lsdException w:name="List 5" w:uiPriority="7"/>
    <w:lsdException w:name="Title" w:semiHidden="0" w:uiPriority="2" w:unhideWhenUsed="0" w:qFormat="1"/>
    <w:lsdException w:name="Default Paragraph Font" w:uiPriority="1"/>
    <w:lsdException w:name="Subtitle" w:semiHidden="0" w:uiPriority="2" w:unhideWhenUsed="0"/>
    <w:lsdException w:name="Note Heading" w:uiPriority="11"/>
    <w:lsdException w:name="Hyperlink" w:uiPriority="4"/>
    <w:lsdException w:name="Strong" w:semiHidden="0" w:uiPriority="1" w:unhideWhenUsed="0" w:qFormat="1"/>
    <w:lsdException w:name="Emphasis" w:semiHidden="0" w:uiPriority="1" w:unhideWhenUsed="0" w:qFormat="1"/>
    <w:lsdException w:name="Table Grid" w:semiHidden="0" w:uiPriority="3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" w:unhideWhenUsed="0" w:qFormat="1"/>
    <w:lsdException w:name="Quote" w:semiHidden="0" w:uiPriority="8" w:unhideWhenUsed="0" w:qFormat="1"/>
    <w:lsdException w:name="Intense Quote" w:semiHidden="0" w:uiPriority="8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8" w:unhideWhenUsed="0" w:qFormat="1"/>
    <w:lsdException w:name="Intense Emphasis" w:semiHidden="0" w:uiPriority="8" w:unhideWhenUsed="0" w:qFormat="1"/>
    <w:lsdException w:name="Subtle Reference" w:semiHidden="0" w:uiPriority="8" w:unhideWhenUsed="0" w:qFormat="1"/>
    <w:lsdException w:name="Intense Reference" w:semiHidden="0" w:uiPriority="8" w:unhideWhenUsed="0" w:qFormat="1"/>
    <w:lsdException w:name="Book Title" w:semiHidden="0" w:uiPriority="2" w:unhideWhenUsed="0" w:qFormat="1"/>
    <w:lsdException w:name="TOC Heading" w:uiPriority="10" w:qFormat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customStyle="1" w:styleId="EinfacheTabelle21">
    <w:name w:val="Einfache Tabelle 21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Hyp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customStyle="1" w:styleId="FubereichStandard">
    <w:name w:val="Fußbereich Standard"/>
    <w:basedOn w:val="Standard"/>
    <w:uiPriority w:val="4"/>
    <w:qFormat/>
    <w:rsid w:val="00060CED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  <w:textboxTightWrap w:val="none"/>
    </w:pPr>
    <w:rPr>
      <w:color w:val="FFFFFF" w:themeColor="background2"/>
      <w:spacing w:val="4"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/>
    <w:lsdException w:name="heading 2" w:semiHidden="0" w:uiPriority="3" w:unhideWhenUsed="0"/>
    <w:lsdException w:name="heading 3" w:semiHidden="0" w:uiPriority="9" w:unhideWhenUsed="0" w:qFormat="1"/>
    <w:lsdException w:name="heading 4" w:uiPriority="9" w:qFormat="1"/>
    <w:lsdException w:name="heading 5" w:uiPriority="3" w:qFormat="1"/>
    <w:lsdException w:name="heading 6" w:uiPriority="3" w:qFormat="1"/>
    <w:lsdException w:name="heading 7" w:uiPriority="3" w:qFormat="1"/>
    <w:lsdException w:name="heading 8" w:uiPriority="3" w:qFormat="1"/>
    <w:lsdException w:name="heading 9" w:uiPriority="3" w:qFormat="1"/>
    <w:lsdException w:name="index 1" w:uiPriority="11"/>
    <w:lsdException w:name="index 2" w:uiPriority="11"/>
    <w:lsdException w:name="index 3" w:uiPriority="11"/>
    <w:lsdException w:name="index 4" w:uiPriority="11"/>
    <w:lsdException w:name="index 5" w:uiPriority="11"/>
    <w:lsdException w:name="index 6" w:uiPriority="11"/>
    <w:lsdException w:name="index 7" w:uiPriority="11"/>
    <w:lsdException w:name="index 8" w:uiPriority="11"/>
    <w:lsdException w:name="index 9" w:uiPriority="11"/>
    <w:lsdException w:name="toc 1" w:uiPriority="10"/>
    <w:lsdException w:name="toc 2" w:uiPriority="10"/>
    <w:lsdException w:name="toc 3" w:uiPriority="10"/>
    <w:lsdException w:name="toc 4" w:uiPriority="10"/>
    <w:lsdException w:name="toc 5" w:uiPriority="10"/>
    <w:lsdException w:name="toc 6" w:uiPriority="10"/>
    <w:lsdException w:name="toc 7" w:uiPriority="10"/>
    <w:lsdException w:name="toc 8" w:uiPriority="10"/>
    <w:lsdException w:name="toc 9" w:uiPriority="10"/>
    <w:lsdException w:name="footnote text" w:uiPriority="11"/>
    <w:lsdException w:name="index heading" w:uiPriority="11"/>
    <w:lsdException w:name="caption" w:semiHidden="0" w:uiPriority="5" w:unhideWhenUsed="0" w:qFormat="1"/>
    <w:lsdException w:name="table of figures" w:uiPriority="10"/>
    <w:lsdException w:name="footnote reference" w:uiPriority="11"/>
    <w:lsdException w:name="List" w:uiPriority="7"/>
    <w:lsdException w:name="List 2" w:uiPriority="7"/>
    <w:lsdException w:name="List 3" w:uiPriority="7"/>
    <w:lsdException w:name="List 4" w:uiPriority="7"/>
    <w:lsdException w:name="List 5" w:uiPriority="7"/>
    <w:lsdException w:name="Title" w:semiHidden="0" w:uiPriority="2" w:unhideWhenUsed="0" w:qFormat="1"/>
    <w:lsdException w:name="Default Paragraph Font" w:uiPriority="1"/>
    <w:lsdException w:name="Subtitle" w:semiHidden="0" w:uiPriority="2" w:unhideWhenUsed="0"/>
    <w:lsdException w:name="Note Heading" w:uiPriority="11"/>
    <w:lsdException w:name="Hyperlink" w:uiPriority="4"/>
    <w:lsdException w:name="Strong" w:semiHidden="0" w:uiPriority="1" w:unhideWhenUsed="0" w:qFormat="1"/>
    <w:lsdException w:name="Emphasis" w:semiHidden="0" w:uiPriority="1" w:unhideWhenUsed="0" w:qFormat="1"/>
    <w:lsdException w:name="Table Grid" w:semiHidden="0" w:uiPriority="3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" w:unhideWhenUsed="0" w:qFormat="1"/>
    <w:lsdException w:name="Quote" w:semiHidden="0" w:uiPriority="8" w:unhideWhenUsed="0" w:qFormat="1"/>
    <w:lsdException w:name="Intense Quote" w:semiHidden="0" w:uiPriority="8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8" w:unhideWhenUsed="0" w:qFormat="1"/>
    <w:lsdException w:name="Intense Emphasis" w:semiHidden="0" w:uiPriority="8" w:unhideWhenUsed="0" w:qFormat="1"/>
    <w:lsdException w:name="Subtle Reference" w:semiHidden="0" w:uiPriority="8" w:unhideWhenUsed="0" w:qFormat="1"/>
    <w:lsdException w:name="Intense Reference" w:semiHidden="0" w:uiPriority="8" w:unhideWhenUsed="0" w:qFormat="1"/>
    <w:lsdException w:name="Book Title" w:semiHidden="0" w:uiPriority="2" w:unhideWhenUsed="0" w:qFormat="1"/>
    <w:lsdException w:name="TOC Heading" w:uiPriority="10" w:qFormat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customStyle="1" w:styleId="EinfacheTabelle21">
    <w:name w:val="Einfache Tabelle 21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Hyp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customStyle="1" w:styleId="FubereichStandard">
    <w:name w:val="Fußbereich Standard"/>
    <w:basedOn w:val="Standard"/>
    <w:uiPriority w:val="4"/>
    <w:qFormat/>
    <w:rsid w:val="00060CED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  <w:textboxTightWrap w:val="none"/>
    </w:pPr>
    <w:rPr>
      <w:color w:val="FFFFFF" w:themeColor="background2"/>
      <w:spacing w:val="4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w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ero\AppData\Local\Temp\Temp3_2022-02_Brief_allg_word.zip\2022.02_Brief_TUD_dt_extern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C0977C8D-1573-49E9-B250-41FCD01A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2022.02_Brief_TUD_dt_extern.dotx</Template>
  <TotalTime>0</TotalTime>
  <Pages>1</Pages>
  <Words>71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TUD-Brief-Vorlage_deutsch_nicht bfrei</vt:lpstr>
    </vt:vector>
  </TitlesOfParts>
  <Manager>cd@tu-dresden.de</Manager>
  <Company>TU Dresden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Sotero</dc:creator>
  <cp:lastModifiedBy>Helsch</cp:lastModifiedBy>
  <cp:revision>8</cp:revision>
  <cp:lastPrinted>2022-12-20T06:53:00Z</cp:lastPrinted>
  <dcterms:created xsi:type="dcterms:W3CDTF">2022-11-09T15:41:00Z</dcterms:created>
  <dcterms:modified xsi:type="dcterms:W3CDTF">2022-12-20T10:08:00Z</dcterms:modified>
  <cp:category>Vorlage</cp:category>
</cp:coreProperties>
</file>