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DF562" w14:textId="77777777" w:rsidR="007B5DEB" w:rsidRPr="00414B63" w:rsidRDefault="00B82D91" w:rsidP="001E245C">
      <w:pPr>
        <w:pStyle w:val="1TUDabsendendeStruktureinheit"/>
        <w:sectPr w:rsidR="007B5DEB" w:rsidRPr="00414B63" w:rsidSect="00E26C4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985" w:right="1134" w:bottom="0" w:left="1701" w:header="1021" w:footer="0" w:gutter="0"/>
          <w:cols w:space="708"/>
          <w:titlePg/>
          <w:docGrid w:linePitch="360"/>
        </w:sectPr>
      </w:pPr>
      <w:r>
        <w:drawing>
          <wp:anchor distT="0" distB="0" distL="114300" distR="114300" simplePos="0" relativeHeight="251659264" behindDoc="1" locked="1" layoutInCell="1" allowOverlap="1" wp14:anchorId="26FF4941" wp14:editId="2AAA1D34">
            <wp:simplePos x="0" y="0"/>
            <wp:positionH relativeFrom="page">
              <wp:posOffset>399415</wp:posOffset>
            </wp:positionH>
            <wp:positionV relativeFrom="page">
              <wp:posOffset>485775</wp:posOffset>
            </wp:positionV>
            <wp:extent cx="2059200" cy="597600"/>
            <wp:effectExtent l="0" t="0" r="0" b="0"/>
            <wp:wrapNone/>
            <wp:docPr id="11" name="Grafik 11" descr="Logo TU Dresden. Ein regelmäßiges Achteck in marineblau wird quer durch eine Linie derart geteilt, dass sich die Buchstaben T und U ergeben, die wie zwei Puzzleteile ineinanderstecken. Rechts daneben dreizeilig der Schriftzug „TECHNISCHE UNIVERSITÄT DRESDEN &quot;." title="Logo Technische Universität Dres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UD_Logo_HKS 41_cmyk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59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BBC">
        <w:drawing>
          <wp:anchor distT="0" distB="0" distL="114300" distR="114300" simplePos="0" relativeHeight="251661312" behindDoc="1" locked="1" layoutInCell="1" allowOverlap="1" wp14:anchorId="5B2F1E85" wp14:editId="39B2AADC">
            <wp:simplePos x="0" y="0"/>
            <wp:positionH relativeFrom="page">
              <wp:posOffset>5346700</wp:posOffset>
            </wp:positionH>
            <wp:positionV relativeFrom="page">
              <wp:posOffset>485775</wp:posOffset>
            </wp:positionV>
            <wp:extent cx="1612800" cy="597600"/>
            <wp:effectExtent l="0" t="0" r="6985" b="0"/>
            <wp:wrapNone/>
            <wp:docPr id="10" name="Grafik 10" descr="Logo Dresden concept. Acht unregelmäßige Dreiecksflächen sind, im Uhrzeigersinn einen Farbverlauf von dunkelblau bis hellgrün ergebend, zu einem regelmäßig achteckigen Ring angeordnet. Links daneben zweizeilig der Schriftzug &quot;DRESDEN concept&quot;." title="Logo Dresden conc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Dc-Logo-mini_cmyk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59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837">
        <w:t>Career Service</w:t>
      </w:r>
    </w:p>
    <w:p w14:paraId="4CCB966E" w14:textId="77777777" w:rsidR="009A1E7A" w:rsidRPr="009A1E7A" w:rsidRDefault="009A1E7A" w:rsidP="00992B18">
      <w:pPr>
        <w:pStyle w:val="Titel"/>
        <w:spacing w:before="1200" w:after="120"/>
        <w:rPr>
          <w:rFonts w:eastAsia="Times New Roman"/>
        </w:rPr>
      </w:pPr>
      <w:r w:rsidRPr="009A1E7A">
        <w:rPr>
          <w:rFonts w:eastAsia="Times New Roman"/>
        </w:rPr>
        <w:t>Bereiche und Fakultäten der TU Dresden</w:t>
      </w:r>
    </w:p>
    <w:p w14:paraId="3956CE08" w14:textId="77777777" w:rsidR="009A1E7A" w:rsidRPr="00B7207C" w:rsidRDefault="009A1E7A" w:rsidP="00E970EA">
      <w:pPr>
        <w:widowControl w:val="0"/>
        <w:tabs>
          <w:tab w:val="clear" w:pos="4876"/>
        </w:tabs>
        <w:autoSpaceDE w:val="0"/>
        <w:autoSpaceDN w:val="0"/>
        <w:spacing w:after="0" w:line="240" w:lineRule="auto"/>
        <w:textboxTightWrap w:val="none"/>
        <w:rPr>
          <w:rStyle w:val="Hervorhebung"/>
        </w:rPr>
      </w:pPr>
      <w:r w:rsidRPr="00B7207C">
        <w:rPr>
          <w:rStyle w:val="Hervorhebung"/>
        </w:rPr>
        <w:t>Diese Übersicht ist ein Service des Career Service der TU Dresden.</w:t>
      </w:r>
    </w:p>
    <w:p w14:paraId="522ADB1A" w14:textId="0B784E40" w:rsidR="009A1E7A" w:rsidRPr="00E970EA" w:rsidRDefault="00E970EA" w:rsidP="00E970EA">
      <w:pPr>
        <w:widowControl w:val="0"/>
        <w:tabs>
          <w:tab w:val="clear" w:pos="4876"/>
        </w:tabs>
        <w:autoSpaceDE w:val="0"/>
        <w:autoSpaceDN w:val="0"/>
        <w:spacing w:before="120" w:after="0" w:line="240" w:lineRule="auto"/>
        <w:textboxTightWrap w:val="none"/>
        <w:rPr>
          <w:rFonts w:ascii="Open Sans Light" w:eastAsia="Times New Roman" w:hAnsi="Open Sans Light" w:cs="Open Sans"/>
          <w:color w:val="002060"/>
          <w:lang w:eastAsia="de-DE"/>
        </w:rPr>
      </w:pPr>
      <w:r w:rsidRPr="00E970EA">
        <w:rPr>
          <w:rFonts w:ascii="Open Sans Light" w:eastAsia="Times New Roman" w:hAnsi="Open Sans Light" w:cs="Open Sans"/>
          <w:noProof/>
          <w:color w:val="002060"/>
          <w:lang w:eastAsia="de-DE"/>
        </w:rPr>
        <w:drawing>
          <wp:anchor distT="0" distB="0" distL="114300" distR="114300" simplePos="0" relativeHeight="251663360" behindDoc="0" locked="0" layoutInCell="1" allowOverlap="1" wp14:anchorId="16518BE5" wp14:editId="51709F17">
            <wp:simplePos x="0" y="0"/>
            <wp:positionH relativeFrom="column">
              <wp:posOffset>3434715</wp:posOffset>
            </wp:positionH>
            <wp:positionV relativeFrom="paragraph">
              <wp:posOffset>154940</wp:posOffset>
            </wp:positionV>
            <wp:extent cx="2468880" cy="1647825"/>
            <wp:effectExtent l="0" t="0" r="7620" b="9525"/>
            <wp:wrapSquare wrapText="bothSides"/>
            <wp:docPr id="18" name="Grafik 18" descr="Vorlesungssaal von hinten, Köpfe der Studierenden von hinten zu sehen, Professor schreibt an der Tafel vorne " title="Vorlesungssa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S8441_2018-10-16-TU-Studenten-Chemievorlesung-Prof-Tafel-Crispin-Iven-Mokr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E7A" w:rsidRPr="00E970EA">
        <w:rPr>
          <w:rFonts w:ascii="Open Sans Light" w:eastAsia="Times New Roman" w:hAnsi="Open Sans Light" w:cs="Open Sans"/>
          <w:color w:val="002060"/>
          <w:lang w:eastAsia="de-DE"/>
        </w:rPr>
        <w:t xml:space="preserve">Liebe </w:t>
      </w:r>
      <w:proofErr w:type="spellStart"/>
      <w:r w:rsidR="009A1E7A" w:rsidRPr="00E970EA">
        <w:rPr>
          <w:rFonts w:ascii="Open Sans Light" w:eastAsia="Times New Roman" w:hAnsi="Open Sans Light" w:cs="Open Sans"/>
          <w:color w:val="002060"/>
          <w:lang w:eastAsia="de-DE"/>
        </w:rPr>
        <w:t>Arbeitgeber-</w:t>
      </w:r>
      <w:proofErr w:type="gramStart"/>
      <w:r w:rsidR="009A1E7A" w:rsidRPr="00E970EA">
        <w:rPr>
          <w:rFonts w:ascii="Open Sans Light" w:eastAsia="Times New Roman" w:hAnsi="Open Sans Light" w:cs="Open Sans"/>
          <w:color w:val="002060"/>
          <w:lang w:eastAsia="de-DE"/>
        </w:rPr>
        <w:t>Vertreter:innen</w:t>
      </w:r>
      <w:proofErr w:type="spellEnd"/>
      <w:proofErr w:type="gramEnd"/>
      <w:r w:rsidR="009A1E7A" w:rsidRPr="00E970EA">
        <w:rPr>
          <w:rFonts w:ascii="Open Sans Light" w:eastAsia="Times New Roman" w:hAnsi="Open Sans Light" w:cs="Open Sans"/>
          <w:color w:val="002060"/>
          <w:lang w:eastAsia="de-DE"/>
        </w:rPr>
        <w:t xml:space="preserve">, </w:t>
      </w:r>
    </w:p>
    <w:p w14:paraId="51245840" w14:textId="5EAF47E8" w:rsidR="00CE30F8" w:rsidRPr="00E970EA" w:rsidRDefault="00EA6B42" w:rsidP="00E970EA">
      <w:pPr>
        <w:widowControl w:val="0"/>
        <w:tabs>
          <w:tab w:val="clear" w:pos="4876"/>
        </w:tabs>
        <w:autoSpaceDE w:val="0"/>
        <w:autoSpaceDN w:val="0"/>
        <w:spacing w:before="120" w:after="0" w:line="240" w:lineRule="auto"/>
        <w:jc w:val="both"/>
        <w:textboxTightWrap w:val="none"/>
        <w:rPr>
          <w:rFonts w:ascii="Open Sans Light" w:eastAsia="Times New Roman" w:hAnsi="Open Sans Light" w:cs="Open Sans"/>
          <w:color w:val="002060"/>
          <w:lang w:eastAsia="de-DE"/>
        </w:rPr>
      </w:pPr>
      <w:r>
        <w:rPr>
          <w:rFonts w:ascii="Open Sans Light" w:eastAsia="Times New Roman" w:hAnsi="Open Sans Light" w:cs="Open Sans"/>
          <w:color w:val="002060"/>
          <w:lang w:eastAsia="de-DE"/>
        </w:rPr>
        <w:t>g</w:t>
      </w:r>
      <w:r w:rsidR="009A1E7A" w:rsidRPr="00E970EA">
        <w:rPr>
          <w:rFonts w:ascii="Open Sans Light" w:eastAsia="Times New Roman" w:hAnsi="Open Sans Light" w:cs="Open Sans"/>
          <w:color w:val="002060"/>
          <w:lang w:eastAsia="de-DE"/>
        </w:rPr>
        <w:t xml:space="preserve">ern möchten wir Sie mit unserer Universität, den Fakultäten und den Studiengängen vertraut machen und haben dazu eine Übersicht über die Bereiche und Fakultäten der TU Dresden erstellt. </w:t>
      </w:r>
      <w:r w:rsidR="00CE30F8" w:rsidRPr="00E970EA">
        <w:rPr>
          <w:rFonts w:ascii="Open Sans Light" w:eastAsia="Times New Roman" w:hAnsi="Open Sans Light" w:cs="Open Sans"/>
          <w:color w:val="002060"/>
          <w:lang w:eastAsia="de-DE"/>
        </w:rPr>
        <w:t xml:space="preserve">Wir freuen uns, wenn </w:t>
      </w:r>
      <w:r w:rsidR="009A1E7A" w:rsidRPr="00E970EA">
        <w:rPr>
          <w:rFonts w:ascii="Open Sans Light" w:eastAsia="Times New Roman" w:hAnsi="Open Sans Light" w:cs="Open Sans"/>
          <w:color w:val="002060"/>
          <w:lang w:eastAsia="de-DE"/>
        </w:rPr>
        <w:t xml:space="preserve">Sie mit Ihrem Kooperationsinteresse die </w:t>
      </w:r>
      <w:proofErr w:type="spellStart"/>
      <w:r w:rsidR="009F76AC">
        <w:rPr>
          <w:rFonts w:ascii="Open Sans Light" w:eastAsia="Times New Roman" w:hAnsi="Open Sans Light" w:cs="Open Sans"/>
          <w:color w:val="002060"/>
          <w:lang w:eastAsia="de-DE"/>
        </w:rPr>
        <w:t>Fakultäts-</w:t>
      </w:r>
      <w:proofErr w:type="gramStart"/>
      <w:r w:rsidR="009F76AC">
        <w:rPr>
          <w:rFonts w:ascii="Open Sans Light" w:eastAsia="Times New Roman" w:hAnsi="Open Sans Light" w:cs="Open Sans"/>
          <w:color w:val="002060"/>
          <w:lang w:eastAsia="de-DE"/>
        </w:rPr>
        <w:t>Mitarbeiter</w:t>
      </w:r>
      <w:r w:rsidR="00CE30F8" w:rsidRPr="00E970EA">
        <w:rPr>
          <w:rFonts w:ascii="Open Sans Light" w:eastAsia="Times New Roman" w:hAnsi="Open Sans Light" w:cs="Open Sans"/>
          <w:color w:val="002060"/>
          <w:lang w:eastAsia="de-DE"/>
        </w:rPr>
        <w:t>:</w:t>
      </w:r>
      <w:r w:rsidR="009A1E7A" w:rsidRPr="00E970EA">
        <w:rPr>
          <w:rFonts w:ascii="Open Sans Light" w:eastAsia="Times New Roman" w:hAnsi="Open Sans Light" w:cs="Open Sans"/>
          <w:color w:val="002060"/>
          <w:lang w:eastAsia="de-DE"/>
        </w:rPr>
        <w:t>innen</w:t>
      </w:r>
      <w:proofErr w:type="spellEnd"/>
      <w:proofErr w:type="gramEnd"/>
      <w:r w:rsidR="009A1E7A" w:rsidRPr="00E970EA">
        <w:rPr>
          <w:rFonts w:ascii="Open Sans Light" w:eastAsia="Times New Roman" w:hAnsi="Open Sans Light" w:cs="Open Sans"/>
          <w:color w:val="002060"/>
          <w:lang w:eastAsia="de-DE"/>
        </w:rPr>
        <w:t xml:space="preserve"> und studentischen Gruppen direkt ansprechen. </w:t>
      </w:r>
    </w:p>
    <w:p w14:paraId="7A5A66FD" w14:textId="77777777" w:rsidR="00E970EA" w:rsidRPr="00E970EA" w:rsidRDefault="00CE30F8" w:rsidP="00E970EA">
      <w:pPr>
        <w:widowControl w:val="0"/>
        <w:tabs>
          <w:tab w:val="clear" w:pos="4876"/>
        </w:tabs>
        <w:autoSpaceDE w:val="0"/>
        <w:autoSpaceDN w:val="0"/>
        <w:spacing w:before="120" w:after="0" w:line="240" w:lineRule="auto"/>
        <w:jc w:val="both"/>
        <w:textboxTightWrap w:val="none"/>
        <w:rPr>
          <w:rFonts w:ascii="Open Sans Light" w:eastAsia="Times New Roman" w:hAnsi="Open Sans Light" w:cs="Open Sans"/>
          <w:color w:val="002060"/>
          <w:lang w:eastAsia="de-DE"/>
        </w:rPr>
      </w:pPr>
      <w:r w:rsidRPr="00E970EA">
        <w:rPr>
          <w:rFonts w:ascii="Open Sans Light" w:eastAsia="Times New Roman" w:hAnsi="Open Sans Light" w:cs="Open Sans"/>
          <w:color w:val="002060"/>
          <w:lang w:eastAsia="de-DE"/>
        </w:rPr>
        <w:t xml:space="preserve">Die </w:t>
      </w:r>
      <w:r w:rsidR="00E970EA">
        <w:rPr>
          <w:rFonts w:ascii="Open Sans Light" w:eastAsia="Times New Roman" w:hAnsi="Open Sans Light" w:cs="Open Sans"/>
          <w:color w:val="002060"/>
          <w:lang w:eastAsia="de-DE"/>
        </w:rPr>
        <w:t>beste</w:t>
      </w:r>
      <w:r w:rsidRPr="00E970EA">
        <w:rPr>
          <w:rFonts w:ascii="Open Sans Light" w:eastAsia="Times New Roman" w:hAnsi="Open Sans Light" w:cs="Open Sans"/>
          <w:color w:val="002060"/>
          <w:lang w:eastAsia="de-DE"/>
        </w:rPr>
        <w:t xml:space="preserve"> Reichweite </w:t>
      </w:r>
      <w:r w:rsidR="00E970EA">
        <w:rPr>
          <w:rFonts w:ascii="Open Sans Light" w:eastAsia="Times New Roman" w:hAnsi="Open Sans Light" w:cs="Open Sans"/>
          <w:color w:val="002060"/>
          <w:lang w:eastAsia="de-DE"/>
        </w:rPr>
        <w:t>erzielen</w:t>
      </w:r>
      <w:r w:rsidRPr="00E970EA">
        <w:rPr>
          <w:rFonts w:ascii="Open Sans Light" w:eastAsia="Times New Roman" w:hAnsi="Open Sans Light" w:cs="Open Sans"/>
          <w:color w:val="002060"/>
          <w:lang w:eastAsia="de-DE"/>
        </w:rPr>
        <w:t xml:space="preserve"> Ihre Stellenausschreibungen auf unserem </w:t>
      </w:r>
      <w:r w:rsidR="009A1E7A" w:rsidRPr="00E970EA">
        <w:rPr>
          <w:rFonts w:ascii="Open Sans Light" w:eastAsia="Times New Roman" w:hAnsi="Open Sans Light" w:cs="Open Sans"/>
          <w:color w:val="002060"/>
          <w:lang w:eastAsia="de-DE"/>
        </w:rPr>
        <w:t xml:space="preserve">Universitäts-Jobportal </w:t>
      </w:r>
      <w:hyperlink r:id="rId18" w:history="1">
        <w:r w:rsidR="009A1E7A" w:rsidRPr="00E970EA">
          <w:rPr>
            <w:rFonts w:ascii="Open Sans Light" w:eastAsia="Times New Roman" w:hAnsi="Open Sans Light" w:cs="Open Sans"/>
            <w:color w:val="002060"/>
            <w:u w:val="single"/>
            <w:lang w:eastAsia="de-DE"/>
          </w:rPr>
          <w:t>Stellenticket der TU Dresden</w:t>
        </w:r>
      </w:hyperlink>
      <w:r w:rsidR="009A1E7A" w:rsidRPr="00E970EA">
        <w:rPr>
          <w:rFonts w:ascii="Open Sans Light" w:eastAsia="Times New Roman" w:hAnsi="Open Sans Light" w:cs="Open Sans"/>
          <w:color w:val="002060"/>
          <w:lang w:eastAsia="de-DE"/>
        </w:rPr>
        <w:t>, welches auch auf den Fakultäts-Webseiten dargestellt wird.</w:t>
      </w:r>
      <w:r w:rsidRPr="00E970EA">
        <w:rPr>
          <w:rFonts w:ascii="Open Sans Light" w:eastAsia="Times New Roman" w:hAnsi="Open Sans Light" w:cs="Open Sans"/>
          <w:color w:val="002060"/>
          <w:lang w:eastAsia="de-DE"/>
        </w:rPr>
        <w:t xml:space="preserve"> </w:t>
      </w:r>
    </w:p>
    <w:p w14:paraId="792DECA5" w14:textId="77777777" w:rsidR="009A1E7A" w:rsidRPr="00E970EA" w:rsidRDefault="00E970EA" w:rsidP="00E970EA">
      <w:pPr>
        <w:widowControl w:val="0"/>
        <w:tabs>
          <w:tab w:val="clear" w:pos="4876"/>
        </w:tabs>
        <w:autoSpaceDE w:val="0"/>
        <w:autoSpaceDN w:val="0"/>
        <w:spacing w:before="120" w:after="0" w:line="240" w:lineRule="auto"/>
        <w:jc w:val="both"/>
        <w:textboxTightWrap w:val="none"/>
        <w:rPr>
          <w:rFonts w:ascii="Open Sans Light" w:eastAsia="Times New Roman" w:hAnsi="Open Sans Light" w:cs="Open Sans"/>
          <w:color w:val="002060"/>
          <w:lang w:eastAsia="de-DE"/>
        </w:rPr>
      </w:pPr>
      <w:r w:rsidRPr="00E970EA">
        <w:rPr>
          <w:rFonts w:ascii="Open Sans Light" w:eastAsia="Times New Roman" w:hAnsi="Open Sans Light" w:cs="Open Sans"/>
          <w:color w:val="002060"/>
          <w:lang w:eastAsia="de-DE"/>
        </w:rPr>
        <w:t xml:space="preserve">Der Career Service berät Sie gern zu </w:t>
      </w:r>
      <w:r w:rsidR="003240DA">
        <w:rPr>
          <w:rFonts w:ascii="Open Sans Light" w:eastAsia="Times New Roman" w:hAnsi="Open Sans Light" w:cs="Open Sans"/>
          <w:color w:val="002060"/>
          <w:lang w:eastAsia="de-DE"/>
        </w:rPr>
        <w:t xml:space="preserve">fakultäts-übergreifenden </w:t>
      </w:r>
      <w:r w:rsidRPr="00E970EA">
        <w:rPr>
          <w:rFonts w:ascii="Open Sans Light" w:eastAsia="Times New Roman" w:hAnsi="Open Sans Light" w:cs="Open Sans"/>
          <w:color w:val="002060"/>
          <w:lang w:eastAsia="de-DE"/>
        </w:rPr>
        <w:t>Formaten für</w:t>
      </w:r>
      <w:r w:rsidR="00CE30F8" w:rsidRPr="00E970EA">
        <w:rPr>
          <w:rFonts w:ascii="Open Sans Light" w:eastAsia="Times New Roman" w:hAnsi="Open Sans Light" w:cs="Open Sans"/>
          <w:color w:val="002060"/>
          <w:lang w:eastAsia="de-DE"/>
        </w:rPr>
        <w:t xml:space="preserve"> Ihre Talentgewinnung. </w:t>
      </w:r>
      <w:r w:rsidR="009A1E7A" w:rsidRPr="00E970EA">
        <w:rPr>
          <w:rFonts w:ascii="Open Sans Light" w:eastAsia="Times New Roman" w:hAnsi="Open Sans Light" w:cs="Open Sans"/>
          <w:color w:val="002060"/>
          <w:lang w:eastAsia="de-DE"/>
        </w:rPr>
        <w:t xml:space="preserve"> </w:t>
      </w:r>
    </w:p>
    <w:p w14:paraId="71DC7624" w14:textId="77777777" w:rsidR="004900CD" w:rsidRDefault="004900CD" w:rsidP="00E970EA">
      <w:pPr>
        <w:widowControl w:val="0"/>
        <w:tabs>
          <w:tab w:val="clear" w:pos="4876"/>
        </w:tabs>
        <w:autoSpaceDE w:val="0"/>
        <w:autoSpaceDN w:val="0"/>
        <w:spacing w:after="0" w:line="240" w:lineRule="auto"/>
        <w:jc w:val="both"/>
        <w:textboxTightWrap w:val="none"/>
        <w:rPr>
          <w:rFonts w:ascii="Open Sans Light" w:eastAsia="Times New Roman" w:hAnsi="Open Sans Light" w:cs="Open Sans"/>
          <w:color w:val="002060"/>
          <w:lang w:eastAsia="de-DE"/>
        </w:rPr>
      </w:pPr>
    </w:p>
    <w:p w14:paraId="31AD3B30" w14:textId="77777777" w:rsidR="009A1E7A" w:rsidRPr="00E970EA" w:rsidRDefault="009A1E7A" w:rsidP="00E970EA">
      <w:pPr>
        <w:widowControl w:val="0"/>
        <w:tabs>
          <w:tab w:val="clear" w:pos="4876"/>
        </w:tabs>
        <w:autoSpaceDE w:val="0"/>
        <w:autoSpaceDN w:val="0"/>
        <w:spacing w:after="0" w:line="240" w:lineRule="auto"/>
        <w:jc w:val="both"/>
        <w:textboxTightWrap w:val="none"/>
        <w:rPr>
          <w:rFonts w:ascii="Open Sans Light" w:eastAsia="Times New Roman" w:hAnsi="Open Sans Light" w:cs="Open Sans"/>
          <w:color w:val="002060"/>
          <w:lang w:eastAsia="de-DE"/>
        </w:rPr>
      </w:pPr>
      <w:r w:rsidRPr="00E970EA">
        <w:rPr>
          <w:rFonts w:ascii="Open Sans Light" w:eastAsia="Times New Roman" w:hAnsi="Open Sans Light" w:cs="Open Sans"/>
          <w:color w:val="002060"/>
          <w:lang w:eastAsia="de-DE"/>
        </w:rPr>
        <w:t>Ihr Career Service</w:t>
      </w:r>
    </w:p>
    <w:p w14:paraId="5DC480DE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Times New Roman" w:eastAsia="Times New Roman" w:hAnsi="Times New Roman" w:cs="Times New Roman"/>
          <w:color w:val="auto"/>
          <w:sz w:val="24"/>
          <w:szCs w:val="24"/>
          <w:lang w:eastAsia="de-DE"/>
        </w:rPr>
      </w:pPr>
      <w:r w:rsidRPr="009A1E7A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de-DE"/>
        </w:rPr>
        <w:drawing>
          <wp:inline distT="0" distB="0" distL="0" distR="0" wp14:anchorId="68941975" wp14:editId="14A1911F">
            <wp:extent cx="1491615" cy="796851"/>
            <wp:effectExtent l="0" t="0" r="0" b="3810"/>
            <wp:docPr id="5" name="Grafik 5" descr="grünes Logo des Career Service mit Unterüberschrift Technische Universität Dresden" title="Career Servi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UD_CS_Logo.tif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" t="6082" r="1496"/>
                    <a:stretch/>
                  </pic:blipFill>
                  <pic:spPr bwMode="auto">
                    <a:xfrm>
                      <a:off x="0" y="0"/>
                      <a:ext cx="1492123" cy="797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0BC15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Times New Roman" w:eastAsia="Times New Roman" w:hAnsi="Times New Roman" w:cs="Times New Roman"/>
          <w:color w:val="auto"/>
          <w:sz w:val="24"/>
          <w:szCs w:val="24"/>
          <w:lang w:eastAsia="de-DE"/>
        </w:rPr>
      </w:pPr>
    </w:p>
    <w:p w14:paraId="098C6000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before="120" w:after="0" w:line="220" w:lineRule="exact"/>
        <w:textboxTightWrap w:val="none"/>
        <w:rPr>
          <w:rFonts w:eastAsia="Times New Roman" w:cs="Open Sans"/>
          <w:b/>
          <w:bCs/>
          <w:color w:val="1F497D"/>
          <w:sz w:val="18"/>
          <w:szCs w:val="22"/>
          <w:lang w:eastAsia="de-DE"/>
        </w:rPr>
      </w:pPr>
      <w:r w:rsidRPr="009A1E7A">
        <w:rPr>
          <w:rFonts w:eastAsia="Times New Roman" w:cs="Open Sans"/>
          <w:b/>
          <w:bCs/>
          <w:color w:val="1F497D"/>
          <w:sz w:val="18"/>
          <w:szCs w:val="22"/>
          <w:lang w:eastAsia="de-DE"/>
        </w:rPr>
        <w:t>Kontakt</w:t>
      </w:r>
    </w:p>
    <w:p w14:paraId="694BA8D4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Susan Wildenhain</w:t>
      </w:r>
    </w:p>
    <w:p w14:paraId="1698BC23" w14:textId="77777777" w:rsidR="009A1E7A" w:rsidRPr="009A1E7A" w:rsidRDefault="009A1E7A" w:rsidP="009A1E7A">
      <w:pPr>
        <w:widowControl w:val="0"/>
        <w:tabs>
          <w:tab w:val="clear" w:pos="4876"/>
          <w:tab w:val="left" w:pos="6663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r w:rsidRPr="009A1E7A">
        <w:rPr>
          <w:rFonts w:ascii="TUD Iconset Light BLO" w:eastAsia="Times New Roman" w:hAnsi="TUD Iconset Light BLO" w:cs="Segoe UI Symbol"/>
          <w:color w:val="22518B"/>
          <w:sz w:val="18"/>
          <w:szCs w:val="22"/>
          <w:lang w:eastAsia="de-DE"/>
        </w:rPr>
        <w:t>&amp;</w:t>
      </w:r>
      <w:r w:rsidRPr="009A1E7A">
        <w:rPr>
          <w:rFonts w:ascii="Segoe UI Symbol" w:eastAsia="Times New Roman" w:hAnsi="Segoe UI Symbol" w:cs="Segoe UI Symbol"/>
          <w:color w:val="22518B"/>
          <w:sz w:val="18"/>
          <w:szCs w:val="22"/>
          <w:lang w:eastAsia="de-DE"/>
        </w:rPr>
        <w:t xml:space="preserve"> </w:t>
      </w:r>
      <w:r w:rsidR="00CE30F8" w:rsidRPr="00CE30F8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0</w:t>
      </w:r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351 463 42399</w:t>
      </w:r>
    </w:p>
    <w:p w14:paraId="7C764C80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Segoe UI Symbol"/>
          <w:color w:val="22518B"/>
          <w:sz w:val="18"/>
          <w:szCs w:val="22"/>
          <w:lang w:eastAsia="de-DE"/>
        </w:rPr>
        <w:t>✉</w:t>
      </w:r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 susan.wildenhain@tu-dresden.de</w:t>
      </w:r>
    </w:p>
    <w:p w14:paraId="6161B6C5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Open Sans"/>
          <w:color w:val="1F497D"/>
          <w:sz w:val="18"/>
          <w:szCs w:val="22"/>
          <w:lang w:eastAsia="de-DE"/>
        </w:rPr>
        <w:t xml:space="preserve">🔗 </w:t>
      </w:r>
      <w:r w:rsidRPr="009A1E7A"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  <w:t xml:space="preserve">https://tu-dresden.de/fuer-arbeitgeber </w:t>
      </w:r>
    </w:p>
    <w:p w14:paraId="7CAD8F89" w14:textId="77777777" w:rsidR="009A1E7A" w:rsidRPr="009A1E7A" w:rsidRDefault="009A1E7A" w:rsidP="009A1E7A">
      <w:pPr>
        <w:keepNext/>
        <w:pBdr>
          <w:top w:val="single" w:sz="18" w:space="6" w:color="00893A"/>
        </w:pBdr>
        <w:tabs>
          <w:tab w:val="clear" w:pos="4876"/>
        </w:tabs>
        <w:autoSpaceDE w:val="0"/>
        <w:autoSpaceDN w:val="0"/>
        <w:spacing w:before="360" w:after="60" w:line="240" w:lineRule="auto"/>
        <w:textboxTightWrap w:val="none"/>
        <w:outlineLvl w:val="0"/>
        <w:rPr>
          <w:rFonts w:ascii="Open Sans SemiBold" w:eastAsia="Times New Roman" w:hAnsi="Open Sans SemiBold" w:cs="Arial"/>
          <w:b/>
          <w:bCs/>
          <w:color w:val="00893A"/>
          <w:kern w:val="32"/>
          <w:sz w:val="28"/>
          <w:szCs w:val="32"/>
          <w:lang w:eastAsia="de-DE"/>
        </w:rPr>
      </w:pPr>
      <w:r w:rsidRPr="009A1E7A">
        <w:rPr>
          <w:rFonts w:ascii="Open Sans SemiBold" w:eastAsia="Times New Roman" w:hAnsi="Open Sans SemiBold" w:cs="Arial"/>
          <w:b/>
          <w:bCs/>
          <w:color w:val="00893A"/>
          <w:kern w:val="32"/>
          <w:sz w:val="28"/>
          <w:szCs w:val="32"/>
          <w:lang w:eastAsia="de-DE"/>
        </w:rPr>
        <w:t>Bereich Mathematik und Naturwissenschaften</w:t>
      </w:r>
    </w:p>
    <w:p w14:paraId="29687128" w14:textId="77777777" w:rsidR="002A2515" w:rsidRPr="007E6C30" w:rsidRDefault="009A1E7A" w:rsidP="007E6C30">
      <w:pPr>
        <w:keepNext/>
        <w:tabs>
          <w:tab w:val="clear" w:pos="4876"/>
        </w:tabs>
        <w:spacing w:before="240" w:after="60" w:line="240" w:lineRule="auto"/>
        <w:textboxTightWrap w:val="none"/>
        <w:outlineLvl w:val="1"/>
        <w15:collapsed/>
        <w:rPr>
          <w:rFonts w:ascii="Open Sans SemiBold" w:eastAsia="Times New Roman" w:hAnsi="Open Sans SemiBold" w:cs="Open Sans SemiBold"/>
          <w:color w:val="00893A"/>
          <w:sz w:val="22"/>
          <w:szCs w:val="22"/>
          <w:lang w:eastAsia="de-DE"/>
        </w:rPr>
      </w:pPr>
      <w:r w:rsidRPr="009A1E7A">
        <w:rPr>
          <w:rFonts w:ascii="Open Sans SemiBold" w:eastAsia="Times New Roman" w:hAnsi="Open Sans SemiBold" w:cs="Open Sans SemiBold"/>
          <w:color w:val="00893A"/>
          <w:sz w:val="22"/>
          <w:szCs w:val="22"/>
          <w:lang w:eastAsia="de-DE"/>
        </w:rPr>
        <w:t>Fakultät Biologie</w:t>
      </w:r>
    </w:p>
    <w:p w14:paraId="26C9E513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Link zu Stellenticket:</w:t>
      </w:r>
    </w:p>
    <w:p w14:paraId="2A65BFB4" w14:textId="77777777" w:rsidR="009A1E7A" w:rsidRPr="009A1E7A" w:rsidRDefault="009A1E7A" w:rsidP="003224D1">
      <w:pPr>
        <w:widowControl w:val="0"/>
        <w:tabs>
          <w:tab w:val="clear" w:pos="4876"/>
        </w:tabs>
        <w:autoSpaceDE w:val="0"/>
        <w:autoSpaceDN w:val="0"/>
        <w:spacing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Open Sans SemiBold"/>
          <w:b/>
          <w:color w:val="1F497D"/>
          <w:sz w:val="18"/>
          <w:szCs w:val="18"/>
          <w:lang w:eastAsia="de-DE"/>
        </w:rPr>
        <w:t>🔗</w:t>
      </w:r>
      <w:r w:rsidRPr="009A1E7A"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  <w:t xml:space="preserve"> https://tu-dresden.de/mn/biologie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(unter ‚oft gesucht</w:t>
      </w:r>
      <w:proofErr w:type="gramStart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‘)</w:t>
      </w:r>
      <w:r w:rsidR="003224D1" w:rsidRPr="003224D1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https://tu-dresden.de/mn/chemie/die-fakultaet/a-z</w:t>
      </w:r>
      <w:proofErr w:type="gramEnd"/>
    </w:p>
    <w:p w14:paraId="1C781FE7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Studiengänge:</w:t>
      </w:r>
    </w:p>
    <w:p w14:paraId="476CADA5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Bachelor: Molekulare Biologie und Biotechnologie</w:t>
      </w:r>
    </w:p>
    <w:p w14:paraId="2F4E6CC8" w14:textId="77777777" w:rsidR="009A1E7A" w:rsidRPr="009A1E7A" w:rsidRDefault="009A1E7A" w:rsidP="00AF2DF4">
      <w:pPr>
        <w:tabs>
          <w:tab w:val="clear" w:pos="4876"/>
        </w:tabs>
        <w:spacing w:after="120" w:line="240" w:lineRule="auto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val="en-US" w:eastAsia="de-DE"/>
        </w:rPr>
      </w:pPr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val="en-US" w:eastAsia="de-DE"/>
        </w:rPr>
        <w:t>Master: Biologie, Biology in Society, Molecular Biology and Productive Biosystems</w:t>
      </w:r>
    </w:p>
    <w:p w14:paraId="71EF9DE7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 xml:space="preserve">Studentische Gruppen: </w:t>
      </w:r>
    </w:p>
    <w:p w14:paraId="10899B96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Fachschaftsrat (FSR) Biologie </w:t>
      </w:r>
    </w:p>
    <w:p w14:paraId="0A2275EE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Open Sans SemiBold"/>
          <w:b/>
          <w:color w:val="1F497D"/>
          <w:sz w:val="18"/>
          <w:szCs w:val="18"/>
          <w:lang w:eastAsia="de-DE"/>
        </w:rPr>
        <w:t>🔗</w:t>
      </w:r>
      <w:r w:rsidRPr="009A1E7A"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  <w:t xml:space="preserve"> www.fsr-bio.de</w:t>
      </w:r>
    </w:p>
    <w:p w14:paraId="6712D3EC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val="en-US"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val="en-US" w:eastAsia="de-DE"/>
        </w:rPr>
        <w:t>✉</w:t>
      </w:r>
      <w:r w:rsidRPr="009A1E7A">
        <w:rPr>
          <w:rFonts w:ascii="Open Sans Light" w:eastAsia="Times New Roman" w:hAnsi="Open Sans Light" w:cs="Open Sans"/>
          <w:color w:val="0069B4"/>
          <w:sz w:val="18"/>
          <w:szCs w:val="22"/>
          <w:lang w:val="en-US" w:eastAsia="de-DE"/>
        </w:rPr>
        <w:t xml:space="preserve"> info@fsr-bio.de</w:t>
      </w:r>
    </w:p>
    <w:p w14:paraId="5858E1DE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</w:pPr>
    </w:p>
    <w:p w14:paraId="64DDF962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</w:pPr>
      <w:proofErr w:type="spellStart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  <w:t>btS</w:t>
      </w:r>
      <w:proofErr w:type="spellEnd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  <w:t xml:space="preserve"> - Life Sciences </w:t>
      </w:r>
      <w:proofErr w:type="spellStart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  <w:t>Studierendeninitiative</w:t>
      </w:r>
      <w:proofErr w:type="spellEnd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  <w:t xml:space="preserve"> </w:t>
      </w:r>
      <w:proofErr w:type="spellStart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  <w:t>e.V.</w:t>
      </w:r>
      <w:proofErr w:type="spellEnd"/>
    </w:p>
    <w:p w14:paraId="32B5087B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val="en-US" w:eastAsia="de-DE"/>
        </w:rPr>
      </w:pPr>
      <w:r w:rsidRPr="009A1E7A">
        <w:rPr>
          <w:rFonts w:ascii="TUD-Iconfont Light" w:eastAsia="Times New Roman" w:hAnsi="TUD-Iconfont Light" w:cs="Open Sans SemiBold"/>
          <w:b/>
          <w:color w:val="1F497D"/>
          <w:sz w:val="18"/>
          <w:szCs w:val="18"/>
          <w:lang w:eastAsia="de-DE"/>
        </w:rPr>
        <w:t>🔗</w:t>
      </w:r>
      <w:r w:rsidRPr="009A1E7A">
        <w:rPr>
          <w:rFonts w:ascii="Segoe UI Symbol" w:eastAsia="Times New Roman" w:hAnsi="Segoe UI Symbol" w:cs="Segoe UI Symbol"/>
          <w:color w:val="0069B4"/>
          <w:sz w:val="18"/>
          <w:szCs w:val="22"/>
          <w:lang w:val="en-US" w:eastAsia="de-DE"/>
        </w:rPr>
        <w:t xml:space="preserve"> </w:t>
      </w:r>
      <w:r w:rsidRPr="009A1E7A">
        <w:rPr>
          <w:rFonts w:ascii="Open Sans Light" w:eastAsia="Times New Roman" w:hAnsi="Open Sans Light" w:cs="Open Sans"/>
          <w:color w:val="0069B4"/>
          <w:sz w:val="18"/>
          <w:szCs w:val="22"/>
          <w:lang w:val="en-US" w:eastAsia="de-DE"/>
        </w:rPr>
        <w:t>www.bts-ev.de/dresden/</w:t>
      </w:r>
    </w:p>
    <w:p w14:paraId="66133564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val="en-US"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val="en-US" w:eastAsia="de-DE"/>
        </w:rPr>
        <w:t>✉</w:t>
      </w:r>
      <w:r w:rsidRPr="009A1E7A">
        <w:rPr>
          <w:rFonts w:ascii="Open Sans Light" w:eastAsia="Times New Roman" w:hAnsi="Open Sans Light" w:cs="Open Sans"/>
          <w:color w:val="0069B4"/>
          <w:sz w:val="18"/>
          <w:szCs w:val="22"/>
          <w:lang w:val="en-US" w:eastAsia="de-DE"/>
        </w:rPr>
        <w:t xml:space="preserve"> </w:t>
      </w:r>
      <w:r w:rsidR="002D1571">
        <w:rPr>
          <w:rFonts w:ascii="Open Sans Light" w:eastAsia="Times New Roman" w:hAnsi="Open Sans Light" w:cs="Open Sans"/>
          <w:color w:val="0069B4"/>
          <w:sz w:val="18"/>
          <w:szCs w:val="22"/>
          <w:lang w:val="en-US" w:eastAsia="de-DE"/>
        </w:rPr>
        <w:t>Vorstand.dresden</w:t>
      </w:r>
      <w:r w:rsidRPr="009A1E7A">
        <w:rPr>
          <w:rFonts w:ascii="Open Sans Light" w:eastAsia="Times New Roman" w:hAnsi="Open Sans Light" w:cs="Open Sans"/>
          <w:color w:val="0069B4"/>
          <w:sz w:val="18"/>
          <w:szCs w:val="22"/>
          <w:lang w:val="en-US" w:eastAsia="de-DE"/>
        </w:rPr>
        <w:t>@bts-ev.de</w:t>
      </w:r>
    </w:p>
    <w:p w14:paraId="09F42DF3" w14:textId="77777777" w:rsid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</w:pPr>
    </w:p>
    <w:p w14:paraId="779376FA" w14:textId="77777777" w:rsidR="00F60ED1" w:rsidRDefault="00F60ED1" w:rsidP="00F60ED1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</w:pPr>
      <w:r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  <w:t xml:space="preserve">FSR Master am </w:t>
      </w:r>
      <w:r w:rsidRPr="00F60ED1"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  <w:t>C</w:t>
      </w:r>
      <w:r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  <w:t>enter for Molecular</w:t>
      </w:r>
      <w:r w:rsidRPr="00F60ED1"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  <w:t xml:space="preserve"> </w:t>
      </w:r>
      <w:r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  <w:t>and Cellular Bioengineering</w:t>
      </w:r>
      <w:r w:rsidRPr="00F60ED1"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  <w:t xml:space="preserve"> (CMCB)</w:t>
      </w:r>
    </w:p>
    <w:p w14:paraId="6F483B65" w14:textId="77777777" w:rsidR="00F60ED1" w:rsidRPr="00F60ED1" w:rsidRDefault="00F60ED1" w:rsidP="00F60ED1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val="en-US" w:eastAsia="de-DE"/>
        </w:rPr>
      </w:pPr>
      <w:r>
        <w:rPr>
          <w:rFonts w:ascii="TUD Iconset Light BLO" w:eastAsia="Times New Roman" w:hAnsi="TUD Iconset Light BLO" w:cs="Open Sans"/>
          <w:color w:val="0069B4"/>
          <w:sz w:val="18"/>
          <w:szCs w:val="22"/>
          <w:lang w:val="en-US" w:eastAsia="de-DE"/>
        </w:rPr>
        <w:t>›</w:t>
      </w:r>
      <w:r>
        <w:rPr>
          <w:rFonts w:ascii="Open Sans Light" w:eastAsia="Times New Roman" w:hAnsi="Open Sans Light" w:cs="Open Sans"/>
          <w:color w:val="0069B4"/>
          <w:sz w:val="18"/>
          <w:szCs w:val="22"/>
          <w:lang w:val="en-US" w:eastAsia="de-DE"/>
        </w:rPr>
        <w:t xml:space="preserve"> </w:t>
      </w:r>
      <w:r w:rsidRPr="00F60ED1">
        <w:rPr>
          <w:rFonts w:ascii="Open Sans Light" w:eastAsia="Times New Roman" w:hAnsi="Open Sans Light" w:cs="Open Sans"/>
          <w:color w:val="0069B4"/>
          <w:sz w:val="18"/>
          <w:szCs w:val="22"/>
          <w:lang w:val="en-US" w:eastAsia="de-DE"/>
        </w:rPr>
        <w:t>https://tu-dresden.de/cmcb/lehre/student-representation</w:t>
      </w:r>
    </w:p>
    <w:p w14:paraId="411B8528" w14:textId="77777777" w:rsidR="009A1E7A" w:rsidRPr="00F60ED1" w:rsidRDefault="00F60ED1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val="en-US" w:eastAsia="de-DE"/>
        </w:rPr>
      </w:pPr>
      <w:r>
        <w:rPr>
          <w:rFonts w:ascii="TUD Iconset Light BLO" w:eastAsia="Times New Roman" w:hAnsi="TUD Iconset Light BLO" w:cs="Open Sans"/>
          <w:color w:val="0069B4"/>
          <w:sz w:val="18"/>
          <w:szCs w:val="22"/>
          <w:lang w:val="en-US" w:eastAsia="de-DE"/>
        </w:rPr>
        <w:t>=</w:t>
      </w:r>
      <w:r>
        <w:rPr>
          <w:rFonts w:ascii="Open Sans Light" w:eastAsia="Times New Roman" w:hAnsi="Open Sans Light" w:cs="Open Sans"/>
          <w:color w:val="0069B4"/>
          <w:sz w:val="18"/>
          <w:szCs w:val="22"/>
          <w:lang w:val="en-US" w:eastAsia="de-DE"/>
        </w:rPr>
        <w:t xml:space="preserve"> </w:t>
      </w:r>
      <w:hyperlink r:id="rId20" w:history="1">
        <w:r w:rsidRPr="00F60ED1">
          <w:rPr>
            <w:rFonts w:ascii="Open Sans Light" w:eastAsia="Times New Roman" w:hAnsi="Open Sans Light"/>
            <w:color w:val="0069B4"/>
            <w:sz w:val="18"/>
            <w:szCs w:val="22"/>
            <w:lang w:val="en-US" w:eastAsia="de-DE"/>
          </w:rPr>
          <w:t>fachschaftsrat.cmcb@mailbox.tu-dresden.de</w:t>
        </w:r>
      </w:hyperlink>
    </w:p>
    <w:p w14:paraId="57D025EC" w14:textId="77777777" w:rsidR="00F60ED1" w:rsidRPr="009A1E7A" w:rsidRDefault="00F60ED1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</w:pPr>
    </w:p>
    <w:p w14:paraId="674BB921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val="en-US"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val="en-US" w:eastAsia="de-DE"/>
        </w:rPr>
        <w:t>Institute:</w:t>
      </w:r>
    </w:p>
    <w:p w14:paraId="5F0A247E" w14:textId="6610F23A" w:rsid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40" w:lineRule="auto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hyperlink r:id="rId21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Botanik</w:t>
        </w:r>
      </w:hyperlink>
    </w:p>
    <w:p w14:paraId="33298E76" w14:textId="5E55CF1A" w:rsidR="00136074" w:rsidRPr="00136074" w:rsidRDefault="00136074" w:rsidP="00136074">
      <w:pPr>
        <w:autoSpaceDE w:val="0"/>
        <w:autoSpaceDN w:val="0"/>
        <w:spacing w:after="0" w:line="240" w:lineRule="auto"/>
        <w:rPr>
          <w:rFonts w:cs="Open Sans Light"/>
          <w:color w:val="22518B"/>
          <w:szCs w:val="18"/>
        </w:rPr>
      </w:pPr>
      <w:r w:rsidRPr="001161BE">
        <w:rPr>
          <w:rFonts w:ascii="Open Sans Light" w:hAnsi="Open Sans Light"/>
          <w:sz w:val="18"/>
        </w:rPr>
        <w:t>Sekretariat</w:t>
      </w:r>
      <w:r w:rsidRPr="001161BE">
        <w:rPr>
          <w:rStyle w:val="Hyperlink"/>
          <w:rFonts w:cs="Open Sans Light"/>
          <w:color w:val="22518B"/>
          <w:szCs w:val="18"/>
        </w:rPr>
        <w:t xml:space="preserve"> </w:t>
      </w:r>
      <w:r>
        <w:rPr>
          <w:rStyle w:val="Hyperlink"/>
          <w:rFonts w:ascii="TUD Iconset Light BLO" w:hAnsi="TUD Iconset Light BLO" w:cs="Open Sans Light"/>
          <w:color w:val="22518B"/>
          <w:szCs w:val="18"/>
        </w:rPr>
        <w:t xml:space="preserve">&amp; </w:t>
      </w:r>
      <w:hyperlink r:id="rId22" w:history="1">
        <w:r w:rsidRPr="00136074">
          <w:rPr>
            <w:rStyle w:val="Hyperlink"/>
            <w:rFonts w:ascii="Open Sans Light" w:hAnsi="Open Sans Light" w:cs="Open Sans Light"/>
            <w:color w:val="22518B"/>
            <w:sz w:val="18"/>
            <w:szCs w:val="18"/>
          </w:rPr>
          <w:t>+49 351 463-36032</w:t>
        </w:r>
      </w:hyperlink>
      <w:r w:rsidRPr="001161BE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,</w:t>
      </w:r>
      <w:r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</w:t>
      </w:r>
      <w:r>
        <w:rPr>
          <w:rStyle w:val="Hyperlink"/>
          <w:rFonts w:ascii="TUD Iconset Light BLO" w:hAnsi="TUD Iconset Light BLO" w:cs="Open Sans Light"/>
          <w:color w:val="22518B"/>
          <w:sz w:val="18"/>
          <w:szCs w:val="18"/>
        </w:rPr>
        <w:t>=</w:t>
      </w:r>
      <w:r w:rsidRPr="001161BE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</w:t>
      </w:r>
      <w:proofErr w:type="spellStart"/>
      <w:r w:rsidRPr="00136074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sylvi.malcher</w:t>
      </w:r>
      <w:proofErr w:type="spellEnd"/>
      <w:r w:rsidRPr="00136074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@​tu-dresden.de</w:t>
      </w:r>
    </w:p>
    <w:p w14:paraId="2326D921" w14:textId="1199B420" w:rsid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23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</w:t>
        </w:r>
        <w:r w:rsidR="00136074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 xml:space="preserve"> Systembiologie und</w:t>
        </w:r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 xml:space="preserve"> Genetik</w:t>
        </w:r>
      </w:hyperlink>
      <w:r w:rsidR="009A1E7A"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</w:p>
    <w:p w14:paraId="231C3D19" w14:textId="1BE5AF26" w:rsidR="00136074" w:rsidRPr="00136074" w:rsidRDefault="00136074" w:rsidP="00136074">
      <w:pPr>
        <w:autoSpaceDE w:val="0"/>
        <w:autoSpaceDN w:val="0"/>
        <w:spacing w:after="0" w:line="240" w:lineRule="auto"/>
        <w:rPr>
          <w:rFonts w:cs="Open Sans Light"/>
          <w:color w:val="22518B"/>
          <w:szCs w:val="18"/>
        </w:rPr>
      </w:pPr>
      <w:r>
        <w:rPr>
          <w:rStyle w:val="Hyperlink"/>
          <w:rFonts w:ascii="TUD Iconset Light BLO" w:hAnsi="TUD Iconset Light BLO" w:cs="Open Sans Light"/>
          <w:color w:val="22518B"/>
          <w:szCs w:val="18"/>
        </w:rPr>
        <w:t xml:space="preserve">&amp; </w:t>
      </w:r>
      <w:hyperlink r:id="rId24" w:history="1">
        <w:r w:rsidRPr="00136074">
          <w:rPr>
            <w:rStyle w:val="Hyperlink"/>
            <w:rFonts w:ascii="Open Sans Light" w:hAnsi="Open Sans Light" w:cs="Open Sans Light"/>
            <w:color w:val="22518B"/>
            <w:sz w:val="18"/>
            <w:szCs w:val="18"/>
          </w:rPr>
          <w:t>+49 351 463-43484</w:t>
        </w:r>
      </w:hyperlink>
      <w:r w:rsidRPr="001161BE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,</w:t>
      </w:r>
      <w:r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</w:t>
      </w:r>
      <w:r>
        <w:rPr>
          <w:rStyle w:val="Hyperlink"/>
          <w:rFonts w:ascii="TUD Iconset Light BLO" w:hAnsi="TUD Iconset Light BLO" w:cs="Open Sans Light"/>
          <w:color w:val="22518B"/>
          <w:sz w:val="18"/>
          <w:szCs w:val="18"/>
        </w:rPr>
        <w:t>=</w:t>
      </w:r>
      <w:r w:rsidRPr="001161BE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</w:t>
      </w:r>
      <w:proofErr w:type="spellStart"/>
      <w:r w:rsidRPr="00136074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sarah.poetschke</w:t>
      </w:r>
      <w:proofErr w:type="spellEnd"/>
      <w:r w:rsidRPr="00136074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@​tu-dresden.de</w:t>
      </w:r>
    </w:p>
    <w:p w14:paraId="499F0948" w14:textId="77777777" w:rsidR="00136074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40" w:lineRule="auto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hyperlink r:id="rId25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Mikrobiologie</w:t>
        </w:r>
      </w:hyperlink>
    </w:p>
    <w:p w14:paraId="24649B49" w14:textId="4F58B7AF" w:rsidR="009A1E7A" w:rsidRPr="00136074" w:rsidRDefault="00136074" w:rsidP="00136074">
      <w:pPr>
        <w:autoSpaceDE w:val="0"/>
        <w:autoSpaceDN w:val="0"/>
        <w:spacing w:after="0" w:line="240" w:lineRule="auto"/>
        <w:rPr>
          <w:rFonts w:cs="Open Sans Light"/>
          <w:color w:val="22518B"/>
          <w:szCs w:val="18"/>
        </w:rPr>
      </w:pPr>
      <w:r w:rsidRPr="001161BE">
        <w:rPr>
          <w:rFonts w:ascii="Open Sans Light" w:hAnsi="Open Sans Light"/>
          <w:sz w:val="18"/>
        </w:rPr>
        <w:t>Sekretariat</w:t>
      </w:r>
      <w:r w:rsidRPr="001161BE">
        <w:rPr>
          <w:rStyle w:val="Hyperlink"/>
          <w:rFonts w:cs="Open Sans Light"/>
          <w:color w:val="22518B"/>
          <w:szCs w:val="18"/>
        </w:rPr>
        <w:t xml:space="preserve"> </w:t>
      </w:r>
      <w:r>
        <w:rPr>
          <w:rStyle w:val="Hyperlink"/>
          <w:rFonts w:ascii="TUD Iconset Light BLO" w:hAnsi="TUD Iconset Light BLO" w:cs="Open Sans Light"/>
          <w:color w:val="22518B"/>
          <w:szCs w:val="18"/>
        </w:rPr>
        <w:t xml:space="preserve">&amp; </w:t>
      </w:r>
      <w:hyperlink r:id="rId26" w:history="1">
        <w:r w:rsidRPr="00136074">
          <w:rPr>
            <w:rStyle w:val="Hyperlink"/>
            <w:rFonts w:ascii="Open Sans Light" w:hAnsi="Open Sans Light" w:cs="Open Sans Light"/>
            <w:color w:val="22518B"/>
            <w:sz w:val="18"/>
            <w:szCs w:val="18"/>
          </w:rPr>
          <w:t>+49 351 463-37595</w:t>
        </w:r>
      </w:hyperlink>
      <w:r w:rsidRPr="001161BE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,</w:t>
      </w:r>
      <w:r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</w:t>
      </w:r>
      <w:r>
        <w:rPr>
          <w:rStyle w:val="Hyperlink"/>
          <w:rFonts w:ascii="TUD Iconset Light BLO" w:hAnsi="TUD Iconset Light BLO" w:cs="Open Sans Light"/>
          <w:color w:val="22518B"/>
          <w:sz w:val="18"/>
          <w:szCs w:val="18"/>
        </w:rPr>
        <w:t>=</w:t>
      </w:r>
      <w:r w:rsidRPr="001161BE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</w:t>
      </w:r>
      <w:proofErr w:type="spellStart"/>
      <w:r w:rsidRPr="00136074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manja.haeusler</w:t>
      </w:r>
      <w:proofErr w:type="spellEnd"/>
      <w:r w:rsidRPr="00136074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@​tu-dresden.de</w:t>
      </w:r>
    </w:p>
    <w:p w14:paraId="29E7F605" w14:textId="77777777" w:rsidR="00136074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40" w:lineRule="auto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hyperlink r:id="rId27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Zoologie</w:t>
        </w:r>
      </w:hyperlink>
    </w:p>
    <w:p w14:paraId="42A60042" w14:textId="3F1D1237" w:rsidR="009A1E7A" w:rsidRPr="00136074" w:rsidRDefault="00136074" w:rsidP="00136074">
      <w:pPr>
        <w:autoSpaceDE w:val="0"/>
        <w:autoSpaceDN w:val="0"/>
        <w:spacing w:after="0" w:line="240" w:lineRule="auto"/>
        <w:rPr>
          <w:rFonts w:cs="Open Sans Light"/>
          <w:color w:val="22518B"/>
          <w:szCs w:val="18"/>
        </w:rPr>
      </w:pPr>
      <w:r>
        <w:rPr>
          <w:rFonts w:ascii="Open Sans Light" w:hAnsi="Open Sans Light"/>
          <w:sz w:val="18"/>
        </w:rPr>
        <w:t>Leitung Prof. Klaus Reinhardt</w:t>
      </w:r>
      <w:r w:rsidRPr="001161BE">
        <w:rPr>
          <w:rStyle w:val="Hyperlink"/>
          <w:rFonts w:cs="Open Sans Light"/>
          <w:color w:val="22518B"/>
          <w:szCs w:val="18"/>
        </w:rPr>
        <w:t xml:space="preserve"> </w:t>
      </w:r>
      <w:r>
        <w:rPr>
          <w:rStyle w:val="Hyperlink"/>
          <w:rFonts w:ascii="TUD Iconset Light BLO" w:hAnsi="TUD Iconset Light BLO" w:cs="Open Sans Light"/>
          <w:color w:val="22518B"/>
          <w:szCs w:val="18"/>
        </w:rPr>
        <w:t xml:space="preserve">&amp; </w:t>
      </w:r>
      <w:hyperlink r:id="rId28" w:history="1">
        <w:r w:rsidRPr="00136074">
          <w:rPr>
            <w:rStyle w:val="Hyperlink"/>
            <w:rFonts w:ascii="Open Sans Light" w:hAnsi="Open Sans Light" w:cs="Open Sans Light"/>
            <w:color w:val="22518B"/>
            <w:sz w:val="18"/>
            <w:szCs w:val="18"/>
          </w:rPr>
          <w:t>+49 351 463-39451</w:t>
        </w:r>
      </w:hyperlink>
      <w:r w:rsidRPr="001161BE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,</w:t>
      </w:r>
      <w:r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</w:t>
      </w:r>
      <w:r>
        <w:rPr>
          <w:rStyle w:val="Hyperlink"/>
          <w:rFonts w:ascii="TUD Iconset Light BLO" w:hAnsi="TUD Iconset Light BLO" w:cs="Open Sans Light"/>
          <w:color w:val="22518B"/>
          <w:sz w:val="18"/>
          <w:szCs w:val="18"/>
        </w:rPr>
        <w:t>=</w:t>
      </w:r>
      <w:r w:rsidRPr="001161BE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</w:t>
      </w:r>
      <w:proofErr w:type="spellStart"/>
      <w:r w:rsidRPr="00136074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applied.zoology</w:t>
      </w:r>
      <w:proofErr w:type="spellEnd"/>
      <w:r w:rsidRPr="00136074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@​tu-dresden.de</w:t>
      </w:r>
    </w:p>
    <w:p w14:paraId="7564BB6A" w14:textId="77777777" w:rsidR="009A1E7A" w:rsidRPr="007E6C30" w:rsidRDefault="009A1E7A" w:rsidP="007E6C30">
      <w:pPr>
        <w:keepNext/>
        <w:tabs>
          <w:tab w:val="clear" w:pos="4876"/>
        </w:tabs>
        <w:spacing w:before="240" w:after="60" w:line="240" w:lineRule="auto"/>
        <w:textboxTightWrap w:val="none"/>
        <w:outlineLvl w:val="1"/>
        <w15:collapsed/>
        <w:rPr>
          <w:rFonts w:ascii="Open Sans SemiBold" w:eastAsia="Times New Roman" w:hAnsi="Open Sans SemiBold" w:cs="Open Sans SemiBold"/>
          <w:color w:val="00893A"/>
          <w:sz w:val="22"/>
          <w:szCs w:val="22"/>
          <w:lang w:eastAsia="de-DE"/>
        </w:rPr>
      </w:pPr>
      <w:r w:rsidRPr="009A1E7A">
        <w:rPr>
          <w:rFonts w:ascii="Open Sans SemiBold" w:eastAsia="Times New Roman" w:hAnsi="Open Sans SemiBold" w:cs="Open Sans SemiBold"/>
          <w:color w:val="00893A"/>
          <w:sz w:val="22"/>
          <w:szCs w:val="22"/>
          <w:lang w:eastAsia="de-DE"/>
        </w:rPr>
        <w:t>Fakultät Chemie und Lebensmittelchemie</w:t>
      </w:r>
    </w:p>
    <w:p w14:paraId="3476D0BD" w14:textId="77777777" w:rsidR="003224D1" w:rsidRPr="009A1E7A" w:rsidRDefault="003224D1" w:rsidP="003224D1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Link zu Stellenticket:</w:t>
      </w:r>
    </w:p>
    <w:p w14:paraId="4D32A69F" w14:textId="77777777" w:rsidR="003224D1" w:rsidRPr="009A1E7A" w:rsidRDefault="003224D1" w:rsidP="003224D1">
      <w:pPr>
        <w:widowControl w:val="0"/>
        <w:tabs>
          <w:tab w:val="clear" w:pos="4876"/>
        </w:tabs>
        <w:autoSpaceDE w:val="0"/>
        <w:autoSpaceDN w:val="0"/>
        <w:spacing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Open Sans SemiBold"/>
          <w:b/>
          <w:color w:val="1F497D"/>
          <w:sz w:val="18"/>
          <w:szCs w:val="18"/>
          <w:lang w:eastAsia="de-DE"/>
        </w:rPr>
        <w:t>🔗</w:t>
      </w:r>
      <w:r>
        <w:rPr>
          <w:rFonts w:ascii="TUD-Iconfont Light" w:eastAsia="Times New Roman" w:hAnsi="TUD-Iconfont Light" w:cs="Open Sans SemiBold"/>
          <w:b/>
          <w:color w:val="1F497D"/>
          <w:sz w:val="18"/>
          <w:szCs w:val="18"/>
          <w:lang w:eastAsia="de-DE"/>
        </w:rPr>
        <w:t xml:space="preserve"> </w:t>
      </w:r>
      <w:r w:rsidRPr="009A1E7A"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  <w:t xml:space="preserve"> </w:t>
      </w:r>
      <w:hyperlink r:id="rId29" w:history="1">
        <w:r w:rsidRPr="005266B7">
          <w:rPr>
            <w:rStyle w:val="Hyperlink"/>
            <w:rFonts w:ascii="Open Sans Light" w:eastAsia="Times New Roman" w:hAnsi="Open Sans Light" w:cs="Open Sans"/>
            <w:sz w:val="18"/>
            <w:szCs w:val="22"/>
            <w:lang w:eastAsia="de-DE"/>
          </w:rPr>
          <w:t>https://tu-dresden.de/mn/chemie/die-fakultaet/a-z</w:t>
        </w:r>
      </w:hyperlink>
      <w:r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(unter „S“)</w:t>
      </w:r>
    </w:p>
    <w:p w14:paraId="2B2EF1F0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Studiengänge:</w:t>
      </w:r>
    </w:p>
    <w:p w14:paraId="4304454D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Bachelor: Chemie</w:t>
      </w:r>
    </w:p>
    <w:p w14:paraId="15E36EE5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Diplom: Lebensmittelchemie</w:t>
      </w:r>
    </w:p>
    <w:p w14:paraId="51220B73" w14:textId="228CCCF8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Master: Chemie, </w:t>
      </w:r>
      <w:proofErr w:type="spellStart"/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Biochemistry</w:t>
      </w:r>
      <w:proofErr w:type="spellEnd"/>
      <w:r w:rsidR="003F1716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, </w:t>
      </w:r>
      <w:proofErr w:type="spellStart"/>
      <w:r w:rsidR="003F1716" w:rsidRPr="003F1716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Molecular</w:t>
      </w:r>
      <w:proofErr w:type="spellEnd"/>
      <w:r w:rsidR="003F1716" w:rsidRPr="003F1716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 </w:t>
      </w:r>
      <w:proofErr w:type="spellStart"/>
      <w:r w:rsidR="003F1716" w:rsidRPr="003F1716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Biosciences</w:t>
      </w:r>
      <w:proofErr w:type="spellEnd"/>
      <w:r w:rsidR="003F1716" w:rsidRPr="003F1716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 and </w:t>
      </w:r>
      <w:proofErr w:type="spellStart"/>
      <w:r w:rsidR="003F1716" w:rsidRPr="003F1716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Productive</w:t>
      </w:r>
      <w:proofErr w:type="spellEnd"/>
      <w:r w:rsidR="003F1716" w:rsidRPr="003F1716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 Biosystems</w:t>
      </w:r>
    </w:p>
    <w:p w14:paraId="221E26D3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Times New Roman" w:eastAsia="Times New Roman" w:hAnsi="Times New Roman" w:cs="Times New Roman"/>
          <w:color w:val="auto"/>
          <w:sz w:val="24"/>
          <w:szCs w:val="24"/>
          <w:lang w:eastAsia="de-DE"/>
        </w:rPr>
      </w:pPr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Lehramt: Chemie für Mittelschule, Gymnasium und Berufsbildende Schulen</w:t>
      </w:r>
      <w:hyperlink r:id="rId30" w:history="1"/>
    </w:p>
    <w:p w14:paraId="79C443A4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b/>
          <w:color w:val="22518B"/>
          <w:sz w:val="18"/>
          <w:szCs w:val="22"/>
          <w:lang w:eastAsia="de-DE"/>
        </w:rPr>
      </w:pPr>
    </w:p>
    <w:p w14:paraId="1255B849" w14:textId="1612AB5A" w:rsidR="00BF7FFE" w:rsidRDefault="003879AC" w:rsidP="00BF7FFE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D</w:t>
      </w:r>
      <w:r w:rsidR="00BF7FFE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ekan</w:t>
      </w:r>
    </w:p>
    <w:p w14:paraId="7D8B8C1A" w14:textId="30001E0A" w:rsidR="00BF7FFE" w:rsidRPr="003879AC" w:rsidRDefault="003879AC" w:rsidP="003879AC">
      <w:pPr>
        <w:pStyle w:val="StandardWeb"/>
        <w:spacing w:before="0" w:beforeAutospacing="0" w:after="120" w:afterAutospacing="0"/>
        <w:rPr>
          <w:rFonts w:ascii="Open Sans Light" w:hAnsi="Open Sans Light" w:cs="Open Sans Light"/>
          <w:bCs/>
          <w:color w:val="22518B"/>
          <w:sz w:val="18"/>
          <w:szCs w:val="18"/>
        </w:rPr>
      </w:pPr>
      <w:r w:rsidRPr="003879AC">
        <w:rPr>
          <w:rFonts w:ascii="Open Sans Light" w:hAnsi="Open Sans Light" w:cs="Open Sans Light"/>
          <w:bCs/>
          <w:color w:val="22518B"/>
          <w:sz w:val="18"/>
          <w:szCs w:val="18"/>
        </w:rPr>
        <w:t xml:space="preserve">Prof. Dr. rer. nat. habil. Stefan </w:t>
      </w:r>
      <w:proofErr w:type="spellStart"/>
      <w:r w:rsidRPr="003879AC">
        <w:rPr>
          <w:rFonts w:ascii="Open Sans Light" w:hAnsi="Open Sans Light" w:cs="Open Sans Light"/>
          <w:bCs/>
          <w:color w:val="22518B"/>
          <w:sz w:val="18"/>
          <w:szCs w:val="18"/>
        </w:rPr>
        <w:t>Kaskel</w:t>
      </w:r>
      <w:proofErr w:type="spellEnd"/>
      <w:r w:rsidR="00BF7FFE" w:rsidRPr="003604B3">
        <w:rPr>
          <w:rFonts w:ascii="Open Sans Light" w:hAnsi="Open Sans Light" w:cs="Open Sans Light"/>
          <w:color w:val="22518B"/>
          <w:sz w:val="18"/>
          <w:szCs w:val="18"/>
        </w:rPr>
        <w:t xml:space="preserve">, </w:t>
      </w:r>
      <w:r w:rsidR="00BF7FFE">
        <w:rPr>
          <w:rFonts w:ascii="TUD Iconset Light BLO" w:hAnsi="TUD Iconset Light BLO" w:cs="Open Sans Light"/>
          <w:bCs/>
          <w:color w:val="22518B"/>
          <w:sz w:val="18"/>
          <w:szCs w:val="18"/>
        </w:rPr>
        <w:t>&amp;</w:t>
      </w:r>
      <w:r w:rsidR="00BF7FFE" w:rsidRPr="003604B3">
        <w:rPr>
          <w:rFonts w:ascii="Open Sans Light" w:hAnsi="Open Sans Light" w:cs="Open Sans Light"/>
          <w:bCs/>
          <w:color w:val="22518B"/>
          <w:sz w:val="18"/>
          <w:szCs w:val="18"/>
        </w:rPr>
        <w:t xml:space="preserve"> 0351 463-3</w:t>
      </w:r>
      <w:r>
        <w:rPr>
          <w:rFonts w:ascii="Open Sans Light" w:hAnsi="Open Sans Light" w:cs="Open Sans Light"/>
          <w:bCs/>
          <w:color w:val="22518B"/>
          <w:sz w:val="18"/>
          <w:szCs w:val="18"/>
        </w:rPr>
        <w:t>3334</w:t>
      </w:r>
      <w:r w:rsidR="00BF7FFE" w:rsidRPr="003604B3">
        <w:rPr>
          <w:rFonts w:ascii="Open Sans Light" w:hAnsi="Open Sans Light" w:cs="Open Sans Light"/>
          <w:bCs/>
          <w:color w:val="22518B"/>
          <w:sz w:val="18"/>
          <w:szCs w:val="18"/>
        </w:rPr>
        <w:t xml:space="preserve">, </w:t>
      </w:r>
      <w:r w:rsidR="00BF7FFE" w:rsidRPr="003604B3">
        <w:rPr>
          <w:rFonts w:ascii="TUD Iconset Light BLO" w:hAnsi="TUD Iconset Light BLO" w:cs="Segoe UI Emoji"/>
          <w:bCs/>
          <w:color w:val="22518B"/>
          <w:sz w:val="18"/>
          <w:szCs w:val="18"/>
        </w:rPr>
        <w:t>=</w:t>
      </w:r>
      <w:r w:rsidR="00BF7FFE" w:rsidRPr="003604B3"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  <w:hyperlink r:id="rId31" w:history="1">
        <w:r w:rsidRPr="003879AC">
          <w:rPr>
            <w:rFonts w:ascii="Open Sans Light" w:hAnsi="Open Sans Light" w:cs="Open Sans Light"/>
            <w:bCs/>
            <w:color w:val="22518B"/>
            <w:sz w:val="18"/>
            <w:szCs w:val="18"/>
          </w:rPr>
          <w:t>dekanat.chemie@​tu-dresden.de</w:t>
        </w:r>
      </w:hyperlink>
      <w:r w:rsidRPr="003879AC">
        <w:rPr>
          <w:rFonts w:ascii="Open Sans Light" w:hAnsi="Open Sans Light" w:cs="Open Sans Light"/>
          <w:bCs/>
          <w:color w:val="22518B"/>
          <w:sz w:val="18"/>
          <w:szCs w:val="18"/>
        </w:rPr>
        <w:t xml:space="preserve"> </w:t>
      </w:r>
      <w:r w:rsidR="00BF7FFE" w:rsidRPr="003879AC">
        <w:rPr>
          <w:rFonts w:ascii="Open Sans Light" w:hAnsi="Open Sans Light" w:cs="Open Sans Light"/>
          <w:bCs/>
          <w:color w:val="22518B"/>
          <w:sz w:val="18"/>
          <w:szCs w:val="18"/>
        </w:rPr>
        <w:t xml:space="preserve"> </w:t>
      </w:r>
    </w:p>
    <w:p w14:paraId="7963E65B" w14:textId="676ACE7C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 xml:space="preserve">Studentische Gruppen: </w:t>
      </w:r>
    </w:p>
    <w:p w14:paraId="088933F6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FSR Chemie und Lebensmittelchemie  </w:t>
      </w:r>
    </w:p>
    <w:p w14:paraId="129B246F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Segoe UI Symbol"/>
          <w:color w:val="22518B"/>
          <w:sz w:val="18"/>
          <w:szCs w:val="22"/>
          <w:lang w:eastAsia="de-DE"/>
        </w:rPr>
        <w:t>✉</w:t>
      </w:r>
      <w:r w:rsidRPr="009A1E7A">
        <w:rPr>
          <w:rFonts w:ascii="Segoe UI Symbol" w:eastAsia="Times New Roman" w:hAnsi="Segoe UI Symbol" w:cs="Segoe UI Symbol"/>
          <w:color w:val="22518B"/>
          <w:sz w:val="18"/>
          <w:szCs w:val="22"/>
          <w:lang w:eastAsia="de-DE"/>
        </w:rPr>
        <w:t xml:space="preserve"> </w:t>
      </w:r>
      <w:hyperlink r:id="rId32" w:history="1">
        <w:r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fsrchemie-info@groups.tu-dresden.de</w:t>
        </w:r>
      </w:hyperlink>
    </w:p>
    <w:p w14:paraId="64D17569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Times New Roman" w:eastAsia="Times New Roman" w:hAnsi="Times New Roman" w:cs="Times New Roman"/>
          <w:color w:val="auto"/>
          <w:sz w:val="24"/>
          <w:szCs w:val="24"/>
          <w:lang w:eastAsia="de-DE"/>
        </w:rPr>
      </w:pPr>
    </w:p>
    <w:p w14:paraId="52923B19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AG Junge </w:t>
      </w:r>
      <w:proofErr w:type="spellStart"/>
      <w:proofErr w:type="gramStart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Lebensmittelchemiker</w:t>
      </w:r>
      <w:r w:rsidR="0044678C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:i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nnen</w:t>
      </w:r>
      <w:proofErr w:type="spellEnd"/>
      <w:proofErr w:type="gramEnd"/>
    </w:p>
    <w:p w14:paraId="4EF214E2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Times New Roman"/>
          <w:color w:val="1F497D"/>
          <w:sz w:val="18"/>
          <w:szCs w:val="18"/>
          <w:lang w:eastAsia="de-DE"/>
        </w:rPr>
        <w:t>🔗</w:t>
      </w:r>
      <w:r w:rsidRPr="009A1E7A">
        <w:rPr>
          <w:rFonts w:ascii="TUD-Iconfont Light" w:eastAsia="Times New Roman" w:hAnsi="TUD-Iconfont Light" w:cs="Times New Roman"/>
          <w:color w:val="1F497D"/>
          <w:lang w:eastAsia="de-DE"/>
        </w:rPr>
        <w:t xml:space="preserve"> </w:t>
      </w:r>
      <w:hyperlink r:id="rId33" w:history="1">
        <w:r w:rsidRPr="009A1E7A">
          <w:rPr>
            <w:rFonts w:ascii="Open Sans Light" w:eastAsia="Times New Roman" w:hAnsi="Open Sans Light" w:cs="Open Sans"/>
            <w:color w:val="22518B"/>
            <w:sz w:val="18"/>
            <w:szCs w:val="22"/>
            <w:lang w:eastAsia="de-DE"/>
          </w:rPr>
          <w:t>www.ag-jlc.de</w:t>
        </w:r>
      </w:hyperlink>
    </w:p>
    <w:p w14:paraId="38180409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Segoe UI Symbol"/>
          <w:color w:val="auto"/>
          <w:sz w:val="18"/>
          <w:szCs w:val="18"/>
          <w:lang w:eastAsia="de-DE"/>
        </w:rPr>
        <w:t>✉</w:t>
      </w:r>
      <w:r w:rsidRPr="009A1E7A">
        <w:rPr>
          <w:rFonts w:ascii="Segoe UI Symbol" w:eastAsia="Times New Roman" w:hAnsi="Segoe UI Symbol" w:cs="Segoe UI Symbol"/>
          <w:color w:val="22518B"/>
          <w:sz w:val="18"/>
          <w:szCs w:val="22"/>
          <w:lang w:eastAsia="de-DE"/>
        </w:rPr>
        <w:t xml:space="preserve"> 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dresden@ag-jlc.de</w:t>
      </w:r>
    </w:p>
    <w:p w14:paraId="0C5F9042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Times New Roman" w:eastAsia="Times New Roman" w:hAnsi="Times New Roman" w:cs="Times New Roman"/>
          <w:color w:val="auto"/>
          <w:sz w:val="24"/>
          <w:szCs w:val="24"/>
          <w:lang w:eastAsia="de-DE"/>
        </w:rPr>
      </w:pPr>
    </w:p>
    <w:p w14:paraId="492DF64A" w14:textId="7FB150E2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Fachgebiete:</w:t>
      </w:r>
    </w:p>
    <w:p w14:paraId="034E4536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34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Anorganische Chemie</w:t>
        </w:r>
      </w:hyperlink>
    </w:p>
    <w:p w14:paraId="6CC1D14D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35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Organische Chemie</w:t>
        </w:r>
      </w:hyperlink>
      <w:r w:rsidR="009A1E7A"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</w:p>
    <w:p w14:paraId="62876904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36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Physikalische Chemie</w:t>
        </w:r>
      </w:hyperlink>
      <w:r w:rsidR="009A1E7A"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</w:p>
    <w:p w14:paraId="7FD49A89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37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Analytische Chemie</w:t>
        </w:r>
      </w:hyperlink>
      <w:r w:rsidR="009A1E7A"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</w:p>
    <w:p w14:paraId="1A39830A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38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Makromolekulare Chemie</w:t>
        </w:r>
      </w:hyperlink>
    </w:p>
    <w:p w14:paraId="2B64E77B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39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Lebensmittelchemie</w:t>
        </w:r>
      </w:hyperlink>
      <w:r w:rsidR="009A1E7A"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</w:p>
    <w:p w14:paraId="59113326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40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Biochemie</w:t>
        </w:r>
      </w:hyperlink>
    </w:p>
    <w:p w14:paraId="03E40E01" w14:textId="77777777" w:rsidR="009A1E7A" w:rsidRPr="009A1E7A" w:rsidRDefault="009A1E7A" w:rsidP="000C4837">
      <w:pPr>
        <w:keepNext/>
        <w:tabs>
          <w:tab w:val="clear" w:pos="4876"/>
        </w:tabs>
        <w:spacing w:before="240" w:after="60" w:line="240" w:lineRule="auto"/>
        <w:textboxTightWrap w:val="none"/>
        <w:outlineLvl w:val="1"/>
        <w15:collapsed/>
        <w:rPr>
          <w:rFonts w:ascii="Open Sans SemiBold" w:eastAsia="Times New Roman" w:hAnsi="Open Sans SemiBold" w:cs="Open Sans SemiBold"/>
          <w:color w:val="00893A"/>
          <w:sz w:val="22"/>
          <w:szCs w:val="22"/>
          <w:lang w:eastAsia="de-DE"/>
        </w:rPr>
      </w:pPr>
      <w:r w:rsidRPr="009A1E7A">
        <w:rPr>
          <w:rFonts w:ascii="Open Sans SemiBold" w:eastAsia="Times New Roman" w:hAnsi="Open Sans SemiBold" w:cs="Open Sans SemiBold"/>
          <w:color w:val="00893A"/>
          <w:sz w:val="22"/>
          <w:szCs w:val="22"/>
          <w:lang w:eastAsia="de-DE"/>
        </w:rPr>
        <w:t>Fakultät Mathematik</w:t>
      </w:r>
    </w:p>
    <w:p w14:paraId="5EF9DDA1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Kontakt Stellenausschreibungen:</w:t>
      </w:r>
    </w:p>
    <w:p w14:paraId="32B85C34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Dr. Jan Rudl</w:t>
      </w:r>
    </w:p>
    <w:p w14:paraId="65B61440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Dekanatsleiter</w:t>
      </w:r>
    </w:p>
    <w:p w14:paraId="1533C188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before="240" w:after="0" w:line="220" w:lineRule="exact"/>
        <w:textboxTightWrap w:val="none"/>
        <w:rPr>
          <w:rFonts w:ascii="Open Sans Light" w:eastAsia="Times New Roman" w:hAnsi="Open Sans Light" w:cs="Open Sans SemiBold"/>
          <w:bCs/>
          <w:color w:val="00305D"/>
          <w:sz w:val="18"/>
          <w:szCs w:val="22"/>
          <w:lang w:eastAsia="de-DE"/>
        </w:rPr>
      </w:pPr>
      <w:r w:rsidRPr="009A1E7A">
        <w:rPr>
          <w:rFonts w:ascii="TUD Iconset Light BLO" w:eastAsia="Times New Roman" w:hAnsi="TUD Iconset Light BLO" w:cs="Segoe UI Symbol"/>
          <w:bCs/>
          <w:color w:val="00305D"/>
          <w:sz w:val="18"/>
          <w:szCs w:val="22"/>
          <w:lang w:eastAsia="de-DE"/>
        </w:rPr>
        <w:t>&amp;</w:t>
      </w:r>
      <w:r w:rsidRPr="009A1E7A">
        <w:rPr>
          <w:rFonts w:ascii="Open Sans Light" w:eastAsia="Times New Roman" w:hAnsi="Open Sans Light" w:cs="Open Sans SemiBold"/>
          <w:bCs/>
          <w:color w:val="00305D"/>
          <w:sz w:val="18"/>
          <w:szCs w:val="22"/>
          <w:lang w:eastAsia="de-DE"/>
        </w:rPr>
        <w:t xml:space="preserve"> 0351 463-37586</w:t>
      </w:r>
    </w:p>
    <w:p w14:paraId="7D942F8E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eastAsia="de-DE"/>
        </w:rPr>
        <w:t>✉</w:t>
      </w:r>
      <w:r w:rsidRPr="009A1E7A">
        <w:rPr>
          <w:rFonts w:ascii="Segoe UI Symbol" w:eastAsia="Times New Roman" w:hAnsi="Segoe UI Symbol" w:cs="Segoe UI Symbol"/>
          <w:color w:val="22518B"/>
          <w:sz w:val="18"/>
          <w:szCs w:val="22"/>
          <w:lang w:eastAsia="de-DE"/>
        </w:rPr>
        <w:t xml:space="preserve"> </w:t>
      </w:r>
      <w:proofErr w:type="spellStart"/>
      <w:proofErr w:type="gramStart"/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jan.rudl</w:t>
      </w:r>
      <w:proofErr w:type="spellEnd"/>
      <w:proofErr w:type="gramEnd"/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@​tu-dresden.de</w:t>
      </w:r>
    </w:p>
    <w:p w14:paraId="38F160C9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</w:p>
    <w:p w14:paraId="1F1ABEC9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Studiengänge:</w:t>
      </w:r>
    </w:p>
    <w:p w14:paraId="6015EE99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Bachelor: Mathematik, Wirtschaftsmathematik</w:t>
      </w:r>
    </w:p>
    <w:p w14:paraId="446F4BA8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Master: Mathematik, Technomathematik, Wirtschaftsmathematik, Computational Modeling and Simulation</w:t>
      </w:r>
    </w:p>
    <w:p w14:paraId="7CB65155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Times New Roman" w:eastAsia="Times New Roman" w:hAnsi="Times New Roman" w:cs="Times New Roman"/>
          <w:color w:val="auto"/>
          <w:sz w:val="24"/>
          <w:szCs w:val="24"/>
          <w:lang w:eastAsia="de-DE"/>
        </w:rPr>
      </w:pPr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Lehramt: Mathematik für Oberschule, Gymnasium und Berufsbildende Schulen</w:t>
      </w:r>
      <w:hyperlink r:id="rId41" w:history="1"/>
    </w:p>
    <w:p w14:paraId="795B19E5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Times New Roman" w:eastAsia="Times New Roman" w:hAnsi="Times New Roman" w:cs="Times New Roman"/>
          <w:color w:val="auto"/>
          <w:sz w:val="24"/>
          <w:szCs w:val="24"/>
          <w:lang w:eastAsia="de-DE"/>
        </w:rPr>
      </w:pPr>
    </w:p>
    <w:p w14:paraId="36FD5550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Vertiefung:</w:t>
      </w:r>
    </w:p>
    <w:p w14:paraId="2FBE9FED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before="240" w:after="0" w:line="220" w:lineRule="exact"/>
        <w:textboxTightWrap w:val="none"/>
        <w:rPr>
          <w:rFonts w:ascii="Open Sans Light" w:eastAsia="Times New Roman" w:hAnsi="Open Sans Light" w:cs="Open Sans SemiBold"/>
          <w:bCs/>
          <w:color w:val="00305D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SemiBold"/>
          <w:bCs/>
          <w:color w:val="00305D"/>
          <w:sz w:val="18"/>
          <w:szCs w:val="22"/>
          <w:lang w:eastAsia="de-DE"/>
        </w:rPr>
        <w:t>Forschungsschwerpunkte: Partielle Differentialgleichungen und ihre Anwendungen und Diskrete Strukturen und Optimierung.</w:t>
      </w:r>
    </w:p>
    <w:p w14:paraId="3F0A13F9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b/>
          <w:color w:val="22518B"/>
          <w:sz w:val="18"/>
          <w:szCs w:val="22"/>
          <w:lang w:eastAsia="de-DE"/>
        </w:rPr>
      </w:pPr>
    </w:p>
    <w:p w14:paraId="6B1C7402" w14:textId="707AFC11" w:rsidR="003604B3" w:rsidRDefault="003604B3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Studiendekan</w:t>
      </w:r>
    </w:p>
    <w:p w14:paraId="4E2C0D9A" w14:textId="589D5A81" w:rsidR="003604B3" w:rsidRPr="003604B3" w:rsidRDefault="003604B3" w:rsidP="00BF7FFE">
      <w:pPr>
        <w:widowControl w:val="0"/>
        <w:tabs>
          <w:tab w:val="clear" w:pos="4876"/>
        </w:tabs>
        <w:autoSpaceDE w:val="0"/>
        <w:autoSpaceDN w:val="0"/>
        <w:spacing w:after="120" w:line="240" w:lineRule="auto"/>
        <w:textboxTightWrap w:val="none"/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</w:pPr>
      <w:r w:rsidRPr="003604B3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Prof. Dr. Gunar Matthies, </w:t>
      </w:r>
      <w:r>
        <w:rPr>
          <w:rFonts w:ascii="TUD Iconset Light BLO" w:eastAsia="Times New Roman" w:hAnsi="TUD Iconset Light BLO" w:cs="Open Sans Light"/>
          <w:bCs/>
          <w:color w:val="22518B"/>
          <w:sz w:val="18"/>
          <w:szCs w:val="18"/>
          <w:lang w:eastAsia="de-DE"/>
        </w:rPr>
        <w:t>&amp;</w:t>
      </w:r>
      <w:r w:rsidRPr="003604B3">
        <w:rPr>
          <w:rFonts w:ascii="Open Sans Light" w:eastAsia="Times New Roman" w:hAnsi="Open Sans Light" w:cs="Open Sans Light"/>
          <w:bCs/>
          <w:color w:val="22518B"/>
          <w:sz w:val="18"/>
          <w:szCs w:val="18"/>
          <w:lang w:eastAsia="de-DE"/>
        </w:rPr>
        <w:t xml:space="preserve"> 0351 463-35555, </w:t>
      </w:r>
      <w:r w:rsidRPr="003604B3">
        <w:rPr>
          <w:rFonts w:ascii="TUD Iconset Light BLO" w:eastAsia="Times New Roman" w:hAnsi="TUD Iconset Light BLO" w:cs="Segoe UI Emoji"/>
          <w:bCs/>
          <w:color w:val="22518B"/>
          <w:sz w:val="18"/>
          <w:szCs w:val="18"/>
          <w:lang w:eastAsia="de-DE"/>
        </w:rPr>
        <w:t>=</w:t>
      </w:r>
      <w:r w:rsidRPr="003604B3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 </w:t>
      </w:r>
      <w:hyperlink r:id="rId42" w:history="1">
        <w:r w:rsidRPr="003604B3">
          <w:rPr>
            <w:rStyle w:val="Hyperlink"/>
            <w:rFonts w:ascii="Open Sans Light" w:eastAsia="Times New Roman" w:hAnsi="Open Sans Light" w:cs="Open Sans Light"/>
            <w:color w:val="22518B"/>
            <w:sz w:val="18"/>
            <w:szCs w:val="18"/>
            <w:lang w:eastAsia="de-DE"/>
          </w:rPr>
          <w:t>gunar.matthies@​tu-dresden.de</w:t>
        </w:r>
      </w:hyperlink>
      <w:r w:rsidRPr="003604B3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 </w:t>
      </w:r>
    </w:p>
    <w:p w14:paraId="00AD1F3D" w14:textId="52358AD8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 xml:space="preserve">Studentische Gruppen: </w:t>
      </w:r>
    </w:p>
    <w:p w14:paraId="0C940A3B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FSR Mathematik   </w:t>
      </w:r>
    </w:p>
    <w:p w14:paraId="26592D36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SemiBold"/>
          <w:bCs/>
          <w:color w:val="00305D"/>
          <w:sz w:val="18"/>
          <w:szCs w:val="22"/>
          <w:lang w:eastAsia="de-DE"/>
        </w:rPr>
      </w:pPr>
      <w:r w:rsidRPr="009A1E7A">
        <w:rPr>
          <w:rFonts w:ascii="TUD Iconset Light BLO" w:eastAsia="Times New Roman" w:hAnsi="TUD Iconset Light BLO" w:cs="Segoe UI Symbol"/>
          <w:bCs/>
          <w:color w:val="00305D"/>
          <w:sz w:val="18"/>
          <w:szCs w:val="22"/>
          <w:lang w:eastAsia="de-DE"/>
        </w:rPr>
        <w:t>&amp;</w:t>
      </w:r>
      <w:r w:rsidRPr="009A1E7A">
        <w:rPr>
          <w:rFonts w:ascii="Open Sans Light" w:eastAsia="Times New Roman" w:hAnsi="Open Sans Light" w:cs="Open Sans SemiBold"/>
          <w:bCs/>
          <w:color w:val="00305D"/>
          <w:sz w:val="18"/>
          <w:szCs w:val="22"/>
          <w:lang w:eastAsia="de-DE"/>
        </w:rPr>
        <w:t xml:space="preserve"> 0351 463-33064</w:t>
      </w:r>
    </w:p>
    <w:p w14:paraId="4628434D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SemiBold"/>
          <w:bCs/>
          <w:color w:val="00305D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Segoe UI Symbol"/>
          <w:bCs/>
          <w:color w:val="00305D"/>
          <w:sz w:val="18"/>
          <w:szCs w:val="22"/>
          <w:lang w:eastAsia="de-DE"/>
        </w:rPr>
        <w:t>✉</w:t>
      </w:r>
      <w:r w:rsidRPr="009A1E7A">
        <w:rPr>
          <w:rFonts w:ascii="Open Sans Light" w:eastAsia="Times New Roman" w:hAnsi="Open Sans Light" w:cs="Open Sans SemiBold"/>
          <w:bCs/>
          <w:color w:val="00305D"/>
          <w:sz w:val="18"/>
          <w:szCs w:val="22"/>
          <w:lang w:eastAsia="de-DE"/>
        </w:rPr>
        <w:t xml:space="preserve"> kontakt@myfsr.de</w:t>
      </w:r>
    </w:p>
    <w:p w14:paraId="11AAB888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</w:p>
    <w:p w14:paraId="5D75E337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Institute/Fachgebiete:</w:t>
      </w:r>
    </w:p>
    <w:p w14:paraId="6412EE89" w14:textId="77777777" w:rsidR="00611DC5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hyperlink r:id="rId43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Algebra</w:t>
        </w:r>
      </w:hyperlink>
    </w:p>
    <w:p w14:paraId="0E9A9C76" w14:textId="5776F4D6" w:rsidR="009A1E7A" w:rsidRPr="00611DC5" w:rsidRDefault="00611DC5" w:rsidP="00611DC5">
      <w:pPr>
        <w:autoSpaceDE w:val="0"/>
        <w:autoSpaceDN w:val="0"/>
        <w:spacing w:after="0" w:line="240" w:lineRule="auto"/>
        <w:rPr>
          <w:rFonts w:cs="Open Sans Light"/>
          <w:color w:val="22518B"/>
          <w:szCs w:val="18"/>
        </w:rPr>
      </w:pPr>
      <w:r w:rsidRPr="001161BE">
        <w:rPr>
          <w:rFonts w:ascii="Open Sans Light" w:hAnsi="Open Sans Light"/>
          <w:sz w:val="18"/>
        </w:rPr>
        <w:t>Sekretariat</w:t>
      </w:r>
      <w:r w:rsidRPr="001161BE">
        <w:rPr>
          <w:rStyle w:val="Hyperlink"/>
          <w:rFonts w:cs="Open Sans Light"/>
          <w:color w:val="22518B"/>
          <w:szCs w:val="18"/>
        </w:rPr>
        <w:t xml:space="preserve"> </w:t>
      </w:r>
      <w:r>
        <w:rPr>
          <w:rStyle w:val="Hyperlink"/>
          <w:rFonts w:ascii="TUD Iconset Light BLO" w:hAnsi="TUD Iconset Light BLO" w:cs="Open Sans Light"/>
          <w:color w:val="22518B"/>
          <w:sz w:val="18"/>
          <w:szCs w:val="18"/>
        </w:rPr>
        <w:t>=</w:t>
      </w:r>
      <w:r w:rsidRPr="001161BE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</w:t>
      </w:r>
      <w:proofErr w:type="spellStart"/>
      <w:proofErr w:type="gramStart"/>
      <w:r w:rsidR="005F7602" w:rsidRPr="005F7602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i.algebra</w:t>
      </w:r>
      <w:proofErr w:type="spellEnd"/>
      <w:proofErr w:type="gramEnd"/>
      <w:r w:rsidR="005F7602" w:rsidRPr="005F7602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@​tu-dresden.de</w:t>
      </w:r>
    </w:p>
    <w:p w14:paraId="6D1B5D37" w14:textId="77777777" w:rsidR="00611DC5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hyperlink r:id="rId44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Analysis</w:t>
        </w:r>
      </w:hyperlink>
    </w:p>
    <w:p w14:paraId="5C71086C" w14:textId="444B6E3A" w:rsidR="009A1E7A" w:rsidRPr="00611DC5" w:rsidRDefault="00611DC5" w:rsidP="00611DC5">
      <w:pPr>
        <w:autoSpaceDE w:val="0"/>
        <w:autoSpaceDN w:val="0"/>
        <w:spacing w:after="0" w:line="240" w:lineRule="auto"/>
        <w:rPr>
          <w:rFonts w:cs="Open Sans Light"/>
          <w:color w:val="22518B"/>
          <w:szCs w:val="18"/>
        </w:rPr>
      </w:pPr>
      <w:r w:rsidRPr="001161BE">
        <w:rPr>
          <w:rFonts w:ascii="Open Sans Light" w:hAnsi="Open Sans Light"/>
          <w:sz w:val="18"/>
        </w:rPr>
        <w:t>Sekretariat</w:t>
      </w:r>
      <w:r w:rsidRPr="001161BE">
        <w:rPr>
          <w:rStyle w:val="Hyperlink"/>
          <w:rFonts w:cs="Open Sans Light"/>
          <w:color w:val="22518B"/>
          <w:szCs w:val="18"/>
        </w:rPr>
        <w:t xml:space="preserve"> </w:t>
      </w:r>
      <w:r>
        <w:rPr>
          <w:rStyle w:val="Hyperlink"/>
          <w:rFonts w:ascii="TUD Iconset Light BLO" w:hAnsi="TUD Iconset Light BLO" w:cs="Open Sans Light"/>
          <w:color w:val="22518B"/>
          <w:szCs w:val="18"/>
        </w:rPr>
        <w:t>&amp;</w:t>
      </w:r>
      <w:r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</w:t>
      </w:r>
      <w:r w:rsidR="005F7602" w:rsidRPr="005F7602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+49351463-34633</w:t>
      </w:r>
      <w:r w:rsidRPr="001161BE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,</w:t>
      </w:r>
      <w:r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</w:t>
      </w:r>
      <w:r>
        <w:rPr>
          <w:rStyle w:val="Hyperlink"/>
          <w:rFonts w:ascii="TUD Iconset Light BLO" w:hAnsi="TUD Iconset Light BLO" w:cs="Open Sans Light"/>
          <w:color w:val="22518B"/>
          <w:sz w:val="18"/>
          <w:szCs w:val="18"/>
        </w:rPr>
        <w:t>=</w:t>
      </w:r>
      <w:r w:rsidRPr="001161BE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</w:t>
      </w:r>
      <w:r w:rsidR="005F7602" w:rsidRPr="005F7602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i.analysis@tu-dresden.de</w:t>
      </w:r>
    </w:p>
    <w:p w14:paraId="371A58A3" w14:textId="77777777" w:rsidR="00611DC5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hyperlink r:id="rId45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Geometrie</w:t>
        </w:r>
      </w:hyperlink>
    </w:p>
    <w:p w14:paraId="775D01DB" w14:textId="6637C9EC" w:rsidR="009A1E7A" w:rsidRPr="00611DC5" w:rsidRDefault="00611DC5" w:rsidP="00611DC5">
      <w:pPr>
        <w:autoSpaceDE w:val="0"/>
        <w:autoSpaceDN w:val="0"/>
        <w:spacing w:after="0" w:line="240" w:lineRule="auto"/>
        <w:rPr>
          <w:rFonts w:cs="Open Sans Light"/>
          <w:color w:val="22518B"/>
          <w:szCs w:val="18"/>
        </w:rPr>
      </w:pPr>
      <w:r w:rsidRPr="001161BE">
        <w:rPr>
          <w:rFonts w:ascii="Open Sans Light" w:hAnsi="Open Sans Light"/>
          <w:sz w:val="18"/>
        </w:rPr>
        <w:t>Sekretariat</w:t>
      </w:r>
      <w:r w:rsidRPr="001161BE">
        <w:rPr>
          <w:rStyle w:val="Hyperlink"/>
          <w:rFonts w:cs="Open Sans Light"/>
          <w:color w:val="22518B"/>
          <w:szCs w:val="18"/>
        </w:rPr>
        <w:t xml:space="preserve"> </w:t>
      </w:r>
      <w:r>
        <w:rPr>
          <w:rStyle w:val="Hyperlink"/>
          <w:rFonts w:ascii="TUD Iconset Light BLO" w:hAnsi="TUD Iconset Light BLO" w:cs="Open Sans Light"/>
          <w:color w:val="22518B"/>
          <w:szCs w:val="18"/>
        </w:rPr>
        <w:t>&amp;</w:t>
      </w:r>
      <w:r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</w:t>
      </w:r>
      <w:r w:rsidR="005F7602" w:rsidRPr="005F7602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+49351463-37579</w:t>
      </w:r>
      <w:r w:rsidRPr="001161BE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,</w:t>
      </w:r>
      <w:r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</w:t>
      </w:r>
      <w:r>
        <w:rPr>
          <w:rStyle w:val="Hyperlink"/>
          <w:rFonts w:ascii="TUD Iconset Light BLO" w:hAnsi="TUD Iconset Light BLO" w:cs="Open Sans Light"/>
          <w:color w:val="22518B"/>
          <w:sz w:val="18"/>
          <w:szCs w:val="18"/>
        </w:rPr>
        <w:t>=</w:t>
      </w:r>
      <w:r w:rsidRPr="001161BE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</w:t>
      </w:r>
      <w:r w:rsidR="005F7602" w:rsidRPr="005F7602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i.geometrie@tu-dresden.de</w:t>
      </w:r>
    </w:p>
    <w:p w14:paraId="461D1A9B" w14:textId="672C8DE6" w:rsid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hyperlink r:id="rId46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Mathematische Stochastik</w:t>
        </w:r>
      </w:hyperlink>
    </w:p>
    <w:p w14:paraId="334CA31F" w14:textId="403E2831" w:rsidR="00611DC5" w:rsidRPr="00611DC5" w:rsidRDefault="00611DC5" w:rsidP="00611DC5">
      <w:pPr>
        <w:autoSpaceDE w:val="0"/>
        <w:autoSpaceDN w:val="0"/>
        <w:spacing w:after="0" w:line="240" w:lineRule="auto"/>
        <w:rPr>
          <w:rFonts w:cs="Open Sans Light"/>
          <w:color w:val="22518B"/>
          <w:szCs w:val="18"/>
        </w:rPr>
      </w:pPr>
      <w:r w:rsidRPr="001161BE">
        <w:rPr>
          <w:rFonts w:ascii="Open Sans Light" w:hAnsi="Open Sans Light"/>
          <w:sz w:val="18"/>
        </w:rPr>
        <w:t>Sekretariat</w:t>
      </w:r>
      <w:r w:rsidRPr="001161BE">
        <w:rPr>
          <w:rStyle w:val="Hyperlink"/>
          <w:rFonts w:cs="Open Sans Light"/>
          <w:color w:val="22518B"/>
          <w:szCs w:val="18"/>
        </w:rPr>
        <w:t xml:space="preserve"> </w:t>
      </w:r>
      <w:r>
        <w:rPr>
          <w:rStyle w:val="Hyperlink"/>
          <w:rFonts w:ascii="TUD Iconset Light BLO" w:hAnsi="TUD Iconset Light BLO" w:cs="Open Sans Light"/>
          <w:color w:val="22518B"/>
          <w:szCs w:val="18"/>
        </w:rPr>
        <w:t>&amp;</w:t>
      </w:r>
      <w:r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</w:t>
      </w:r>
      <w:r w:rsidR="005F7602" w:rsidRPr="005F7602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+49351463-32425</w:t>
      </w:r>
      <w:r w:rsidRPr="001161BE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,</w:t>
      </w:r>
      <w:r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</w:t>
      </w:r>
      <w:r>
        <w:rPr>
          <w:rStyle w:val="Hyperlink"/>
          <w:rFonts w:ascii="TUD Iconset Light BLO" w:hAnsi="TUD Iconset Light BLO" w:cs="Open Sans Light"/>
          <w:color w:val="22518B"/>
          <w:sz w:val="18"/>
          <w:szCs w:val="18"/>
        </w:rPr>
        <w:t>=</w:t>
      </w:r>
      <w:r w:rsidRPr="001161BE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</w:t>
      </w:r>
      <w:r w:rsidR="005F7602" w:rsidRPr="005F7602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i.stochastik@tu-dresden.de</w:t>
      </w:r>
    </w:p>
    <w:p w14:paraId="65928373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47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Numerische Mathematik</w:t>
        </w:r>
      </w:hyperlink>
      <w:r w:rsidR="009A1E7A"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</w:p>
    <w:p w14:paraId="6FEA2E5F" w14:textId="5ECFD384" w:rsidR="00611DC5" w:rsidRPr="00611DC5" w:rsidRDefault="00611DC5" w:rsidP="00611DC5">
      <w:pPr>
        <w:autoSpaceDE w:val="0"/>
        <w:autoSpaceDN w:val="0"/>
        <w:spacing w:after="0" w:line="240" w:lineRule="auto"/>
        <w:rPr>
          <w:rFonts w:cs="Open Sans Light"/>
          <w:color w:val="22518B"/>
          <w:szCs w:val="18"/>
        </w:rPr>
      </w:pPr>
      <w:r w:rsidRPr="001161BE">
        <w:rPr>
          <w:rFonts w:ascii="Open Sans Light" w:hAnsi="Open Sans Light"/>
          <w:sz w:val="18"/>
        </w:rPr>
        <w:t>Sekretariat</w:t>
      </w:r>
      <w:r w:rsidRPr="001161BE">
        <w:rPr>
          <w:rStyle w:val="Hyperlink"/>
          <w:rFonts w:cs="Open Sans Light"/>
          <w:color w:val="22518B"/>
          <w:szCs w:val="18"/>
        </w:rPr>
        <w:t xml:space="preserve"> </w:t>
      </w:r>
      <w:r>
        <w:rPr>
          <w:rStyle w:val="Hyperlink"/>
          <w:rFonts w:ascii="TUD Iconset Light BLO" w:hAnsi="TUD Iconset Light BLO" w:cs="Open Sans Light"/>
          <w:color w:val="22518B"/>
          <w:szCs w:val="18"/>
        </w:rPr>
        <w:t>&amp;</w:t>
      </w:r>
      <w:r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</w:t>
      </w:r>
      <w:r w:rsidR="005F7602" w:rsidRPr="005F7602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+49351463-34154</w:t>
      </w:r>
      <w:r w:rsidRPr="001161BE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,</w:t>
      </w:r>
      <w:r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</w:t>
      </w:r>
      <w:r>
        <w:rPr>
          <w:rStyle w:val="Hyperlink"/>
          <w:rFonts w:ascii="TUD Iconset Light BLO" w:hAnsi="TUD Iconset Light BLO" w:cs="Open Sans Light"/>
          <w:color w:val="22518B"/>
          <w:sz w:val="18"/>
          <w:szCs w:val="18"/>
        </w:rPr>
        <w:t>=</w:t>
      </w:r>
      <w:r w:rsidRPr="001161BE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</w:t>
      </w:r>
      <w:r w:rsidR="005F7602" w:rsidRPr="005F7602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i.numerik@tu-dresden.de</w:t>
      </w:r>
    </w:p>
    <w:p w14:paraId="40C9B622" w14:textId="2002237C" w:rsidR="009A1E7A" w:rsidRPr="005F7602" w:rsidRDefault="008E2506" w:rsidP="005F7602">
      <w:pPr>
        <w:autoSpaceDE w:val="0"/>
        <w:autoSpaceDN w:val="0"/>
        <w:spacing w:after="0" w:line="240" w:lineRule="auto"/>
        <w:rPr>
          <w:rFonts w:cs="Open Sans Light"/>
          <w:color w:val="22518B"/>
          <w:szCs w:val="18"/>
        </w:rPr>
      </w:pPr>
      <w:hyperlink r:id="rId48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Wissenschaftliches Rechnen</w:t>
        </w:r>
      </w:hyperlink>
    </w:p>
    <w:p w14:paraId="4070ECF7" w14:textId="02AF10C7" w:rsidR="005F7602" w:rsidRPr="005F7602" w:rsidRDefault="005F7602" w:rsidP="005F7602">
      <w:pPr>
        <w:autoSpaceDE w:val="0"/>
        <w:autoSpaceDN w:val="0"/>
        <w:spacing w:after="0" w:line="240" w:lineRule="auto"/>
        <w:rPr>
          <w:rFonts w:cs="Open Sans Light"/>
          <w:color w:val="22518B"/>
          <w:szCs w:val="18"/>
        </w:rPr>
      </w:pPr>
      <w:r w:rsidRPr="001161BE">
        <w:rPr>
          <w:rFonts w:ascii="Open Sans Light" w:hAnsi="Open Sans Light"/>
          <w:sz w:val="18"/>
        </w:rPr>
        <w:t>Sekretariat</w:t>
      </w:r>
      <w:r w:rsidRPr="001161BE">
        <w:rPr>
          <w:rStyle w:val="Hyperlink"/>
          <w:rFonts w:cs="Open Sans Light"/>
          <w:color w:val="22518B"/>
          <w:szCs w:val="18"/>
        </w:rPr>
        <w:t xml:space="preserve"> </w:t>
      </w:r>
      <w:r>
        <w:rPr>
          <w:rStyle w:val="Hyperlink"/>
          <w:rFonts w:ascii="TUD Iconset Light BLO" w:hAnsi="TUD Iconset Light BLO" w:cs="Open Sans Light"/>
          <w:color w:val="22518B"/>
          <w:szCs w:val="18"/>
        </w:rPr>
        <w:t>&amp;</w:t>
      </w:r>
      <w:r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</w:t>
      </w:r>
      <w:r w:rsidRPr="005F7602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+49351463-34266</w:t>
      </w:r>
      <w:r w:rsidRPr="001161BE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,</w:t>
      </w:r>
      <w:r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</w:t>
      </w:r>
      <w:r>
        <w:rPr>
          <w:rStyle w:val="Hyperlink"/>
          <w:rFonts w:ascii="TUD Iconset Light BLO" w:hAnsi="TUD Iconset Light BLO" w:cs="Open Sans Light"/>
          <w:color w:val="22518B"/>
          <w:sz w:val="18"/>
          <w:szCs w:val="18"/>
        </w:rPr>
        <w:t>=</w:t>
      </w:r>
      <w:r w:rsidRPr="001161BE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</w:t>
      </w:r>
      <w:r w:rsidRPr="005F7602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i.wr@tu-dresden.de</w:t>
      </w:r>
    </w:p>
    <w:p w14:paraId="76C36FC4" w14:textId="77777777" w:rsidR="005F7602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hyperlink r:id="rId49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Zentrum für Dynamik</w:t>
        </w:r>
      </w:hyperlink>
    </w:p>
    <w:p w14:paraId="155D0AA6" w14:textId="71447DDD" w:rsidR="009A1E7A" w:rsidRPr="005F7602" w:rsidRDefault="005F7602" w:rsidP="005F7602">
      <w:pPr>
        <w:autoSpaceDE w:val="0"/>
        <w:autoSpaceDN w:val="0"/>
        <w:spacing w:after="0" w:line="240" w:lineRule="auto"/>
        <w:rPr>
          <w:rFonts w:cs="Open Sans Light"/>
          <w:color w:val="22518B"/>
          <w:szCs w:val="18"/>
        </w:rPr>
      </w:pPr>
      <w:r w:rsidRPr="001161BE">
        <w:rPr>
          <w:rFonts w:ascii="Open Sans Light" w:hAnsi="Open Sans Light"/>
          <w:sz w:val="18"/>
        </w:rPr>
        <w:t>Sekretariat</w:t>
      </w:r>
      <w:r w:rsidRPr="001161BE">
        <w:rPr>
          <w:rStyle w:val="Hyperlink"/>
          <w:rFonts w:cs="Open Sans Light"/>
          <w:color w:val="22518B"/>
          <w:szCs w:val="18"/>
        </w:rPr>
        <w:t xml:space="preserve"> </w:t>
      </w:r>
      <w:r>
        <w:rPr>
          <w:rStyle w:val="Hyperlink"/>
          <w:rFonts w:ascii="TUD Iconset Light BLO" w:hAnsi="TUD Iconset Light BLO" w:cs="Open Sans Light"/>
          <w:color w:val="22518B"/>
          <w:szCs w:val="18"/>
        </w:rPr>
        <w:t>&amp;</w:t>
      </w:r>
      <w:r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</w:t>
      </w:r>
      <w:r w:rsidRPr="005F7602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+49351463-34633</w:t>
      </w:r>
      <w:r w:rsidRPr="001161BE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,</w:t>
      </w:r>
      <w:r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</w:t>
      </w:r>
      <w:r>
        <w:rPr>
          <w:rStyle w:val="Hyperlink"/>
          <w:rFonts w:ascii="TUD Iconset Light BLO" w:hAnsi="TUD Iconset Light BLO" w:cs="Open Sans Light"/>
          <w:color w:val="22518B"/>
          <w:sz w:val="18"/>
          <w:szCs w:val="18"/>
        </w:rPr>
        <w:t>=</w:t>
      </w:r>
      <w:r w:rsidRPr="001161BE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</w:t>
      </w:r>
      <w:r w:rsidRPr="005F7602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cfd@tu-dresden.de</w:t>
      </w:r>
    </w:p>
    <w:p w14:paraId="2D6E430B" w14:textId="77777777" w:rsidR="009A1E7A" w:rsidRPr="009A1E7A" w:rsidRDefault="009A1E7A" w:rsidP="000C4837">
      <w:pPr>
        <w:keepNext/>
        <w:tabs>
          <w:tab w:val="clear" w:pos="4876"/>
        </w:tabs>
        <w:spacing w:before="240" w:after="60" w:line="240" w:lineRule="auto"/>
        <w:textboxTightWrap w:val="none"/>
        <w:outlineLvl w:val="1"/>
        <w15:collapsed/>
        <w:rPr>
          <w:rFonts w:ascii="Open Sans SemiBold" w:eastAsia="Times New Roman" w:hAnsi="Open Sans SemiBold" w:cs="Open Sans SemiBold"/>
          <w:color w:val="00893A"/>
          <w:sz w:val="22"/>
          <w:szCs w:val="22"/>
          <w:lang w:eastAsia="de-DE"/>
        </w:rPr>
      </w:pPr>
      <w:r w:rsidRPr="009A1E7A">
        <w:rPr>
          <w:rFonts w:ascii="Open Sans SemiBold" w:eastAsia="Times New Roman" w:hAnsi="Open Sans SemiBold" w:cs="Open Sans SemiBold"/>
          <w:color w:val="00893A"/>
          <w:sz w:val="22"/>
          <w:szCs w:val="22"/>
          <w:lang w:eastAsia="de-DE"/>
        </w:rPr>
        <w:t>Fakultät Physik</w:t>
      </w:r>
    </w:p>
    <w:p w14:paraId="7A0ED46F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Kontakt Stellenausschreibungen:</w:t>
      </w:r>
    </w:p>
    <w:p w14:paraId="25F8A58E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Stellenangebote für Graduierte werden nicht ausgehangen, bitte nutzen Sie unser </w:t>
      </w:r>
      <w:hyperlink r:id="rId50" w:history="1">
        <w:r w:rsidRPr="009A1E7A">
          <w:rPr>
            <w:rFonts w:ascii="Open Sans Light" w:eastAsia="Times New Roman" w:hAnsi="Open Sans Light" w:cs="Open Sans Light"/>
            <w:color w:val="0069B4"/>
            <w:sz w:val="18"/>
            <w:szCs w:val="22"/>
            <w:lang w:eastAsia="de-DE"/>
          </w:rPr>
          <w:t>Jobportal Stellenticket der TU Dresden</w:t>
        </w:r>
      </w:hyperlink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. Für weitere Kooperationswünsche finden Sie alle Ansprechpartner auf der Homepage: </w:t>
      </w:r>
      <w:hyperlink r:id="rId51" w:history="1">
        <w:r w:rsidRPr="009A1E7A">
          <w:rPr>
            <w:rFonts w:ascii="Open Sans Light" w:eastAsia="Times New Roman" w:hAnsi="Open Sans Light" w:cs="Open Sans Light"/>
            <w:color w:val="0069B4"/>
            <w:sz w:val="18"/>
            <w:szCs w:val="22"/>
            <w:lang w:eastAsia="de-DE"/>
          </w:rPr>
          <w:t>https://tu-dresden.de/mn/physik/die-fakultaet/institute-professuren</w:t>
        </w:r>
      </w:hyperlink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.</w:t>
      </w:r>
    </w:p>
    <w:p w14:paraId="4EF3FC8C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</w:p>
    <w:p w14:paraId="012C5709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 xml:space="preserve">Link zu Stellenticket: </w:t>
      </w:r>
    </w:p>
    <w:p w14:paraId="1D13B562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Open Sans SemiBold"/>
          <w:b/>
          <w:color w:val="1F497D"/>
          <w:sz w:val="18"/>
          <w:szCs w:val="18"/>
          <w:lang w:eastAsia="de-DE"/>
        </w:rPr>
        <w:t>🔗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https://tu-dresden.de/mn/physik/die-fakultaet/jobs-und-berufseinstieg</w:t>
      </w:r>
    </w:p>
    <w:p w14:paraId="18224486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75AB9870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Studiengänge:</w:t>
      </w:r>
    </w:p>
    <w:p w14:paraId="5303FB62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Bachelor: Physik</w:t>
      </w:r>
    </w:p>
    <w:p w14:paraId="5ACFB60B" w14:textId="5EBDAFAA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Master: Physik, </w:t>
      </w:r>
      <w:proofErr w:type="spellStart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Organi</w:t>
      </w:r>
      <w:r w:rsidR="00D6430F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c</w:t>
      </w:r>
      <w:proofErr w:type="spellEnd"/>
      <w:r w:rsidR="00D6430F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a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nd </w:t>
      </w:r>
      <w:proofErr w:type="spellStart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Mole</w:t>
      </w:r>
      <w:r w:rsidR="00D6430F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c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ular</w:t>
      </w:r>
      <w:proofErr w:type="spellEnd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Ele</w:t>
      </w:r>
      <w:r w:rsidR="00D6430F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c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troni</w:t>
      </w:r>
      <w:r w:rsidR="00D6430F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cs</w:t>
      </w:r>
    </w:p>
    <w:p w14:paraId="6D879CDC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Lehramt: Mathematik für Oberschule, Gymnasium und Berufsbildende Schulen</w:t>
      </w:r>
      <w:hyperlink r:id="rId52" w:history="1"/>
    </w:p>
    <w:p w14:paraId="06998E19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</w:p>
    <w:p w14:paraId="4BED1765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Vertiefung:</w:t>
      </w:r>
    </w:p>
    <w:p w14:paraId="61A74E03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proofErr w:type="spellStart"/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Forschunsschwerpunkte</w:t>
      </w:r>
      <w:proofErr w:type="spellEnd"/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 sind Physik kondensierter Materie, Theoretische Physik, Teilchen- und Kernphysik, Biophysik, Didaktik der Physik</w:t>
      </w:r>
    </w:p>
    <w:p w14:paraId="6A68BE80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21F0E279" w14:textId="78929955" w:rsidR="001E2D0F" w:rsidRDefault="001E2D0F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Dekan:</w:t>
      </w:r>
    </w:p>
    <w:p w14:paraId="2B113802" w14:textId="60EBE94C" w:rsidR="001E2D0F" w:rsidRPr="00BD52FA" w:rsidRDefault="00BD52FA" w:rsidP="006D3762">
      <w:pPr>
        <w:widowControl w:val="0"/>
        <w:tabs>
          <w:tab w:val="clear" w:pos="4876"/>
        </w:tabs>
        <w:autoSpaceDE w:val="0"/>
        <w:autoSpaceDN w:val="0"/>
        <w:spacing w:after="12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r w:rsidRPr="00BD52F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Prof. Dr. Carsten Timm,</w:t>
      </w:r>
      <w:r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 </w:t>
      </w:r>
      <w:r>
        <w:rPr>
          <w:rFonts w:ascii="TUD Iconset Light BLO" w:eastAsia="Times New Roman" w:hAnsi="TUD Iconset Light BLO" w:cs="Open Sans Light"/>
          <w:color w:val="22518B"/>
          <w:sz w:val="18"/>
          <w:szCs w:val="22"/>
          <w:lang w:eastAsia="de-DE"/>
        </w:rPr>
        <w:t>&amp;</w:t>
      </w:r>
      <w:r w:rsidRPr="00BD52F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 0351 463-37055,</w:t>
      </w:r>
      <w:r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 </w:t>
      </w:r>
      <w:r>
        <w:rPr>
          <w:rFonts w:ascii="TUD Iconset Light BLO" w:eastAsia="Times New Roman" w:hAnsi="TUD Iconset Light BLO" w:cs="Open Sans Light"/>
          <w:color w:val="22518B"/>
          <w:sz w:val="18"/>
          <w:szCs w:val="22"/>
          <w:lang w:eastAsia="de-DE"/>
        </w:rPr>
        <w:t>=</w:t>
      </w:r>
      <w:r w:rsidRPr="00BD52F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 </w:t>
      </w:r>
      <w:hyperlink r:id="rId53" w:history="1">
        <w:r w:rsidRPr="00BD52FA">
          <w:rPr>
            <w:rFonts w:ascii="Open Sans Light" w:eastAsia="Times New Roman" w:hAnsi="Open Sans Light" w:cs="Open Sans Light"/>
            <w:color w:val="22518B"/>
            <w:sz w:val="18"/>
            <w:szCs w:val="22"/>
            <w:lang w:eastAsia="de-DE"/>
          </w:rPr>
          <w:t>dekanat.physik@​tu-dresden.de</w:t>
        </w:r>
      </w:hyperlink>
    </w:p>
    <w:p w14:paraId="4F61268A" w14:textId="630DC2A3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 xml:space="preserve">Studentische Gruppen: </w:t>
      </w:r>
    </w:p>
    <w:p w14:paraId="5D106781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FSR Physik   </w:t>
      </w:r>
    </w:p>
    <w:p w14:paraId="595FA4DE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r w:rsidRPr="009A1E7A">
        <w:rPr>
          <w:rFonts w:ascii="TUD Iconset Light BLO" w:eastAsia="Times New Roman" w:hAnsi="TUD Iconset Light BLO" w:cs="Segoe UI Symbol"/>
          <w:color w:val="22518B"/>
          <w:sz w:val="18"/>
          <w:szCs w:val="18"/>
          <w:lang w:eastAsia="de-DE"/>
        </w:rPr>
        <w:t>&amp;</w:t>
      </w:r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 0351 463-34788</w:t>
      </w:r>
    </w:p>
    <w:p w14:paraId="4544ACCB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eastAsia="de-DE"/>
        </w:rPr>
        <w:t>✉</w:t>
      </w:r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 fsrphysik@mailbox.tu-dresden.de </w:t>
      </w:r>
    </w:p>
    <w:p w14:paraId="76A5C0E8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4FE68A54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Institute/Fachgebiete:</w:t>
      </w:r>
    </w:p>
    <w:p w14:paraId="5A5590B4" w14:textId="77777777" w:rsidR="009A1E7A" w:rsidRDefault="008E2506" w:rsidP="0040565C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54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Angewandte Physik</w:t>
        </w:r>
      </w:hyperlink>
      <w:r w:rsidR="009A1E7A"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</w:p>
    <w:p w14:paraId="6EE98BBA" w14:textId="7CEF7540" w:rsidR="00491842" w:rsidRDefault="00491842" w:rsidP="00491842">
      <w:pPr>
        <w:autoSpaceDE w:val="0"/>
        <w:autoSpaceDN w:val="0"/>
        <w:spacing w:after="0" w:line="240" w:lineRule="auto"/>
        <w:rPr>
          <w:rFonts w:ascii="Open Sans Light" w:hAnsi="Open Sans Light" w:cs="Open Sans Light"/>
          <w:color w:val="22518B"/>
          <w:sz w:val="18"/>
          <w:szCs w:val="18"/>
        </w:rPr>
      </w:pPr>
      <w:r>
        <w:rPr>
          <w:rFonts w:ascii="Open Sans Light" w:hAnsi="Open Sans Light" w:cs="Open Sans Light"/>
          <w:color w:val="22518B"/>
          <w:sz w:val="18"/>
          <w:szCs w:val="18"/>
        </w:rPr>
        <w:t>Sekretariat</w:t>
      </w:r>
      <w:r w:rsidR="001161BE"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  <w:r>
        <w:rPr>
          <w:rFonts w:ascii="Segoe UI Symbol" w:hAnsi="Segoe UI Symbol"/>
          <w:color w:val="22518B"/>
          <w:sz w:val="18"/>
          <w:szCs w:val="18"/>
        </w:rPr>
        <w:t>✉</w:t>
      </w:r>
      <w:r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  <w:hyperlink r:id="rId55" w:history="1">
        <w:r>
          <w:rPr>
            <w:rStyle w:val="Hyperlink"/>
            <w:rFonts w:ascii="Open Sans Light" w:hAnsi="Open Sans Light" w:cs="Open Sans Light"/>
            <w:color w:val="22518B"/>
            <w:sz w:val="18"/>
            <w:szCs w:val="18"/>
          </w:rPr>
          <w:t>fanny.uhlig@​tu-dresden.de</w:t>
        </w:r>
      </w:hyperlink>
      <w:r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</w:p>
    <w:p w14:paraId="10A24AEB" w14:textId="047322A3" w:rsidR="009A1E7A" w:rsidRDefault="008E2506" w:rsidP="00D90F5A">
      <w:pPr>
        <w:autoSpaceDE w:val="0"/>
        <w:autoSpaceDN w:val="0"/>
        <w:spacing w:after="0" w:line="240" w:lineRule="auto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56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Festkörper- und Materialphysik</w:t>
        </w:r>
      </w:hyperlink>
      <w:r w:rsidR="009A1E7A"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</w:p>
    <w:p w14:paraId="5004790B" w14:textId="75DECA84" w:rsidR="001161BE" w:rsidRPr="001161BE" w:rsidRDefault="001161BE" w:rsidP="00D90F5A">
      <w:pPr>
        <w:autoSpaceDE w:val="0"/>
        <w:autoSpaceDN w:val="0"/>
        <w:spacing w:after="0" w:line="240" w:lineRule="auto"/>
        <w:rPr>
          <w:rStyle w:val="Hyperlink"/>
          <w:rFonts w:cs="Open Sans Light"/>
          <w:color w:val="22518B"/>
          <w:szCs w:val="18"/>
        </w:rPr>
      </w:pPr>
      <w:r w:rsidRPr="001161BE">
        <w:rPr>
          <w:rFonts w:ascii="Open Sans Light" w:hAnsi="Open Sans Light"/>
          <w:sz w:val="18"/>
        </w:rPr>
        <w:t>Sekretariat</w:t>
      </w:r>
      <w:r w:rsidRPr="001161BE">
        <w:rPr>
          <w:rStyle w:val="Hyperlink"/>
          <w:rFonts w:cs="Open Sans Light"/>
          <w:color w:val="22518B"/>
          <w:szCs w:val="18"/>
        </w:rPr>
        <w:t xml:space="preserve"> </w:t>
      </w:r>
      <w:r>
        <w:rPr>
          <w:rStyle w:val="Hyperlink"/>
          <w:rFonts w:ascii="TUD Iconset Light BLO" w:hAnsi="TUD Iconset Light BLO" w:cs="Open Sans Light"/>
          <w:color w:val="22518B"/>
          <w:szCs w:val="18"/>
        </w:rPr>
        <w:t>&amp;</w:t>
      </w:r>
      <w:r>
        <w:rPr>
          <w:rStyle w:val="Hyperlink"/>
          <w:rFonts w:cs="Open Sans Light"/>
          <w:color w:val="22518B"/>
          <w:szCs w:val="18"/>
        </w:rPr>
        <w:t xml:space="preserve"> </w:t>
      </w:r>
      <w:r w:rsidRPr="001161BE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0351 463-34670,</w:t>
      </w:r>
      <w:r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</w:t>
      </w:r>
      <w:r>
        <w:rPr>
          <w:rStyle w:val="Hyperlink"/>
          <w:rFonts w:ascii="TUD Iconset Light BLO" w:hAnsi="TUD Iconset Light BLO" w:cs="Open Sans Light"/>
          <w:color w:val="22518B"/>
          <w:sz w:val="18"/>
          <w:szCs w:val="18"/>
        </w:rPr>
        <w:t>=</w:t>
      </w:r>
      <w:r w:rsidRPr="001161BE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ifmp@mailbox.tu-dresden.de</w:t>
      </w:r>
    </w:p>
    <w:p w14:paraId="3D20E606" w14:textId="074652EF" w:rsidR="009A1E7A" w:rsidRDefault="008E2506" w:rsidP="00D90F5A">
      <w:pPr>
        <w:widowControl w:val="0"/>
        <w:tabs>
          <w:tab w:val="clear" w:pos="4876"/>
        </w:tabs>
        <w:autoSpaceDE w:val="0"/>
        <w:autoSpaceDN w:val="0"/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57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Kern- und Teilchenphysik</w:t>
        </w:r>
      </w:hyperlink>
      <w:r w:rsidR="009A1E7A"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</w:p>
    <w:p w14:paraId="2FE86095" w14:textId="146CA274" w:rsidR="00B077AC" w:rsidRPr="00B077AC" w:rsidRDefault="00B077AC" w:rsidP="00B077AC">
      <w:pPr>
        <w:autoSpaceDE w:val="0"/>
        <w:autoSpaceDN w:val="0"/>
        <w:spacing w:after="0" w:line="240" w:lineRule="auto"/>
        <w:rPr>
          <w:rFonts w:cs="Open Sans Light"/>
          <w:color w:val="22518B"/>
          <w:szCs w:val="18"/>
        </w:rPr>
      </w:pPr>
      <w:r w:rsidRPr="001161BE">
        <w:rPr>
          <w:rFonts w:ascii="Open Sans Light" w:hAnsi="Open Sans Light"/>
          <w:sz w:val="18"/>
        </w:rPr>
        <w:t>Sekretariat</w:t>
      </w:r>
      <w:r w:rsidRPr="001161BE">
        <w:rPr>
          <w:rStyle w:val="Hyperlink"/>
          <w:rFonts w:cs="Open Sans Light"/>
          <w:color w:val="22518B"/>
          <w:szCs w:val="18"/>
        </w:rPr>
        <w:t xml:space="preserve"> </w:t>
      </w:r>
      <w:r>
        <w:rPr>
          <w:rStyle w:val="Hyperlink"/>
          <w:rFonts w:ascii="TUD Iconset Light BLO" w:hAnsi="TUD Iconset Light BLO" w:cs="Open Sans Light"/>
          <w:color w:val="22518B"/>
          <w:szCs w:val="18"/>
        </w:rPr>
        <w:t>&amp;</w:t>
      </w:r>
      <w:r>
        <w:rPr>
          <w:rStyle w:val="Hyperlink"/>
          <w:rFonts w:cs="Open Sans Light"/>
          <w:color w:val="22518B"/>
          <w:szCs w:val="18"/>
        </w:rPr>
        <w:t xml:space="preserve"> </w:t>
      </w:r>
      <w:r w:rsidRPr="001161BE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0351 463-3</w:t>
      </w:r>
      <w:r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5461</w:t>
      </w:r>
      <w:r w:rsidRPr="001161BE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,</w:t>
      </w:r>
      <w:r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</w:t>
      </w:r>
      <w:r>
        <w:rPr>
          <w:rStyle w:val="Hyperlink"/>
          <w:rFonts w:ascii="TUD Iconset Light BLO" w:hAnsi="TUD Iconset Light BLO" w:cs="Open Sans Light"/>
          <w:color w:val="22518B"/>
          <w:sz w:val="18"/>
          <w:szCs w:val="18"/>
        </w:rPr>
        <w:t>=</w:t>
      </w:r>
      <w:r w:rsidRPr="001161BE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</w:t>
      </w:r>
      <w:r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iktp</w:t>
      </w:r>
      <w:r w:rsidRPr="001161BE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@tu-dresden.de</w:t>
      </w:r>
    </w:p>
    <w:p w14:paraId="3225470D" w14:textId="709BBAA9" w:rsid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58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Theoretische Physik</w:t>
        </w:r>
      </w:hyperlink>
    </w:p>
    <w:p w14:paraId="37040178" w14:textId="7E6A4EED" w:rsidR="00B077AC" w:rsidRPr="00B077AC" w:rsidRDefault="00B077AC" w:rsidP="00B077AC">
      <w:pPr>
        <w:autoSpaceDE w:val="0"/>
        <w:autoSpaceDN w:val="0"/>
        <w:spacing w:after="0" w:line="240" w:lineRule="auto"/>
        <w:rPr>
          <w:rFonts w:cs="Open Sans Light"/>
          <w:color w:val="22518B"/>
          <w:szCs w:val="18"/>
        </w:rPr>
      </w:pPr>
      <w:r w:rsidRPr="001161BE">
        <w:rPr>
          <w:rFonts w:ascii="Open Sans Light" w:hAnsi="Open Sans Light"/>
          <w:sz w:val="18"/>
        </w:rPr>
        <w:t>Sekretariat</w:t>
      </w:r>
      <w:r w:rsidRPr="001161BE">
        <w:rPr>
          <w:rStyle w:val="Hyperlink"/>
          <w:rFonts w:cs="Open Sans Light"/>
          <w:color w:val="22518B"/>
          <w:szCs w:val="18"/>
        </w:rPr>
        <w:t xml:space="preserve"> </w:t>
      </w:r>
      <w:r>
        <w:rPr>
          <w:rStyle w:val="Hyperlink"/>
          <w:rFonts w:ascii="TUD Iconset Light BLO" w:hAnsi="TUD Iconset Light BLO" w:cs="Open Sans Light"/>
          <w:color w:val="22518B"/>
          <w:szCs w:val="18"/>
        </w:rPr>
        <w:t>&amp;</w:t>
      </w:r>
      <w:r>
        <w:rPr>
          <w:rStyle w:val="Hyperlink"/>
          <w:rFonts w:cs="Open Sans Light"/>
          <w:color w:val="22518B"/>
          <w:szCs w:val="18"/>
        </w:rPr>
        <w:t xml:space="preserve"> </w:t>
      </w:r>
      <w:r w:rsidRPr="001161BE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0351 463-3</w:t>
      </w:r>
      <w:r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3843</w:t>
      </w:r>
      <w:r w:rsidRPr="001161BE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,</w:t>
      </w:r>
      <w:r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</w:t>
      </w:r>
      <w:r>
        <w:rPr>
          <w:rStyle w:val="Hyperlink"/>
          <w:rFonts w:ascii="TUD Iconset Light BLO" w:hAnsi="TUD Iconset Light BLO" w:cs="Open Sans Light"/>
          <w:color w:val="22518B"/>
          <w:sz w:val="18"/>
          <w:szCs w:val="18"/>
        </w:rPr>
        <w:t>=</w:t>
      </w:r>
      <w:r w:rsidRPr="001161BE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 xml:space="preserve"> </w:t>
      </w:r>
      <w:r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gudrun.latus</w:t>
      </w:r>
      <w:r w:rsidRPr="001161BE">
        <w:rPr>
          <w:rStyle w:val="Hyperlink"/>
          <w:rFonts w:ascii="Open Sans Light" w:hAnsi="Open Sans Light" w:cs="Open Sans Light"/>
          <w:color w:val="22518B"/>
          <w:sz w:val="18"/>
          <w:szCs w:val="18"/>
        </w:rPr>
        <w:t>@tu-dresden.de</w:t>
      </w:r>
    </w:p>
    <w:p w14:paraId="5B239384" w14:textId="77777777" w:rsidR="009A1E7A" w:rsidRPr="009A1E7A" w:rsidRDefault="009A1E7A" w:rsidP="000C4837">
      <w:pPr>
        <w:keepNext/>
        <w:tabs>
          <w:tab w:val="clear" w:pos="4876"/>
        </w:tabs>
        <w:spacing w:before="240" w:after="60" w:line="240" w:lineRule="auto"/>
        <w:textboxTightWrap w:val="none"/>
        <w:outlineLvl w:val="1"/>
        <w15:collapsed/>
        <w:rPr>
          <w:rFonts w:ascii="Open Sans SemiBold" w:eastAsia="Times New Roman" w:hAnsi="Open Sans SemiBold" w:cs="Open Sans SemiBold"/>
          <w:color w:val="00893A"/>
          <w:sz w:val="22"/>
          <w:szCs w:val="22"/>
          <w:lang w:eastAsia="de-DE"/>
        </w:rPr>
      </w:pPr>
      <w:r w:rsidRPr="009A1E7A">
        <w:rPr>
          <w:rFonts w:ascii="Open Sans SemiBold" w:eastAsia="Times New Roman" w:hAnsi="Open Sans SemiBold" w:cs="Open Sans SemiBold"/>
          <w:color w:val="00893A"/>
          <w:sz w:val="22"/>
          <w:szCs w:val="22"/>
          <w:lang w:eastAsia="de-DE"/>
        </w:rPr>
        <w:t>Fakultät Psychologie</w:t>
      </w:r>
    </w:p>
    <w:p w14:paraId="7EDF07F7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Kontakt Stellenausschreibungen:</w:t>
      </w:r>
    </w:p>
    <w:p w14:paraId="4D4186D7" w14:textId="77777777" w:rsidR="009A1E7A" w:rsidRDefault="008C6F19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Stellenangebote für Graduierte werden nicht ausgehangen, bitte nutzen Sie unser </w:t>
      </w:r>
      <w:hyperlink r:id="rId59" w:history="1">
        <w:r w:rsidRPr="009A1E7A">
          <w:rPr>
            <w:rFonts w:ascii="Open Sans Light" w:eastAsia="Times New Roman" w:hAnsi="Open Sans Light" w:cs="Open Sans Light"/>
            <w:color w:val="0069B4"/>
            <w:sz w:val="18"/>
            <w:szCs w:val="22"/>
            <w:lang w:eastAsia="de-DE"/>
          </w:rPr>
          <w:t>Jobportal Stellenticket der TU Dresden</w:t>
        </w:r>
      </w:hyperlink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. Für weitere Kooperationswünsche finden Sie alle Ansprechpartner auf der Homepage: </w:t>
      </w:r>
      <w:hyperlink r:id="rId60" w:history="1">
        <w:r w:rsidRPr="008C6F19">
          <w:rPr>
            <w:rStyle w:val="Hyperlink"/>
            <w:rFonts w:ascii="Open Sans Light" w:eastAsia="Times New Roman" w:hAnsi="Open Sans Light" w:cs="Open Sans Light"/>
            <w:sz w:val="18"/>
            <w:szCs w:val="22"/>
            <w:lang w:eastAsia="de-DE"/>
          </w:rPr>
          <w:t>https://tu-dresden.de/mn/psychologie/die-fakultaet/institute-und-professuren</w:t>
        </w:r>
      </w:hyperlink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.</w:t>
      </w:r>
    </w:p>
    <w:p w14:paraId="65DEC689" w14:textId="77777777" w:rsidR="008C6F19" w:rsidRPr="009A1E7A" w:rsidRDefault="008C6F19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</w:p>
    <w:p w14:paraId="2E736D35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 xml:space="preserve">Link zu Stellenticket: </w:t>
      </w:r>
    </w:p>
    <w:p w14:paraId="1D315243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Open Sans SemiBold"/>
          <w:b/>
          <w:color w:val="1F497D"/>
          <w:sz w:val="18"/>
          <w:szCs w:val="18"/>
          <w:lang w:eastAsia="de-DE"/>
        </w:rPr>
        <w:t>🔗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https://tu-dresden.de/mn/psychologie/studium/forschungsarbeiten-und-praktika/stellenangebote</w:t>
      </w:r>
    </w:p>
    <w:p w14:paraId="082D9D2D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58F369BD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Studiengänge:</w:t>
      </w:r>
    </w:p>
    <w:p w14:paraId="0D2C5FD0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Bachelor: Psychologie </w:t>
      </w:r>
    </w:p>
    <w:p w14:paraId="7A647478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Master: Psychologie mit Schwerpunkt Klinische Psychologie und Psychotherapie, Human Performance in </w:t>
      </w:r>
      <w:proofErr w:type="spellStart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Socio</w:t>
      </w:r>
      <w:proofErr w:type="spellEnd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-Technical Systems oder </w:t>
      </w:r>
      <w:proofErr w:type="spellStart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Cognitive</w:t>
      </w:r>
      <w:proofErr w:type="spellEnd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  <w:proofErr w:type="spellStart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Affective</w:t>
      </w:r>
      <w:proofErr w:type="spellEnd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  <w:proofErr w:type="spellStart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Neuroscience</w:t>
      </w:r>
      <w:proofErr w:type="spellEnd"/>
    </w:p>
    <w:p w14:paraId="7AD50B7D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</w:p>
    <w:p w14:paraId="5A26A9D4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Vertiefung:</w:t>
      </w:r>
    </w:p>
    <w:p w14:paraId="184E07C1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Forschungsschwerpunkte sind Klinische Psychologie und Psychotherapie, Human Performance in </w:t>
      </w:r>
      <w:proofErr w:type="spellStart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Socio</w:t>
      </w:r>
      <w:proofErr w:type="spellEnd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-Technical Systems und </w:t>
      </w:r>
      <w:proofErr w:type="spellStart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Cognitive</w:t>
      </w:r>
      <w:proofErr w:type="spellEnd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  <w:proofErr w:type="spellStart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Affective</w:t>
      </w:r>
      <w:proofErr w:type="spellEnd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  <w:proofErr w:type="spellStart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Neuroscience</w:t>
      </w:r>
      <w:proofErr w:type="spellEnd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.</w:t>
      </w:r>
    </w:p>
    <w:p w14:paraId="048C3382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11A0C524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 xml:space="preserve">Studentische Gruppen: </w:t>
      </w:r>
    </w:p>
    <w:p w14:paraId="5FB7B16B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61" w:history="1">
        <w:r w:rsidR="009A1E7A" w:rsidRPr="009A1E7A">
          <w:rPr>
            <w:rFonts w:ascii="Open Sans Light" w:eastAsia="Times New Roman" w:hAnsi="Open Sans Light" w:cs="Open Sans"/>
            <w:color w:val="22518B"/>
            <w:sz w:val="18"/>
            <w:szCs w:val="22"/>
            <w:lang w:eastAsia="de-DE"/>
          </w:rPr>
          <w:t>FSR Psychologie</w:t>
        </w:r>
      </w:hyperlink>
    </w:p>
    <w:p w14:paraId="251E50AE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 Iconset Light BLO" w:eastAsia="Times New Roman" w:hAnsi="TUD Iconset Light BLO" w:cs="Segoe UI Symbol"/>
          <w:color w:val="22518B"/>
          <w:sz w:val="18"/>
          <w:szCs w:val="18"/>
          <w:lang w:eastAsia="de-DE"/>
        </w:rPr>
        <w:t>&amp;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0351 463-35220</w:t>
      </w:r>
    </w:p>
    <w:p w14:paraId="1709F1E3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eastAsia="de-DE"/>
        </w:rPr>
        <w:t>✉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fsr.psychologie@tu-dresden.de</w:t>
      </w:r>
    </w:p>
    <w:p w14:paraId="739160A9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Institute/Fachgebiete:</w:t>
      </w:r>
    </w:p>
    <w:bookmarkStart w:id="0" w:name="_Hlk152833478"/>
    <w:bookmarkStart w:id="1" w:name="_Hlk152833198"/>
    <w:p w14:paraId="2B363360" w14:textId="1BAE9642" w:rsidR="009A1E7A" w:rsidRDefault="00F253C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r>
        <w:fldChar w:fldCharType="begin"/>
      </w:r>
      <w:r>
        <w:instrText xml:space="preserve"> HYPERLINK "https://tu-dresden.de/mn/psychologie/die-fakultaet/institute-und-professuren" \l "section-1" </w:instrText>
      </w:r>
      <w:r>
        <w:fldChar w:fldCharType="separate"/>
      </w:r>
      <w:r w:rsidR="009A1E7A" w:rsidRPr="009A1E7A"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  <w:t>Institut für Allgemeine Psychologie, Biopsychologie und Methoden der Psychologie</w:t>
      </w:r>
      <w:r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  <w:fldChar w:fldCharType="end"/>
      </w:r>
    </w:p>
    <w:p w14:paraId="7D673A0F" w14:textId="6DC78B36" w:rsidR="00DD0233" w:rsidRDefault="008E2506" w:rsidP="00DD0233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hyperlink r:id="rId62" w:history="1">
        <w:r w:rsidR="00DD0233" w:rsidRPr="00DD0233">
          <w:rPr>
            <w:rFonts w:ascii="Open Sans Light" w:eastAsia="Times New Roman" w:hAnsi="Open Sans Light" w:cs="Open Sans Light"/>
            <w:color w:val="22518B"/>
            <w:sz w:val="18"/>
            <w:szCs w:val="22"/>
            <w:lang w:eastAsia="de-DE"/>
          </w:rPr>
          <w:t>Professur Kognitive und Klinische Neurowissenschaft</w:t>
        </w:r>
      </w:hyperlink>
      <w:r w:rsidR="00DD0233">
        <w:rPr>
          <w:rFonts w:ascii="Open Sans Light" w:eastAsia="Times New Roman" w:hAnsi="Open Sans Light" w:cs="Open Sans Light"/>
          <w:bCs/>
          <w:color w:val="22518B"/>
          <w:sz w:val="18"/>
          <w:szCs w:val="22"/>
          <w:lang w:eastAsia="de-DE"/>
        </w:rPr>
        <w:t xml:space="preserve"> sowie </w:t>
      </w:r>
      <w:r w:rsidR="00DD0233" w:rsidRPr="00DD0233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Professur für Kognitive </w:t>
      </w:r>
      <w:proofErr w:type="spellStart"/>
      <w:r w:rsidR="00DD0233" w:rsidRPr="00DD0233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Computationale</w:t>
      </w:r>
      <w:proofErr w:type="spellEnd"/>
      <w:r w:rsidR="00DD0233" w:rsidRPr="00DD0233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 Neurowissen</w:t>
      </w:r>
      <w:r w:rsidR="00DD0233" w:rsidRPr="00DD0233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softHyphen/>
        <w:t>schaft</w:t>
      </w:r>
      <w:r w:rsidR="00DD0233" w:rsidRPr="00DD0233">
        <w:rPr>
          <w:rFonts w:ascii="Open Sans Light" w:eastAsia="Times New Roman" w:hAnsi="Open Sans Light" w:cs="Open Sans Light"/>
          <w:bCs/>
          <w:color w:val="22518B"/>
          <w:sz w:val="18"/>
          <w:szCs w:val="22"/>
          <w:lang w:eastAsia="de-DE"/>
        </w:rPr>
        <w:t xml:space="preserve">, Sekretariat Julia </w:t>
      </w:r>
      <w:proofErr w:type="spellStart"/>
      <w:r w:rsidR="00DD0233" w:rsidRPr="00DD0233">
        <w:rPr>
          <w:rFonts w:ascii="Open Sans Light" w:eastAsia="Times New Roman" w:hAnsi="Open Sans Light" w:cs="Open Sans Light"/>
          <w:bCs/>
          <w:color w:val="22518B"/>
          <w:sz w:val="18"/>
          <w:szCs w:val="22"/>
          <w:lang w:eastAsia="de-DE"/>
        </w:rPr>
        <w:t>Herdin</w:t>
      </w:r>
      <w:proofErr w:type="spellEnd"/>
      <w:r w:rsidR="00DD0233" w:rsidRPr="00DD0233">
        <w:rPr>
          <w:rFonts w:ascii="Open Sans Light" w:eastAsia="Times New Roman" w:hAnsi="Open Sans Light" w:cs="Open Sans Light"/>
          <w:bCs/>
          <w:color w:val="22518B"/>
          <w:sz w:val="18"/>
          <w:szCs w:val="22"/>
          <w:lang w:eastAsia="de-DE"/>
        </w:rPr>
        <w:t xml:space="preserve">, </w:t>
      </w:r>
      <w:r w:rsidR="00DD0233" w:rsidRPr="00DD0233">
        <w:rPr>
          <w:rFonts w:ascii="TUD Iconset Light BLO" w:eastAsia="Times New Roman" w:hAnsi="TUD Iconset Light BLO" w:cs="Open Sans Light"/>
          <w:color w:val="22518B"/>
          <w:sz w:val="18"/>
          <w:szCs w:val="22"/>
          <w:lang w:eastAsia="de-DE"/>
        </w:rPr>
        <w:t>&amp;</w:t>
      </w:r>
      <w:r w:rsidR="00DD0233" w:rsidRPr="00DD0233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 </w:t>
      </w:r>
      <w:r w:rsidR="00DD0233" w:rsidRPr="00F253C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+49 351 463-43901</w:t>
      </w:r>
      <w:r w:rsidR="00DD0233" w:rsidRPr="00DD0233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, </w:t>
      </w:r>
      <w:r w:rsidR="00DD0233" w:rsidRPr="00DD0233">
        <w:rPr>
          <w:rFonts w:ascii="TUD Iconset Light BLO" w:eastAsia="Times New Roman" w:hAnsi="TUD Iconset Light BLO" w:cs="Open Sans Light"/>
          <w:color w:val="22518B"/>
          <w:sz w:val="18"/>
          <w:szCs w:val="22"/>
          <w:lang w:eastAsia="de-DE"/>
        </w:rPr>
        <w:t>=</w:t>
      </w:r>
      <w:r w:rsidR="00DD0233" w:rsidRPr="00DD0233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 </w:t>
      </w:r>
      <w:hyperlink r:id="rId63" w:history="1">
        <w:r w:rsidR="00DD0233" w:rsidRPr="00DD0233">
          <w:rPr>
            <w:rStyle w:val="Hyperlink"/>
            <w:rFonts w:ascii="Open Sans Light" w:eastAsia="Times New Roman" w:hAnsi="Open Sans Light" w:cs="Open Sans Light"/>
            <w:color w:val="22518B"/>
            <w:sz w:val="18"/>
            <w:szCs w:val="22"/>
            <w:lang w:eastAsia="de-DE"/>
          </w:rPr>
          <w:t>julia.herdin@​tu-dresden.de</w:t>
        </w:r>
      </w:hyperlink>
      <w:r w:rsidR="00DD0233" w:rsidRPr="00DD0233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 </w:t>
      </w:r>
    </w:p>
    <w:p w14:paraId="595DA6A4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64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Klinische Psychologie und Psychotherapie</w:t>
        </w:r>
      </w:hyperlink>
    </w:p>
    <w:p w14:paraId="78CEC754" w14:textId="66F4F826" w:rsid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hyperlink r:id="rId65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Arbeits-, Organisations- und Sozialpsychologie</w:t>
        </w:r>
      </w:hyperlink>
    </w:p>
    <w:p w14:paraId="5EE0C403" w14:textId="0EEEE1CF" w:rsidR="00DD0233" w:rsidRPr="00DD0233" w:rsidRDefault="008E2506" w:rsidP="00DD0233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hyperlink r:id="rId66" w:history="1">
        <w:r w:rsidR="00DD0233" w:rsidRPr="00DD0233">
          <w:rPr>
            <w:rFonts w:ascii="Open Sans Light" w:eastAsia="Times New Roman" w:hAnsi="Open Sans Light" w:cs="Open Sans Light"/>
            <w:color w:val="22518B"/>
            <w:sz w:val="18"/>
            <w:szCs w:val="22"/>
            <w:lang w:eastAsia="de-DE"/>
          </w:rPr>
          <w:t>Professur Arbeits- und Organisationspsychologie</w:t>
        </w:r>
      </w:hyperlink>
      <w:r w:rsidR="00DD0233" w:rsidRPr="00DD0233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, Sekretariat Frau Ute Rieger, </w:t>
      </w:r>
      <w:r w:rsidR="00DD0233">
        <w:rPr>
          <w:rFonts w:ascii="TUD Iconset Light BLO" w:eastAsia="Times New Roman" w:hAnsi="TUD Iconset Light BLO" w:cs="Open Sans Light"/>
          <w:color w:val="22518B"/>
          <w:sz w:val="18"/>
          <w:szCs w:val="22"/>
          <w:lang w:eastAsia="de-DE"/>
        </w:rPr>
        <w:t>&amp;</w:t>
      </w:r>
      <w:r w:rsidR="00DD0233" w:rsidRPr="00DD0233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 +49 351 463-33784, </w:t>
      </w:r>
      <w:r w:rsidR="00DD0233">
        <w:rPr>
          <w:rFonts w:ascii="TUD Iconset Light BLO" w:eastAsia="Times New Roman" w:hAnsi="TUD Iconset Light BLO" w:cs="Open Sans Light"/>
          <w:color w:val="22518B"/>
          <w:sz w:val="18"/>
          <w:szCs w:val="22"/>
          <w:lang w:eastAsia="de-DE"/>
        </w:rPr>
        <w:t>=</w:t>
      </w:r>
      <w:r w:rsidR="00DD0233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 </w:t>
      </w:r>
      <w:hyperlink r:id="rId67" w:history="1">
        <w:r w:rsidR="00DD0233" w:rsidRPr="00DD0233">
          <w:rPr>
            <w:rFonts w:ascii="Open Sans Light" w:eastAsia="Times New Roman" w:hAnsi="Open Sans Light" w:cs="Open Sans Light"/>
            <w:color w:val="22518B"/>
            <w:sz w:val="18"/>
            <w:szCs w:val="22"/>
            <w:lang w:eastAsia="de-DE"/>
          </w:rPr>
          <w:t>ute.rieger@​tu-dresden.de</w:t>
        </w:r>
      </w:hyperlink>
    </w:p>
    <w:p w14:paraId="2FC1D4FB" w14:textId="1D3439BB" w:rsid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hyperlink r:id="rId68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Pädagogische Psychologie und Entwicklungspsychologie</w:t>
        </w:r>
      </w:hyperlink>
    </w:p>
    <w:p w14:paraId="70DF2CB1" w14:textId="27BB0FEF" w:rsidR="00F253CA" w:rsidRPr="00F253CA" w:rsidRDefault="008E2506" w:rsidP="00F253C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hyperlink r:id="rId69" w:history="1">
        <w:r w:rsidR="00F253CA" w:rsidRPr="00F253CA">
          <w:rPr>
            <w:rFonts w:ascii="Open Sans Light" w:eastAsia="Times New Roman" w:hAnsi="Open Sans Light" w:cs="Open Sans Light"/>
            <w:color w:val="22518B"/>
            <w:sz w:val="18"/>
            <w:szCs w:val="22"/>
            <w:lang w:eastAsia="de-DE"/>
          </w:rPr>
          <w:t>Professur Psychologie des Lehrens und Lernens</w:t>
        </w:r>
      </w:hyperlink>
      <w:r w:rsidR="00F253CA" w:rsidRPr="00F253C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, Sekretariat Karolina Schlick, </w:t>
      </w:r>
      <w:r w:rsidR="00F253CA">
        <w:rPr>
          <w:rFonts w:ascii="TUD Iconset Light BLO" w:eastAsia="Times New Roman" w:hAnsi="TUD Iconset Light BLO" w:cs="Open Sans Light"/>
          <w:color w:val="22518B"/>
          <w:sz w:val="18"/>
          <w:szCs w:val="22"/>
          <w:lang w:eastAsia="de-DE"/>
        </w:rPr>
        <w:t>&amp;</w:t>
      </w:r>
      <w:r w:rsidR="00F253C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 </w:t>
      </w:r>
      <w:r w:rsidR="00F253CA" w:rsidRPr="00F253C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+49 351 463-33263</w:t>
      </w:r>
      <w:r w:rsidR="00F253C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, </w:t>
      </w:r>
      <w:r w:rsidR="00F253CA">
        <w:rPr>
          <w:rFonts w:ascii="TUD Iconset Light BLO" w:eastAsia="Times New Roman" w:hAnsi="TUD Iconset Light BLO" w:cs="Open Sans Light"/>
          <w:color w:val="22518B"/>
          <w:sz w:val="18"/>
          <w:szCs w:val="22"/>
          <w:lang w:eastAsia="de-DE"/>
        </w:rPr>
        <w:t>=</w:t>
      </w:r>
      <w:hyperlink r:id="rId70" w:history="1">
        <w:r w:rsidR="00F253CA" w:rsidRPr="00F253CA">
          <w:rPr>
            <w:rFonts w:ascii="Open Sans Light" w:eastAsia="Times New Roman" w:hAnsi="Open Sans Light" w:cs="Open Sans Light"/>
            <w:color w:val="22518B"/>
            <w:sz w:val="18"/>
            <w:szCs w:val="22"/>
            <w:lang w:eastAsia="de-DE"/>
          </w:rPr>
          <w:t>sekretariat_psychlehrlern@​mailbox.tu-dresden.de</w:t>
        </w:r>
      </w:hyperlink>
      <w:r w:rsidR="00F253CA" w:rsidRPr="00F253C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 </w:t>
      </w:r>
    </w:p>
    <w:p w14:paraId="594065D4" w14:textId="4C42BFC2" w:rsidR="00F253CA" w:rsidRPr="00F253CA" w:rsidRDefault="008E2506" w:rsidP="00F253C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hyperlink r:id="rId71" w:history="1">
        <w:r w:rsidR="00F253CA" w:rsidRPr="00F253CA">
          <w:rPr>
            <w:rFonts w:ascii="Open Sans Light" w:eastAsia="Times New Roman" w:hAnsi="Open Sans Light" w:cs="Open Sans Light"/>
            <w:color w:val="22518B"/>
            <w:sz w:val="18"/>
            <w:szCs w:val="22"/>
            <w:lang w:eastAsia="de-DE"/>
          </w:rPr>
          <w:t>Professur für Entwicklungspsychologie und Neurowissenschaft der Lebensspanne</w:t>
        </w:r>
      </w:hyperlink>
      <w:r w:rsidR="00F253CA" w:rsidRPr="00F253C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, Sekretariat Sylvia </w:t>
      </w:r>
      <w:r w:rsidR="00F253C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B</w:t>
      </w:r>
      <w:r w:rsidR="00F253CA" w:rsidRPr="00F253C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erg, </w:t>
      </w:r>
      <w:r w:rsidR="00F253CA">
        <w:rPr>
          <w:rFonts w:ascii="TUD Iconset Light BLO" w:eastAsia="Times New Roman" w:hAnsi="TUD Iconset Light BLO" w:cs="Open Sans Light"/>
          <w:color w:val="22518B"/>
          <w:sz w:val="18"/>
          <w:szCs w:val="22"/>
          <w:lang w:eastAsia="de-DE"/>
        </w:rPr>
        <w:t>&amp;</w:t>
      </w:r>
      <w:r w:rsidR="00F253C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 </w:t>
      </w:r>
      <w:r w:rsidR="00F253CA" w:rsidRPr="00F253C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+49 351 463-39193,</w:t>
      </w:r>
      <w:r w:rsidR="00F253C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 </w:t>
      </w:r>
      <w:r w:rsidR="00F253CA">
        <w:rPr>
          <w:rFonts w:ascii="TUD Iconset Light BLO" w:eastAsia="Times New Roman" w:hAnsi="TUD Iconset Light BLO" w:cs="Open Sans Light"/>
          <w:color w:val="22518B"/>
          <w:sz w:val="18"/>
          <w:szCs w:val="22"/>
          <w:lang w:eastAsia="de-DE"/>
        </w:rPr>
        <w:t>=</w:t>
      </w:r>
      <w:r w:rsidR="00F253CA" w:rsidRPr="00F253C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 </w:t>
      </w:r>
      <w:hyperlink r:id="rId72" w:history="1">
        <w:r w:rsidR="00F253CA" w:rsidRPr="00F253CA">
          <w:rPr>
            <w:rFonts w:ascii="Open Sans Light" w:eastAsia="Times New Roman" w:hAnsi="Open Sans Light" w:cs="Open Sans Light"/>
            <w:color w:val="22518B"/>
            <w:sz w:val="18"/>
            <w:szCs w:val="22"/>
            <w:lang w:eastAsia="de-DE"/>
          </w:rPr>
          <w:t>Sylvia.Berg@​tu-dresden.de</w:t>
        </w:r>
      </w:hyperlink>
      <w:r w:rsidR="00F253CA" w:rsidRPr="00F253C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 </w:t>
      </w:r>
    </w:p>
    <w:bookmarkEnd w:id="0"/>
    <w:p w14:paraId="77976ACF" w14:textId="168F510E" w:rsidR="00F253CA" w:rsidRPr="009A1E7A" w:rsidRDefault="00F253C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bookmarkEnd w:id="1"/>
    <w:p w14:paraId="3E3C2CCD" w14:textId="77777777" w:rsidR="009A1E7A" w:rsidRPr="009A1E7A" w:rsidRDefault="009A1E7A" w:rsidP="009A1E7A">
      <w:pPr>
        <w:keepNext/>
        <w:pBdr>
          <w:top w:val="single" w:sz="18" w:space="6" w:color="CE0075"/>
        </w:pBdr>
        <w:tabs>
          <w:tab w:val="clear" w:pos="4876"/>
        </w:tabs>
        <w:autoSpaceDE w:val="0"/>
        <w:autoSpaceDN w:val="0"/>
        <w:spacing w:before="360" w:after="60" w:line="240" w:lineRule="auto"/>
        <w:textboxTightWrap w:val="none"/>
        <w:outlineLvl w:val="0"/>
        <w:rPr>
          <w:rFonts w:ascii="Open Sans SemiBold" w:eastAsia="Times New Roman" w:hAnsi="Open Sans SemiBold" w:cs="Arial"/>
          <w:b/>
          <w:bCs/>
          <w:color w:val="CE0075"/>
          <w:kern w:val="32"/>
          <w:sz w:val="28"/>
          <w:szCs w:val="32"/>
          <w:lang w:eastAsia="de-DE"/>
        </w:rPr>
      </w:pPr>
      <w:r w:rsidRPr="009A1E7A">
        <w:rPr>
          <w:rFonts w:ascii="Open Sans SemiBold" w:eastAsia="Times New Roman" w:hAnsi="Open Sans SemiBold" w:cs="Arial"/>
          <w:b/>
          <w:bCs/>
          <w:color w:val="CE0075"/>
          <w:kern w:val="32"/>
          <w:sz w:val="28"/>
          <w:szCs w:val="32"/>
          <w:lang w:eastAsia="de-DE"/>
        </w:rPr>
        <w:lastRenderedPageBreak/>
        <w:t>Bereich Geistes- und Sozialwissenschaften</w:t>
      </w:r>
    </w:p>
    <w:p w14:paraId="258F8B9E" w14:textId="77777777" w:rsidR="009A1E7A" w:rsidRPr="009A1E7A" w:rsidRDefault="009A1E7A" w:rsidP="000C4837">
      <w:pPr>
        <w:keepNext/>
        <w:tabs>
          <w:tab w:val="clear" w:pos="4876"/>
        </w:tabs>
        <w:spacing w:before="240" w:after="60" w:line="240" w:lineRule="auto"/>
        <w:textboxTightWrap w:val="none"/>
        <w:outlineLvl w:val="1"/>
        <w15:collapsed/>
        <w:rPr>
          <w:rFonts w:ascii="Open Sans SemiBold" w:eastAsia="Times New Roman" w:hAnsi="Open Sans SemiBold" w:cs="Open Sans SemiBold"/>
          <w:color w:val="CE0075"/>
          <w:sz w:val="22"/>
          <w:szCs w:val="22"/>
          <w:lang w:eastAsia="de-DE"/>
        </w:rPr>
      </w:pPr>
      <w:bookmarkStart w:id="2" w:name="_Hlk161148624"/>
      <w:r w:rsidRPr="009A1E7A">
        <w:rPr>
          <w:rFonts w:ascii="Open Sans SemiBold" w:eastAsia="Times New Roman" w:hAnsi="Open Sans SemiBold" w:cs="Open Sans SemiBold"/>
          <w:color w:val="CE0075"/>
          <w:sz w:val="22"/>
          <w:szCs w:val="22"/>
          <w:lang w:eastAsia="de-DE"/>
        </w:rPr>
        <w:t>Fakultät Philosophie</w:t>
      </w:r>
    </w:p>
    <w:p w14:paraId="0EEBE965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Kontakt Stellenausschreibungen:</w:t>
      </w:r>
    </w:p>
    <w:p w14:paraId="0B6575A0" w14:textId="6859B165" w:rsidR="009A1E7A" w:rsidRPr="003C1E41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Calibri Light" w:eastAsia="Times New Roman" w:hAnsi="Calibri Light" w:cs="Calibri Light"/>
          <w:color w:val="333333"/>
          <w:sz w:val="24"/>
          <w:szCs w:val="24"/>
          <w:lang w:eastAsia="de-DE"/>
        </w:rPr>
      </w:pPr>
      <w:r w:rsidRPr="003C1E41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Sekretariat</w:t>
      </w:r>
      <w:r w:rsidRPr="003C1E41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br/>
      </w:r>
      <w:r w:rsidRPr="003C1E41">
        <w:rPr>
          <w:rFonts w:ascii="TUD Iconset Light BLO" w:eastAsia="Times New Roman" w:hAnsi="TUD Iconset Light BLO" w:cs="Segoe UI Symbol"/>
          <w:color w:val="22518B"/>
          <w:sz w:val="18"/>
          <w:szCs w:val="18"/>
          <w:lang w:eastAsia="de-DE"/>
        </w:rPr>
        <w:t>&amp;</w:t>
      </w:r>
      <w:r w:rsidRPr="003C1E41">
        <w:rPr>
          <w:rFonts w:ascii="TUD Iconset Light BLO" w:eastAsia="Times New Roman" w:hAnsi="TUD Iconset Light BLO" w:cs="Segoe UI Symbol"/>
          <w:color w:val="auto"/>
          <w:sz w:val="18"/>
          <w:szCs w:val="18"/>
          <w:lang w:eastAsia="de-DE"/>
        </w:rPr>
        <w:t xml:space="preserve"> </w:t>
      </w:r>
      <w:r w:rsidRPr="003C1E41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0351 463-34022</w:t>
      </w:r>
      <w:r w:rsidRPr="003C1E41">
        <w:rPr>
          <w:rFonts w:ascii="Calibri Light" w:eastAsia="Times New Roman" w:hAnsi="Calibri Light" w:cs="Calibri Light"/>
          <w:color w:val="333333"/>
          <w:sz w:val="24"/>
          <w:szCs w:val="24"/>
          <w:lang w:eastAsia="de-DE"/>
        </w:rPr>
        <w:br/>
      </w:r>
      <w:r w:rsidRPr="003C1E41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eastAsia="de-DE"/>
        </w:rPr>
        <w:t>✉</w:t>
      </w:r>
      <w:r w:rsidRPr="003C1E41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 </w:t>
      </w:r>
      <w:hyperlink r:id="rId73" w:history="1">
        <w:hyperlink r:id="rId74" w:history="1">
          <w:r w:rsidR="00E95C72" w:rsidRPr="00E95C72">
            <w:rPr>
              <w:rFonts w:ascii="Open Sans Light" w:eastAsia="Times New Roman" w:hAnsi="Open Sans Light" w:cs="Open Sans Light"/>
              <w:color w:val="22518B"/>
              <w:sz w:val="18"/>
              <w:szCs w:val="22"/>
              <w:lang w:eastAsia="de-DE"/>
            </w:rPr>
            <w:t>phf-dekanat-sekretariat@​tu-dresden.de</w:t>
          </w:r>
        </w:hyperlink>
      </w:hyperlink>
    </w:p>
    <w:bookmarkEnd w:id="2"/>
    <w:p w14:paraId="4E5E3BDD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 xml:space="preserve">Link zu Stellenticket: </w:t>
      </w:r>
    </w:p>
    <w:p w14:paraId="102B64BB" w14:textId="77777777" w:rsidR="009A1E7A" w:rsidRPr="00534B53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Open Sans SemiBold"/>
          <w:b/>
          <w:color w:val="1F497D"/>
          <w:sz w:val="18"/>
          <w:szCs w:val="18"/>
          <w:lang w:eastAsia="de-DE"/>
        </w:rPr>
        <w:t xml:space="preserve">🔗 </w:t>
      </w:r>
      <w:hyperlink r:id="rId75" w:history="1">
        <w:r w:rsidR="00534B53" w:rsidRPr="00534B53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https://tu-dresden.de/gsw/phil</w:t>
        </w:r>
      </w:hyperlink>
      <w:r w:rsidR="00534B53" w:rsidRPr="00534B53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, unter „oft gesucht“</w:t>
      </w:r>
    </w:p>
    <w:p w14:paraId="6BC40C6F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5B1DE87F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Studiengänge:</w:t>
      </w:r>
    </w:p>
    <w:p w14:paraId="256D38D0" w14:textId="2F9C63FC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Bachelor: Evangelische Theologie, Geschichte, Katholische Theologie im interdisziplinären Kontext, Kunstgeschichte, Medienforschung, Medienforschung/Medienpraxis, Musikwissenschaft, Philosophie, Politikwissenschaft, Soziologie</w:t>
      </w:r>
      <w:r w:rsidR="007514F3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, </w:t>
      </w:r>
      <w:r w:rsidR="007514F3" w:rsidRPr="007514F3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Medienwissenschaft</w:t>
      </w:r>
    </w:p>
    <w:p w14:paraId="6A2953E2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Master: Angewandte Medienforschung, Antike Kulturen, Erschließung älterer Musik, Geschichte, Kunstgeschichte, Philosophie, Musikwissenschaft, Politik und Verfassung, Soziologie</w:t>
      </w:r>
    </w:p>
    <w:p w14:paraId="4E83FA83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382E65A2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Studentische Gruppen:</w:t>
      </w:r>
    </w:p>
    <w:p w14:paraId="66FDBCDC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76" w:history="1">
        <w:r w:rsidR="009A1E7A" w:rsidRPr="009A1E7A">
          <w:rPr>
            <w:rFonts w:ascii="Open Sans Light" w:eastAsia="Times New Roman" w:hAnsi="Open Sans Light" w:cs="Open Sans"/>
            <w:color w:val="22518B"/>
            <w:sz w:val="18"/>
            <w:szCs w:val="22"/>
            <w:lang w:eastAsia="de-DE"/>
          </w:rPr>
          <w:t xml:space="preserve">FSR </w:t>
        </w:r>
        <w:proofErr w:type="spellStart"/>
        <w:r w:rsidR="009A1E7A" w:rsidRPr="009A1E7A">
          <w:rPr>
            <w:rFonts w:ascii="Open Sans Light" w:eastAsia="Times New Roman" w:hAnsi="Open Sans Light" w:cs="Open Sans"/>
            <w:color w:val="22518B"/>
            <w:sz w:val="18"/>
            <w:szCs w:val="22"/>
            <w:lang w:eastAsia="de-DE"/>
          </w:rPr>
          <w:t>Philosphische</w:t>
        </w:r>
        <w:proofErr w:type="spellEnd"/>
        <w:r w:rsidR="009A1E7A" w:rsidRPr="009A1E7A">
          <w:rPr>
            <w:rFonts w:ascii="Open Sans Light" w:eastAsia="Times New Roman" w:hAnsi="Open Sans Light" w:cs="Open Sans"/>
            <w:color w:val="22518B"/>
            <w:sz w:val="18"/>
            <w:szCs w:val="22"/>
            <w:lang w:eastAsia="de-DE"/>
          </w:rPr>
          <w:t xml:space="preserve"> Fakultät</w:t>
        </w:r>
      </w:hyperlink>
      <w:r w:rsidR="009A1E7A"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 </w:t>
      </w:r>
    </w:p>
    <w:p w14:paraId="2F4328ED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eastAsia="de-DE"/>
        </w:rPr>
        <w:t xml:space="preserve">✉ 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hallo@fsrphil.de </w:t>
      </w:r>
    </w:p>
    <w:p w14:paraId="3E85E03E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SemiBold" w:eastAsia="Times New Roman" w:hAnsi="Open Sans SemiBold" w:cs="Open Sans SemiBold"/>
          <w:color w:val="CE0075"/>
          <w:sz w:val="22"/>
          <w:szCs w:val="22"/>
          <w:lang w:eastAsia="de-DE"/>
        </w:rPr>
      </w:pPr>
    </w:p>
    <w:p w14:paraId="30F883B0" w14:textId="6F15F7BD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bookmarkStart w:id="3" w:name="_Hlk161148877"/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Institute:</w:t>
      </w:r>
    </w:p>
    <w:p w14:paraId="48E0D69F" w14:textId="0D1EA341" w:rsid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hyperlink r:id="rId77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Philosophie</w:t>
        </w:r>
      </w:hyperlink>
    </w:p>
    <w:p w14:paraId="6B69B679" w14:textId="1625BC62" w:rsidR="004B0801" w:rsidRPr="004B0801" w:rsidRDefault="004B0801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0069B4"/>
          <w:sz w:val="18"/>
          <w:szCs w:val="18"/>
          <w:lang w:eastAsia="de-DE"/>
        </w:rPr>
      </w:pPr>
      <w:r>
        <w:rPr>
          <w:rFonts w:ascii="TUD Iconset Light BLO" w:eastAsia="Times New Roman" w:hAnsi="TUD Iconset Light BLO" w:cs="Open Sans"/>
          <w:color w:val="0069B4"/>
          <w:sz w:val="18"/>
          <w:szCs w:val="22"/>
          <w:lang w:eastAsia="de-DE"/>
        </w:rPr>
        <w:t>=</w:t>
      </w:r>
      <w:r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  <w:t xml:space="preserve"> </w:t>
      </w:r>
      <w:hyperlink r:id="rId78" w:history="1">
        <w:r w:rsidRPr="004B0801">
          <w:rPr>
            <w:rFonts w:ascii="Open Sans Light" w:eastAsia="Times New Roman" w:hAnsi="Open Sans Light" w:cs="Open Sans Light"/>
            <w:color w:val="0069B4"/>
            <w:sz w:val="18"/>
            <w:szCs w:val="18"/>
            <w:lang w:eastAsia="de-DE"/>
          </w:rPr>
          <w:t>steffi.prieskorn1@​tu-dresden.de</w:t>
        </w:r>
      </w:hyperlink>
    </w:p>
    <w:p w14:paraId="749669E0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79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Katholische Theologie</w:t>
        </w:r>
      </w:hyperlink>
    </w:p>
    <w:p w14:paraId="4968A797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80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Evangelische Theologie</w:t>
        </w:r>
      </w:hyperlink>
      <w:r w:rsidR="009A1E7A"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</w:p>
    <w:p w14:paraId="4EF23761" w14:textId="6AE40336" w:rsid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hyperlink r:id="rId81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Geschichte</w:t>
        </w:r>
      </w:hyperlink>
    </w:p>
    <w:p w14:paraId="485C2035" w14:textId="4DD7DAEA" w:rsidR="004B0801" w:rsidRPr="004B0801" w:rsidRDefault="004B0801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0069B4"/>
          <w:sz w:val="18"/>
          <w:szCs w:val="18"/>
          <w:lang w:eastAsia="de-DE"/>
        </w:rPr>
      </w:pPr>
      <w:r>
        <w:rPr>
          <w:rFonts w:ascii="TUD Iconset Light BLO" w:eastAsia="Times New Roman" w:hAnsi="TUD Iconset Light BLO" w:cs="Open Sans Light"/>
          <w:color w:val="0069B4"/>
          <w:sz w:val="18"/>
          <w:szCs w:val="18"/>
          <w:lang w:eastAsia="de-DE"/>
        </w:rPr>
        <w:t>=</w:t>
      </w:r>
      <w:r>
        <w:rPr>
          <w:rFonts w:ascii="Open Sans Light" w:eastAsia="Times New Roman" w:hAnsi="Open Sans Light" w:cs="Open Sans Light"/>
          <w:color w:val="0069B4"/>
          <w:sz w:val="18"/>
          <w:szCs w:val="18"/>
          <w:lang w:eastAsia="de-DE"/>
        </w:rPr>
        <w:t xml:space="preserve"> </w:t>
      </w:r>
      <w:hyperlink r:id="rId82" w:history="1">
        <w:r w:rsidRPr="00705210">
          <w:rPr>
            <w:rStyle w:val="Hyperlink"/>
            <w:rFonts w:ascii="Open Sans Light" w:eastAsia="Times New Roman" w:hAnsi="Open Sans Light" w:cs="Open Sans Light"/>
            <w:sz w:val="18"/>
            <w:szCs w:val="18"/>
            <w:lang w:eastAsia="de-DE"/>
          </w:rPr>
          <w:t>geschichte@mailbox.tu-dresden.de</w:t>
        </w:r>
      </w:hyperlink>
    </w:p>
    <w:p w14:paraId="3D4350D1" w14:textId="6CF6296F" w:rsid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0069B4"/>
          <w:sz w:val="18"/>
          <w:szCs w:val="18"/>
          <w:lang w:eastAsia="de-DE"/>
        </w:rPr>
      </w:pPr>
      <w:hyperlink r:id="rId83" w:history="1">
        <w:r w:rsidR="009A1E7A" w:rsidRPr="004B0801">
          <w:rPr>
            <w:rFonts w:ascii="Open Sans Light" w:eastAsia="Times New Roman" w:hAnsi="Open Sans Light" w:cs="Open Sans Light"/>
            <w:color w:val="0069B4"/>
            <w:sz w:val="18"/>
            <w:szCs w:val="18"/>
            <w:lang w:eastAsia="de-DE"/>
          </w:rPr>
          <w:t>Institut für Kunst- und Musikwissenschaft</w:t>
        </w:r>
      </w:hyperlink>
    </w:p>
    <w:p w14:paraId="3F33B35C" w14:textId="027DA350" w:rsidR="004B0801" w:rsidRPr="004B0801" w:rsidRDefault="004B0801" w:rsidP="004B0801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Style w:val="Hyperlink"/>
          <w:rFonts w:ascii="Open Sans Light" w:eastAsia="Times New Roman" w:hAnsi="Open Sans Light" w:cs="Open Sans Light"/>
          <w:sz w:val="18"/>
          <w:szCs w:val="18"/>
          <w:lang w:eastAsia="de-DE"/>
        </w:rPr>
      </w:pPr>
      <w:r>
        <w:rPr>
          <w:rStyle w:val="Hyperlink"/>
          <w:rFonts w:ascii="TUD Iconset Light BLO" w:eastAsia="Times New Roman" w:hAnsi="TUD Iconset Light BLO" w:cs="Open Sans Light"/>
          <w:sz w:val="18"/>
          <w:szCs w:val="18"/>
          <w:lang w:eastAsia="de-DE"/>
        </w:rPr>
        <w:t>=</w:t>
      </w:r>
      <w:r>
        <w:rPr>
          <w:rStyle w:val="Hyperlink"/>
          <w:rFonts w:ascii="Open Sans Light" w:eastAsia="Times New Roman" w:hAnsi="Open Sans Light" w:cs="Open Sans Light"/>
          <w:sz w:val="18"/>
          <w:szCs w:val="18"/>
          <w:lang w:eastAsia="de-DE"/>
        </w:rPr>
        <w:t xml:space="preserve"> </w:t>
      </w:r>
      <w:hyperlink r:id="rId84" w:history="1">
        <w:r w:rsidR="005C2775" w:rsidRPr="00705210">
          <w:rPr>
            <w:rStyle w:val="Hyperlink"/>
            <w:rFonts w:ascii="Open Sans Light" w:eastAsia="Times New Roman" w:hAnsi="Open Sans Light" w:cs="Open Sans Light"/>
            <w:sz w:val="18"/>
            <w:szCs w:val="18"/>
            <w:lang w:eastAsia="de-DE"/>
          </w:rPr>
          <w:t>karin.kern@​tu-dresden.de</w:t>
        </w:r>
      </w:hyperlink>
      <w:r w:rsidRPr="004B0801">
        <w:rPr>
          <w:rStyle w:val="Hyperlink"/>
          <w:rFonts w:ascii="Open Sans Light" w:eastAsia="Times New Roman" w:hAnsi="Open Sans Light" w:cs="Open Sans Light"/>
          <w:sz w:val="18"/>
          <w:szCs w:val="18"/>
          <w:lang w:eastAsia="de-DE"/>
        </w:rPr>
        <w:t xml:space="preserve"> </w:t>
      </w:r>
    </w:p>
    <w:p w14:paraId="5A802DD4" w14:textId="7EF2514D" w:rsidR="009A1E7A" w:rsidRDefault="008E2506" w:rsidP="00CE3D2C">
      <w:pPr>
        <w:widowControl w:val="0"/>
        <w:tabs>
          <w:tab w:val="clear" w:pos="4876"/>
        </w:tabs>
        <w:autoSpaceDE w:val="0"/>
        <w:autoSpaceDN w:val="0"/>
        <w:spacing w:after="0" w:line="240" w:lineRule="auto"/>
        <w:textboxTightWrap w:val="none"/>
        <w:rPr>
          <w:rFonts w:ascii="Open Sans Light" w:eastAsia="Times New Roman" w:hAnsi="Open Sans Light" w:cs="Open Sans Light"/>
          <w:color w:val="0069B4"/>
          <w:sz w:val="18"/>
          <w:szCs w:val="18"/>
          <w:lang w:eastAsia="de-DE"/>
        </w:rPr>
      </w:pPr>
      <w:hyperlink r:id="rId85" w:history="1">
        <w:r w:rsidR="009A1E7A" w:rsidRPr="00CE3D2C">
          <w:rPr>
            <w:rFonts w:ascii="Open Sans Light" w:eastAsia="Times New Roman" w:hAnsi="Open Sans Light" w:cs="Open Sans Light"/>
            <w:color w:val="0069B4"/>
            <w:sz w:val="18"/>
            <w:szCs w:val="18"/>
            <w:lang w:eastAsia="de-DE"/>
          </w:rPr>
          <w:t>Institut für Politikwissenschaft</w:t>
        </w:r>
      </w:hyperlink>
    </w:p>
    <w:p w14:paraId="3125E4D2" w14:textId="7A05AC8C" w:rsidR="004B0801" w:rsidRPr="004B0801" w:rsidRDefault="004B0801" w:rsidP="00CE3D2C">
      <w:pPr>
        <w:widowControl w:val="0"/>
        <w:tabs>
          <w:tab w:val="clear" w:pos="4876"/>
        </w:tabs>
        <w:autoSpaceDE w:val="0"/>
        <w:autoSpaceDN w:val="0"/>
        <w:spacing w:after="0" w:line="240" w:lineRule="auto"/>
        <w:textboxTightWrap w:val="none"/>
        <w:rPr>
          <w:rStyle w:val="Hyperlink"/>
          <w:rFonts w:ascii="Open Sans Light" w:hAnsi="Open Sans Light" w:cs="Open Sans Light"/>
          <w:sz w:val="18"/>
          <w:szCs w:val="18"/>
        </w:rPr>
      </w:pPr>
      <w:r>
        <w:rPr>
          <w:rFonts w:ascii="TUD Iconset Light BLO" w:eastAsia="Times New Roman" w:hAnsi="TUD Iconset Light BLO" w:cs="Open Sans Light"/>
          <w:color w:val="0069B4"/>
          <w:sz w:val="18"/>
          <w:szCs w:val="18"/>
          <w:lang w:eastAsia="de-DE"/>
        </w:rPr>
        <w:t>=</w:t>
      </w:r>
      <w:r>
        <w:rPr>
          <w:rFonts w:ascii="Open Sans Light" w:eastAsia="Times New Roman" w:hAnsi="Open Sans Light" w:cs="Open Sans Light"/>
          <w:color w:val="0069B4"/>
          <w:sz w:val="18"/>
          <w:szCs w:val="18"/>
          <w:lang w:eastAsia="de-DE"/>
        </w:rPr>
        <w:t xml:space="preserve"> </w:t>
      </w:r>
      <w:hyperlink r:id="rId86" w:history="1">
        <w:r w:rsidRPr="004B0801">
          <w:rPr>
            <w:rStyle w:val="Hyperlink"/>
            <w:rFonts w:ascii="Open Sans Light" w:hAnsi="Open Sans Light" w:cs="Open Sans Light"/>
            <w:sz w:val="18"/>
            <w:szCs w:val="18"/>
            <w:lang w:eastAsia="de-DE"/>
          </w:rPr>
          <w:t>gd-politikwissenschaft@​mailbox.tu-dresden.de</w:t>
        </w:r>
      </w:hyperlink>
    </w:p>
    <w:p w14:paraId="026AF7EF" w14:textId="77777777" w:rsidR="009A1E7A" w:rsidRPr="00CE3D2C" w:rsidRDefault="008E2506" w:rsidP="00CE3D2C">
      <w:pPr>
        <w:widowControl w:val="0"/>
        <w:tabs>
          <w:tab w:val="clear" w:pos="4876"/>
        </w:tabs>
        <w:autoSpaceDE w:val="0"/>
        <w:autoSpaceDN w:val="0"/>
        <w:spacing w:after="0" w:line="240" w:lineRule="auto"/>
        <w:textboxTightWrap w:val="none"/>
        <w:rPr>
          <w:rFonts w:ascii="Open Sans Light" w:eastAsia="Times New Roman" w:hAnsi="Open Sans Light" w:cs="Open Sans Light"/>
          <w:color w:val="0069B4"/>
          <w:sz w:val="18"/>
          <w:szCs w:val="18"/>
          <w:lang w:eastAsia="de-DE"/>
        </w:rPr>
      </w:pPr>
      <w:hyperlink r:id="rId87" w:history="1">
        <w:r w:rsidR="009A1E7A" w:rsidRPr="00CE3D2C">
          <w:rPr>
            <w:rFonts w:ascii="Open Sans Light" w:eastAsia="Times New Roman" w:hAnsi="Open Sans Light" w:cs="Open Sans Light"/>
            <w:color w:val="0069B4"/>
            <w:sz w:val="18"/>
            <w:szCs w:val="18"/>
            <w:lang w:eastAsia="de-DE"/>
          </w:rPr>
          <w:t>Institut für Soziologie</w:t>
        </w:r>
      </w:hyperlink>
    </w:p>
    <w:p w14:paraId="5CB63E1A" w14:textId="77777777" w:rsidR="00CE3D2C" w:rsidRPr="00CE3D2C" w:rsidRDefault="00CE3D2C" w:rsidP="00CE3D2C">
      <w:pPr>
        <w:pStyle w:val="StandardWeb"/>
        <w:spacing w:before="0" w:beforeAutospacing="0" w:after="0" w:afterAutospacing="0"/>
        <w:rPr>
          <w:rFonts w:ascii="Open Sans Light" w:hAnsi="Open Sans Light" w:cs="Open Sans Light"/>
          <w:sz w:val="18"/>
          <w:szCs w:val="18"/>
        </w:rPr>
      </w:pPr>
      <w:r w:rsidRPr="00CE3D2C">
        <w:rPr>
          <w:rFonts w:ascii="Segoe UI Symbol" w:hAnsi="Segoe UI Symbol" w:cs="Segoe UI Symbol"/>
          <w:b/>
          <w:color w:val="22518B"/>
          <w:sz w:val="18"/>
          <w:szCs w:val="18"/>
        </w:rPr>
        <w:t>✉</w:t>
      </w:r>
      <w:r w:rsidRPr="00CE3D2C">
        <w:rPr>
          <w:rFonts w:ascii="Open Sans Light" w:hAnsi="Open Sans Light" w:cs="Open Sans Light"/>
          <w:b/>
          <w:color w:val="22518B"/>
          <w:sz w:val="18"/>
          <w:szCs w:val="18"/>
        </w:rPr>
        <w:t xml:space="preserve"> </w:t>
      </w:r>
      <w:hyperlink r:id="rId88" w:history="1">
        <w:r w:rsidRPr="00CE3D2C">
          <w:rPr>
            <w:rStyle w:val="Hyperlink"/>
            <w:rFonts w:ascii="Open Sans Light" w:eastAsiaTheme="majorEastAsia" w:hAnsi="Open Sans Light" w:cs="Open Sans Light"/>
            <w:sz w:val="18"/>
            <w:szCs w:val="18"/>
          </w:rPr>
          <w:t>soziologie.sekr@​tu-dresden.de</w:t>
        </w:r>
      </w:hyperlink>
      <w:r w:rsidRPr="00CE3D2C">
        <w:rPr>
          <w:rFonts w:ascii="Open Sans Light" w:hAnsi="Open Sans Light" w:cs="Open Sans Light"/>
          <w:sz w:val="18"/>
          <w:szCs w:val="18"/>
        </w:rPr>
        <w:t xml:space="preserve"> </w:t>
      </w:r>
    </w:p>
    <w:p w14:paraId="567940B7" w14:textId="77777777" w:rsidR="004E7BFA" w:rsidRPr="008B1FB4" w:rsidRDefault="008E2506" w:rsidP="004E7BFA">
      <w:pPr>
        <w:widowControl w:val="0"/>
        <w:tabs>
          <w:tab w:val="clear" w:pos="4876"/>
        </w:tabs>
        <w:autoSpaceDE w:val="0"/>
        <w:autoSpaceDN w:val="0"/>
        <w:spacing w:after="0" w:line="240" w:lineRule="auto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hyperlink r:id="rId89" w:history="1">
        <w:r w:rsidR="004E7BFA" w:rsidRPr="008B1FB4">
          <w:rPr>
            <w:rStyle w:val="Hyperlink"/>
            <w:rFonts w:ascii="Open Sans Light" w:eastAsia="Times New Roman" w:hAnsi="Open Sans Light" w:cs="Open Sans"/>
            <w:sz w:val="18"/>
            <w:szCs w:val="22"/>
            <w:lang w:eastAsia="de-DE"/>
          </w:rPr>
          <w:t>IRGET - Institut für Internationales Recht, Geistiges Eigentum und Technikrecht</w:t>
        </w:r>
      </w:hyperlink>
    </w:p>
    <w:p w14:paraId="04B49216" w14:textId="77777777" w:rsidR="004E7BFA" w:rsidRDefault="004E7BFA" w:rsidP="004E7BFA">
      <w:pPr>
        <w:widowControl w:val="0"/>
        <w:tabs>
          <w:tab w:val="left" w:pos="708"/>
        </w:tabs>
        <w:autoSpaceDE w:val="0"/>
        <w:autoSpaceDN w:val="0"/>
        <w:spacing w:after="0" w:line="240" w:lineRule="auto"/>
        <w:rPr>
          <w:rFonts w:ascii="Open Sans Light" w:eastAsia="Times New Roman" w:hAnsi="Open Sans Light" w:cs="Open Sans"/>
          <w:color w:val="0069B4"/>
          <w:sz w:val="18"/>
          <w:lang w:eastAsia="de-DE"/>
        </w:rPr>
      </w:pPr>
      <w:r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eastAsia="de-DE"/>
        </w:rPr>
        <w:t xml:space="preserve">✉ </w:t>
      </w:r>
      <w:hyperlink r:id="rId90" w:history="1">
        <w:r w:rsidRPr="004F0EC3">
          <w:rPr>
            <w:rStyle w:val="Hyperlink"/>
            <w:rFonts w:ascii="Open Sans Light" w:eastAsia="Times New Roman" w:hAnsi="Open Sans Light" w:cs="Open Sans"/>
            <w:sz w:val="18"/>
            <w:lang w:eastAsia="de-DE"/>
          </w:rPr>
          <w:t>irget@​tu-dresden.de</w:t>
        </w:r>
      </w:hyperlink>
      <w:r>
        <w:rPr>
          <w:rFonts w:ascii="Open Sans Light" w:eastAsia="Times New Roman" w:hAnsi="Open Sans Light" w:cs="Open Sans"/>
          <w:color w:val="0069B4"/>
          <w:sz w:val="18"/>
          <w:lang w:eastAsia="de-DE"/>
        </w:rPr>
        <w:t xml:space="preserve"> </w:t>
      </w:r>
    </w:p>
    <w:p w14:paraId="1E551529" w14:textId="77777777" w:rsidR="00CB71F3" w:rsidRPr="004B0801" w:rsidRDefault="008E2506" w:rsidP="00CB71F3">
      <w:pPr>
        <w:widowControl w:val="0"/>
        <w:tabs>
          <w:tab w:val="left" w:pos="708"/>
        </w:tabs>
        <w:autoSpaceDE w:val="0"/>
        <w:autoSpaceDN w:val="0"/>
        <w:spacing w:after="0" w:line="240" w:lineRule="auto"/>
        <w:rPr>
          <w:rFonts w:ascii="Open Sans Light" w:eastAsia="Times New Roman" w:hAnsi="Open Sans Light" w:cs="Open Sans"/>
          <w:color w:val="0069B4"/>
          <w:sz w:val="18"/>
          <w:u w:val="single"/>
          <w:lang w:eastAsia="de-DE"/>
        </w:rPr>
      </w:pPr>
      <w:hyperlink r:id="rId91" w:history="1">
        <w:r w:rsidR="00CB71F3" w:rsidRPr="004B0801">
          <w:rPr>
            <w:rStyle w:val="Hyperlink"/>
            <w:rFonts w:ascii="Open Sans Light" w:eastAsia="Times New Roman" w:hAnsi="Open Sans Light" w:cs="Open Sans"/>
            <w:color w:val="0069B4"/>
            <w:sz w:val="18"/>
            <w:u w:val="single"/>
            <w:lang w:eastAsia="de-DE"/>
          </w:rPr>
          <w:t>Institut für Kommunikationswissenschaft</w:t>
        </w:r>
      </w:hyperlink>
      <w:r w:rsidR="00CB71F3" w:rsidRPr="004B0801">
        <w:rPr>
          <w:rFonts w:ascii="Open Sans Light" w:eastAsia="Times New Roman" w:hAnsi="Open Sans Light" w:cs="Open Sans"/>
          <w:color w:val="0069B4"/>
          <w:sz w:val="18"/>
          <w:u w:val="single"/>
          <w:lang w:eastAsia="de-DE"/>
        </w:rPr>
        <w:t xml:space="preserve">, </w:t>
      </w:r>
    </w:p>
    <w:p w14:paraId="4DA50A93" w14:textId="0EE32C07" w:rsidR="004E7BFA" w:rsidRPr="004B0801" w:rsidRDefault="004B0801" w:rsidP="004B0801">
      <w:pPr>
        <w:pStyle w:val="StandardWeb"/>
        <w:spacing w:before="0" w:beforeAutospacing="0" w:after="0" w:afterAutospacing="0"/>
        <w:rPr>
          <w:rFonts w:ascii="Open Sans Light" w:eastAsiaTheme="majorEastAsia" w:hAnsi="Open Sans Light" w:cs="Open Sans Light"/>
          <w:color w:val="006AB3" w:themeColor="accent2"/>
          <w:sz w:val="18"/>
          <w:szCs w:val="18"/>
        </w:rPr>
      </w:pPr>
      <w:r>
        <w:rPr>
          <w:rStyle w:val="Hyperlink"/>
          <w:rFonts w:ascii="TUD Iconset Light BLO" w:eastAsiaTheme="majorEastAsia" w:hAnsi="TUD Iconset Light BLO" w:cs="Open Sans Light"/>
          <w:sz w:val="18"/>
          <w:szCs w:val="18"/>
        </w:rPr>
        <w:t>=</w:t>
      </w:r>
      <w:r>
        <w:rPr>
          <w:rStyle w:val="Hyperlink"/>
          <w:rFonts w:ascii="Open Sans Light" w:eastAsiaTheme="majorEastAsia" w:hAnsi="Open Sans Light" w:cs="Open Sans Light"/>
          <w:sz w:val="18"/>
          <w:szCs w:val="18"/>
        </w:rPr>
        <w:t xml:space="preserve"> </w:t>
      </w:r>
      <w:hyperlink r:id="rId92" w:history="1">
        <w:r w:rsidRPr="004B0801">
          <w:rPr>
            <w:rStyle w:val="Hyperlink"/>
            <w:rFonts w:ascii="Open Sans Light" w:eastAsiaTheme="majorEastAsia" w:hAnsi="Open Sans Light" w:cs="Open Sans Light"/>
            <w:sz w:val="18"/>
            <w:szCs w:val="18"/>
          </w:rPr>
          <w:t>ifk-sekretariat@​mailbox.tu-dresden.de</w:t>
        </w:r>
      </w:hyperlink>
      <w:r>
        <w:rPr>
          <w:rStyle w:val="Hyperlink"/>
          <w:rFonts w:ascii="Open Sans Light" w:eastAsiaTheme="majorEastAsia" w:hAnsi="Open Sans Light" w:cs="Open Sans Light"/>
          <w:sz w:val="18"/>
          <w:szCs w:val="18"/>
        </w:rPr>
        <w:t xml:space="preserve"> </w:t>
      </w:r>
      <w:r w:rsidRPr="004B0801">
        <w:rPr>
          <w:rStyle w:val="Hyperlink"/>
          <w:rFonts w:ascii="Open Sans Light" w:eastAsiaTheme="majorEastAsia" w:hAnsi="Open Sans Light" w:cs="Open Sans Light"/>
          <w:sz w:val="18"/>
          <w:szCs w:val="18"/>
        </w:rPr>
        <w:t xml:space="preserve"> </w:t>
      </w:r>
    </w:p>
    <w:bookmarkEnd w:id="3"/>
    <w:p w14:paraId="4F938F3B" w14:textId="77777777" w:rsidR="009A1E7A" w:rsidRPr="009A1E7A" w:rsidRDefault="009A1E7A" w:rsidP="000C4837">
      <w:pPr>
        <w:keepNext/>
        <w:tabs>
          <w:tab w:val="clear" w:pos="4876"/>
        </w:tabs>
        <w:spacing w:before="240" w:after="60" w:line="240" w:lineRule="auto"/>
        <w:textboxTightWrap w:val="none"/>
        <w:outlineLvl w:val="1"/>
        <w15:collapsed/>
        <w:rPr>
          <w:rFonts w:ascii="Open Sans SemiBold" w:eastAsia="Times New Roman" w:hAnsi="Open Sans SemiBold" w:cs="Open Sans SemiBold"/>
          <w:color w:val="CE0075"/>
          <w:sz w:val="22"/>
          <w:szCs w:val="22"/>
          <w:lang w:eastAsia="de-DE"/>
        </w:rPr>
      </w:pPr>
      <w:r w:rsidRPr="009A1E7A">
        <w:rPr>
          <w:rFonts w:ascii="Open Sans SemiBold" w:eastAsia="Times New Roman" w:hAnsi="Open Sans SemiBold" w:cs="Open Sans SemiBold"/>
          <w:color w:val="CE0075"/>
          <w:sz w:val="22"/>
          <w:szCs w:val="22"/>
          <w:lang w:eastAsia="de-DE"/>
        </w:rPr>
        <w:t>Fakultät Sprach-, Literatur- und Kulturwissenschaften</w:t>
      </w:r>
    </w:p>
    <w:p w14:paraId="6AEA9E80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Kontakt Stellenausschreibungen:</w:t>
      </w:r>
    </w:p>
    <w:p w14:paraId="45CF8D0F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Katrin </w:t>
      </w:r>
      <w:proofErr w:type="spellStart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Pasternok</w:t>
      </w:r>
      <w:proofErr w:type="spellEnd"/>
    </w:p>
    <w:p w14:paraId="46635C54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 Iconset Light BLO" w:eastAsia="Times New Roman" w:hAnsi="TUD Iconset Light BLO" w:cs="Segoe UI Symbol"/>
          <w:b/>
          <w:color w:val="22518B"/>
          <w:sz w:val="18"/>
          <w:szCs w:val="18"/>
          <w:lang w:eastAsia="de-DE"/>
        </w:rPr>
        <w:t xml:space="preserve">&amp; 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+49 351 463-33532</w:t>
      </w:r>
    </w:p>
    <w:p w14:paraId="6CD9E139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Segoe UI Symbol"/>
          <w:color w:val="22518B"/>
          <w:sz w:val="18"/>
          <w:szCs w:val="18"/>
          <w:lang w:eastAsia="de-DE"/>
        </w:rPr>
        <w:t>✉</w:t>
      </w: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 xml:space="preserve"> </w:t>
      </w:r>
      <w:hyperlink r:id="rId93" w:history="1">
        <w:r w:rsidRPr="009A1E7A">
          <w:rPr>
            <w:rFonts w:ascii="Open Sans Light" w:eastAsia="Times New Roman" w:hAnsi="Open Sans Light" w:cs="Open Sans"/>
            <w:color w:val="22518B"/>
            <w:sz w:val="18"/>
            <w:szCs w:val="22"/>
            <w:lang w:eastAsia="de-DE"/>
          </w:rPr>
          <w:t>dek-slk@mailbox.tu-dresden.de</w:t>
        </w:r>
      </w:hyperlink>
    </w:p>
    <w:p w14:paraId="7DA23852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SemiBold" w:eastAsia="Times New Roman" w:hAnsi="Open Sans SemiBold" w:cs="Open Sans SemiBold"/>
          <w:color w:val="CE0075"/>
          <w:sz w:val="22"/>
          <w:szCs w:val="22"/>
          <w:lang w:eastAsia="de-DE"/>
        </w:rPr>
      </w:pPr>
    </w:p>
    <w:p w14:paraId="5357A24A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 xml:space="preserve">Link zu Stellenticket: </w:t>
      </w:r>
    </w:p>
    <w:p w14:paraId="63F9DE80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Open Sans SemiBold"/>
          <w:b/>
          <w:color w:val="1F497D"/>
          <w:sz w:val="18"/>
          <w:szCs w:val="18"/>
          <w:lang w:eastAsia="de-DE"/>
        </w:rPr>
        <w:t xml:space="preserve">🔗 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https://tu-dresden.de/gsw/slk/studium/praktikums-und-stellenangebote-1</w:t>
      </w:r>
    </w:p>
    <w:p w14:paraId="03D9CABE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55438043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Studiengänge:</w:t>
      </w:r>
    </w:p>
    <w:p w14:paraId="199C6EBF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Bachelor: Sprach-, Literatur- und Kulturwissenschaften, Anglistik/Amerikanistik, Germanistik, Klassische Philologie, Romanistik, Slavistik</w:t>
      </w:r>
    </w:p>
    <w:p w14:paraId="21515826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Master: Literatur und Kultur im gesellschaftlichen Wandel, Europäische Sprachen, Sprach-, Literatur- und Kulturwissenschaften, Anglistik/Amerikanistik, Germanistik, Klassische Philologie, Romanistik, Slavistik</w:t>
      </w:r>
    </w:p>
    <w:p w14:paraId="48AF7D93" w14:textId="77777777" w:rsidR="009A1E7A" w:rsidRPr="009A1E7A" w:rsidRDefault="009A1E7A" w:rsidP="009A1E7A">
      <w:pPr>
        <w:widowControl w:val="0"/>
        <w:tabs>
          <w:tab w:val="clear" w:pos="4876"/>
          <w:tab w:val="left" w:pos="0"/>
          <w:tab w:val="left" w:pos="284"/>
        </w:tabs>
        <w:autoSpaceDE w:val="0"/>
        <w:autoSpaceDN w:val="0"/>
        <w:spacing w:after="0" w:line="220" w:lineRule="exact"/>
        <w:textboxTightWrap w:val="none"/>
        <w:rPr>
          <w:rFonts w:ascii="Open Sans SemiBold" w:eastAsia="Times New Roman" w:hAnsi="Open Sans SemiBold" w:cs="Open Sans SemiBold"/>
          <w:color w:val="CE0075"/>
          <w:sz w:val="22"/>
          <w:szCs w:val="22"/>
          <w:lang w:eastAsia="de-DE"/>
        </w:rPr>
      </w:pPr>
    </w:p>
    <w:p w14:paraId="0F714D18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 xml:space="preserve">Studentische Gruppen: </w:t>
      </w:r>
    </w:p>
    <w:p w14:paraId="08A73949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FSR </w:t>
      </w:r>
      <w:proofErr w:type="spellStart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SpraLiKuwi</w:t>
      </w:r>
      <w:proofErr w:type="spellEnd"/>
    </w:p>
    <w:p w14:paraId="124D5567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Segoe UI Symbol"/>
          <w:color w:val="22518B"/>
          <w:sz w:val="18"/>
          <w:szCs w:val="18"/>
          <w:lang w:eastAsia="de-DE"/>
        </w:rPr>
        <w:t xml:space="preserve">✉ 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fsr.slk@tu-dresden.de</w:t>
      </w:r>
    </w:p>
    <w:p w14:paraId="3BD20684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0350D557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Institute/Fachgebiete:</w:t>
      </w:r>
    </w:p>
    <w:p w14:paraId="4F1526D9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94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Anglistik und Amerikanistik</w:t>
        </w:r>
      </w:hyperlink>
    </w:p>
    <w:p w14:paraId="79802E2B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95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Germanistik</w:t>
        </w:r>
      </w:hyperlink>
    </w:p>
    <w:p w14:paraId="45782893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96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Klassische Philologie</w:t>
        </w:r>
      </w:hyperlink>
    </w:p>
    <w:p w14:paraId="2DB95A1B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97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Romanistik</w:t>
        </w:r>
      </w:hyperlink>
    </w:p>
    <w:p w14:paraId="3AC29B52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98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Slavistik</w:t>
        </w:r>
      </w:hyperlink>
    </w:p>
    <w:p w14:paraId="56CD66A3" w14:textId="77777777" w:rsidR="009A1E7A" w:rsidRPr="009A1E7A" w:rsidRDefault="009A1E7A" w:rsidP="000C4837">
      <w:pPr>
        <w:keepNext/>
        <w:tabs>
          <w:tab w:val="clear" w:pos="4876"/>
        </w:tabs>
        <w:spacing w:before="240" w:after="60" w:line="240" w:lineRule="auto"/>
        <w:textboxTightWrap w:val="none"/>
        <w:outlineLvl w:val="1"/>
        <w15:collapsed/>
        <w:rPr>
          <w:rFonts w:ascii="Open Sans SemiBold" w:eastAsia="Times New Roman" w:hAnsi="Open Sans SemiBold" w:cs="Open Sans SemiBold"/>
          <w:bCs/>
          <w:iCs/>
          <w:color w:val="auto"/>
          <w:sz w:val="22"/>
          <w:szCs w:val="28"/>
          <w:lang w:eastAsia="de-DE"/>
        </w:rPr>
      </w:pPr>
      <w:r w:rsidRPr="009A1E7A">
        <w:rPr>
          <w:rFonts w:ascii="Open Sans SemiBold" w:eastAsia="Times New Roman" w:hAnsi="Open Sans SemiBold" w:cs="Open Sans SemiBold"/>
          <w:color w:val="CE0075"/>
          <w:sz w:val="22"/>
          <w:szCs w:val="22"/>
          <w:lang w:eastAsia="de-DE"/>
        </w:rPr>
        <w:t>Fakultät Erziehungswissenschaften</w:t>
      </w:r>
    </w:p>
    <w:p w14:paraId="3AE0D473" w14:textId="15D84D4A" w:rsidR="00B077AC" w:rsidRPr="009A1E7A" w:rsidRDefault="00B077AC" w:rsidP="00B077AC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Stellenangebote für Graduierte werden nicht ausgehangen, bitte nutzen Sie unser </w:t>
      </w:r>
      <w:hyperlink r:id="rId99" w:history="1">
        <w:r w:rsidRPr="009A1E7A">
          <w:rPr>
            <w:rFonts w:ascii="Open Sans Light" w:eastAsia="Times New Roman" w:hAnsi="Open Sans Light" w:cs="Open Sans Light"/>
            <w:color w:val="0069B4"/>
            <w:sz w:val="18"/>
            <w:szCs w:val="22"/>
            <w:lang w:eastAsia="de-DE"/>
          </w:rPr>
          <w:t>Jobportal Stellenticket der TU Dresden</w:t>
        </w:r>
      </w:hyperlink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. Für weitere Kooperationswünsche finden Sie alle Ansprechpartner auf der Homepage: </w:t>
      </w:r>
      <w:hyperlink r:id="rId100" w:history="1">
        <w:r w:rsidR="006A46F3" w:rsidRPr="006A46F3">
          <w:rPr>
            <w:rStyle w:val="Hyperlink"/>
            <w:rFonts w:ascii="Open Sans Light" w:eastAsia="Times New Roman" w:hAnsi="Open Sans Light" w:cs="Open Sans Light"/>
            <w:sz w:val="18"/>
            <w:szCs w:val="22"/>
            <w:lang w:eastAsia="de-DE"/>
          </w:rPr>
          <w:t>https://tu-dresden.de/gsw/ew/die-fakultaet/institute-und-professuren-neu</w:t>
        </w:r>
      </w:hyperlink>
      <w:r w:rsidR="006A46F3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.</w:t>
      </w:r>
    </w:p>
    <w:p w14:paraId="059DA23D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0B65C1C0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 xml:space="preserve">Link zu Stellenticket: </w:t>
      </w:r>
    </w:p>
    <w:p w14:paraId="59C69015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Open Sans SemiBold"/>
          <w:b/>
          <w:color w:val="1F497D"/>
          <w:sz w:val="18"/>
          <w:szCs w:val="18"/>
          <w:lang w:eastAsia="de-DE"/>
        </w:rPr>
        <w:t>🔗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https://tu-dresden.de/gsw/ew (unter ‚Wegweiser‘)</w:t>
      </w:r>
    </w:p>
    <w:p w14:paraId="31924B59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54616761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Studiengänge:</w:t>
      </w:r>
    </w:p>
    <w:p w14:paraId="37C7CA1B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Bachelor: Sozialpädagogik, Sozialarbeit und Wohlfahrtswissenschaften Master: Sozialpädagogik, </w:t>
      </w:r>
      <w:proofErr w:type="spellStart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Vocational</w:t>
      </w:r>
      <w:proofErr w:type="spellEnd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Education and Personal </w:t>
      </w:r>
      <w:proofErr w:type="spellStart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Capacity</w:t>
      </w:r>
      <w:proofErr w:type="spellEnd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Building, Weiterbildungsforschung und Organisationsentwicklung</w:t>
      </w:r>
    </w:p>
    <w:p w14:paraId="06A14DCC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Lehramt mit Staatexamen: Lehramt an berufsbildenden Schulen, Lehramt an Grundschulen, Lehramt an Oberschulen, Lehramt an Gymnasien </w:t>
      </w:r>
    </w:p>
    <w:p w14:paraId="7532325E" w14:textId="77777777" w:rsidR="009A1E7A" w:rsidRPr="009A1E7A" w:rsidRDefault="009A1E7A" w:rsidP="009A1E7A">
      <w:pPr>
        <w:widowControl w:val="0"/>
        <w:tabs>
          <w:tab w:val="clear" w:pos="4876"/>
          <w:tab w:val="left" w:pos="0"/>
          <w:tab w:val="left" w:pos="284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31849B"/>
          <w:sz w:val="18"/>
          <w:szCs w:val="22"/>
          <w:lang w:eastAsia="de-DE"/>
          <w14:stylisticSets>
            <w14:styleSet w14:id="2"/>
          </w14:stylisticSets>
        </w:rPr>
      </w:pPr>
    </w:p>
    <w:p w14:paraId="21C3473F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 xml:space="preserve">Studentische Gruppen: </w:t>
      </w:r>
    </w:p>
    <w:p w14:paraId="5B91028B" w14:textId="77777777" w:rsidR="009A1E7A" w:rsidRPr="009A1E7A" w:rsidRDefault="008E2506" w:rsidP="009A1E7A">
      <w:pPr>
        <w:tabs>
          <w:tab w:val="clear" w:pos="4876"/>
        </w:tabs>
        <w:spacing w:after="0" w:line="276" w:lineRule="auto"/>
        <w:textboxTightWrap w:val="none"/>
        <w:rPr>
          <w:rFonts w:ascii="Open Sans Light" w:eastAsia="Times New Roman" w:hAnsi="Open Sans Light" w:cs="Times New Roman"/>
          <w:color w:val="22518B"/>
          <w:sz w:val="18"/>
          <w:szCs w:val="22"/>
          <w:lang w:eastAsia="de-DE"/>
        </w:rPr>
      </w:pPr>
      <w:hyperlink r:id="rId101" w:history="1">
        <w:r w:rsidR="009A1E7A" w:rsidRPr="009A1E7A">
          <w:rPr>
            <w:rFonts w:ascii="Open Sans Light" w:eastAsia="Times New Roman" w:hAnsi="Open Sans Light" w:cs="Times New Roman"/>
            <w:color w:val="22518B"/>
            <w:sz w:val="18"/>
            <w:szCs w:val="22"/>
            <w:lang w:eastAsia="de-DE"/>
          </w:rPr>
          <w:t>FSR Erziehungswissenschaften</w:t>
        </w:r>
      </w:hyperlink>
      <w:r w:rsidR="009A1E7A" w:rsidRPr="009A1E7A">
        <w:rPr>
          <w:rFonts w:ascii="Open Sans Light" w:eastAsia="Times New Roman" w:hAnsi="Open Sans Light" w:cs="Times New Roman"/>
          <w:color w:val="22518B"/>
          <w:sz w:val="18"/>
          <w:szCs w:val="22"/>
          <w:lang w:eastAsia="de-DE"/>
        </w:rPr>
        <w:t xml:space="preserve"> </w:t>
      </w:r>
    </w:p>
    <w:p w14:paraId="651B7359" w14:textId="77777777" w:rsidR="009A1E7A" w:rsidRPr="009A1E7A" w:rsidRDefault="009A1E7A" w:rsidP="009A1E7A">
      <w:pPr>
        <w:tabs>
          <w:tab w:val="clear" w:pos="4876"/>
        </w:tabs>
        <w:spacing w:after="0" w:line="276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eastAsia="de-DE"/>
        </w:rPr>
        <w:t>✉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fsr.sozialpädagogik@mailbox.tu-dresden.de</w:t>
      </w:r>
    </w:p>
    <w:p w14:paraId="692509E7" w14:textId="77777777" w:rsidR="009A1E7A" w:rsidRPr="009A1E7A" w:rsidRDefault="009A1E7A" w:rsidP="009A1E7A">
      <w:pPr>
        <w:tabs>
          <w:tab w:val="clear" w:pos="4876"/>
        </w:tabs>
        <w:spacing w:after="0" w:line="276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4CF9C453" w14:textId="77777777" w:rsidR="009A1E7A" w:rsidRPr="009A1E7A" w:rsidRDefault="008E2506" w:rsidP="009A1E7A">
      <w:pPr>
        <w:tabs>
          <w:tab w:val="clear" w:pos="4876"/>
        </w:tabs>
        <w:spacing w:after="0" w:line="276" w:lineRule="auto"/>
        <w:textboxTightWrap w:val="none"/>
        <w:rPr>
          <w:rFonts w:ascii="Open Sans Light" w:eastAsia="Times New Roman" w:hAnsi="Open Sans Light" w:cs="Times New Roman"/>
          <w:color w:val="22518B"/>
          <w:sz w:val="18"/>
          <w:szCs w:val="22"/>
          <w:lang w:eastAsia="de-DE"/>
        </w:rPr>
      </w:pPr>
      <w:hyperlink r:id="rId102" w:history="1">
        <w:r w:rsidR="009A1E7A" w:rsidRPr="009A1E7A">
          <w:rPr>
            <w:rFonts w:ascii="Open Sans Light" w:eastAsia="Times New Roman" w:hAnsi="Open Sans Light" w:cs="Times New Roman"/>
            <w:color w:val="22518B"/>
            <w:sz w:val="18"/>
            <w:szCs w:val="22"/>
            <w:lang w:eastAsia="de-DE"/>
          </w:rPr>
          <w:t>FSR Berufspädagogik</w:t>
        </w:r>
      </w:hyperlink>
      <w:r w:rsidR="009A1E7A" w:rsidRPr="009A1E7A">
        <w:rPr>
          <w:rFonts w:ascii="Open Sans Light" w:eastAsia="Times New Roman" w:hAnsi="Open Sans Light" w:cs="Times New Roman"/>
          <w:color w:val="22518B"/>
          <w:sz w:val="18"/>
          <w:szCs w:val="22"/>
          <w:lang w:eastAsia="de-DE"/>
        </w:rPr>
        <w:t xml:space="preserve"> </w:t>
      </w:r>
    </w:p>
    <w:p w14:paraId="24ED8317" w14:textId="77777777" w:rsidR="009A1E7A" w:rsidRPr="009A1E7A" w:rsidRDefault="009A1E7A" w:rsidP="009A1E7A">
      <w:pPr>
        <w:tabs>
          <w:tab w:val="clear" w:pos="4876"/>
        </w:tabs>
        <w:spacing w:after="0" w:line="276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eastAsia="de-DE"/>
        </w:rPr>
        <w:t>✉</w:t>
      </w:r>
      <w:r w:rsidRPr="009A1E7A">
        <w:rPr>
          <w:rFonts w:ascii="Open Sans Light" w:eastAsia="Times New Roman" w:hAnsi="Open Sans Light" w:cs="Times New Roman"/>
          <w:color w:val="22518B"/>
          <w:sz w:val="18"/>
          <w:szCs w:val="22"/>
          <w:lang w:eastAsia="de-DE"/>
        </w:rPr>
        <w:t xml:space="preserve"> 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info@fsrbp.de</w:t>
      </w:r>
    </w:p>
    <w:p w14:paraId="46CAC227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6B871FDE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Institute/Fachgebiete:</w:t>
      </w:r>
    </w:p>
    <w:p w14:paraId="0BB43E01" w14:textId="3EEC6DAC" w:rsidR="00B077AC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hyperlink r:id="rId103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Erziehungswissenschaft</w:t>
        </w:r>
      </w:hyperlink>
    </w:p>
    <w:p w14:paraId="402B9E4A" w14:textId="7AB7CA41" w:rsidR="00B077AC" w:rsidRPr="009A1E7A" w:rsidRDefault="00B077AC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B077AC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Teamassistenz: Pia </w:t>
      </w:r>
      <w:proofErr w:type="spellStart"/>
      <w:r w:rsidRPr="00B077AC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Milker</w:t>
      </w:r>
      <w:proofErr w:type="spellEnd"/>
      <w:r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, </w:t>
      </w:r>
      <w:r>
        <w:rPr>
          <w:rStyle w:val="Hyperlink"/>
          <w:rFonts w:ascii="TUD Iconset Light BLO" w:hAnsi="TUD Iconset Light BLO" w:cs="Open Sans Light"/>
          <w:color w:val="22518B"/>
          <w:szCs w:val="18"/>
        </w:rPr>
        <w:t>&amp;</w:t>
      </w:r>
      <w:r>
        <w:rPr>
          <w:rStyle w:val="Hyperlink"/>
          <w:rFonts w:cs="Open Sans Light"/>
          <w:color w:val="22518B"/>
          <w:szCs w:val="18"/>
        </w:rPr>
        <w:t xml:space="preserve"> </w:t>
      </w:r>
      <w:r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0</w:t>
      </w:r>
      <w:r w:rsidRPr="00B077AC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351 463-35672</w:t>
      </w:r>
      <w:r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, </w:t>
      </w:r>
      <w:r>
        <w:rPr>
          <w:rStyle w:val="Hyperlink"/>
          <w:rFonts w:ascii="TUD Iconset Light BLO" w:hAnsi="TUD Iconset Light BLO" w:cs="Open Sans Light"/>
          <w:color w:val="22518B"/>
          <w:sz w:val="18"/>
          <w:szCs w:val="18"/>
        </w:rPr>
        <w:t xml:space="preserve">= </w:t>
      </w:r>
      <w:proofErr w:type="spellStart"/>
      <w:proofErr w:type="gramStart"/>
      <w:r w:rsidRPr="00B077AC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pia.milker</w:t>
      </w:r>
      <w:proofErr w:type="spellEnd"/>
      <w:proofErr w:type="gramEnd"/>
      <w:r w:rsidRPr="00B077AC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@​tu-dresden.de</w:t>
      </w:r>
    </w:p>
    <w:p w14:paraId="25629229" w14:textId="7DE33E04" w:rsid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hyperlink r:id="rId104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Berufspädagogik und Berufliche Didaktiken</w:t>
        </w:r>
      </w:hyperlink>
    </w:p>
    <w:p w14:paraId="11CF09DB" w14:textId="0EA0631C" w:rsidR="006421AD" w:rsidRPr="009A1E7A" w:rsidRDefault="006421AD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6421AD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Institutsleiterin Prof.in Dr. Anja Walter, </w:t>
      </w:r>
      <w:r>
        <w:rPr>
          <w:rFonts w:ascii="TUD Iconset Light BLO" w:eastAsia="Times New Roman" w:hAnsi="TUD Iconset Light BLO" w:cs="Open Sans"/>
          <w:color w:val="22518B"/>
          <w:sz w:val="18"/>
          <w:szCs w:val="22"/>
          <w:lang w:eastAsia="de-DE"/>
        </w:rPr>
        <w:t>=</w:t>
      </w:r>
      <w:r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  <w:r w:rsidRPr="006421AD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anja.walter@tu-dresden.de</w:t>
      </w:r>
    </w:p>
    <w:p w14:paraId="518DE6CA" w14:textId="0CED0E07" w:rsid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hyperlink r:id="rId105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Sozialpädagogik, Sozialarbeit und Wohlfahrtswissenschaften</w:t>
        </w:r>
      </w:hyperlink>
    </w:p>
    <w:p w14:paraId="7D3FD3EB" w14:textId="1D5495F9" w:rsidR="00D70BB0" w:rsidRPr="009A1E7A" w:rsidRDefault="00D70BB0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D70BB0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Sekretariat:</w:t>
      </w:r>
      <w:r w:rsidR="00B077AC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  <w:r w:rsidR="00B077AC" w:rsidRPr="00B077AC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Madlen Gerber</w:t>
      </w:r>
      <w:r w:rsidR="00B077AC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, </w:t>
      </w:r>
      <w:r w:rsidR="00196353">
        <w:rPr>
          <w:rStyle w:val="Hyperlink"/>
          <w:rFonts w:ascii="TUD Iconset Light BLO" w:hAnsi="TUD Iconset Light BLO" w:cs="Open Sans Light"/>
          <w:color w:val="22518B"/>
          <w:szCs w:val="18"/>
        </w:rPr>
        <w:t xml:space="preserve">&amp; </w:t>
      </w:r>
      <w:r w:rsidR="00196353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0351 463-</w:t>
      </w:r>
      <w:proofErr w:type="gramStart"/>
      <w:r w:rsidR="00196353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34930, </w:t>
      </w:r>
      <w:r>
        <w:rPr>
          <w:rFonts w:ascii="Calibri" w:eastAsia="Times New Roman" w:hAnsi="Calibri" w:cs="Calibri"/>
          <w:color w:val="0069B4"/>
          <w:sz w:val="18"/>
          <w:szCs w:val="22"/>
          <w:lang w:eastAsia="de-DE"/>
        </w:rPr>
        <w:t xml:space="preserve"> </w:t>
      </w:r>
      <w:r>
        <w:rPr>
          <w:rFonts w:ascii="TUD Iconset Light BLO" w:eastAsia="Times New Roman" w:hAnsi="TUD Iconset Light BLO" w:cs="Open Sans"/>
          <w:color w:val="0069B4"/>
          <w:sz w:val="18"/>
          <w:szCs w:val="22"/>
          <w:lang w:eastAsia="de-DE"/>
        </w:rPr>
        <w:t>=</w:t>
      </w:r>
      <w:proofErr w:type="gramEnd"/>
      <w:r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  <w:t xml:space="preserve"> </w:t>
      </w:r>
      <w:proofErr w:type="spellStart"/>
      <w:r w:rsidR="00196353" w:rsidRPr="00196353"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  <w:t>madlen.gerber</w:t>
      </w:r>
      <w:proofErr w:type="spellEnd"/>
      <w:r w:rsidR="00196353" w:rsidRPr="00196353"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  <w:t>@​tu-dresden.de</w:t>
      </w:r>
    </w:p>
    <w:p w14:paraId="4BDBC08E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before="240"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4876D403" w14:textId="77777777" w:rsidR="009A1E7A" w:rsidRPr="009A1E7A" w:rsidRDefault="009A1E7A" w:rsidP="009A1E7A">
      <w:pPr>
        <w:keepNext/>
        <w:pBdr>
          <w:top w:val="single" w:sz="18" w:space="6" w:color="0077AE"/>
        </w:pBdr>
        <w:tabs>
          <w:tab w:val="clear" w:pos="4876"/>
        </w:tabs>
        <w:autoSpaceDE w:val="0"/>
        <w:autoSpaceDN w:val="0"/>
        <w:spacing w:before="240" w:after="60" w:line="240" w:lineRule="auto"/>
        <w:textboxTightWrap w:val="none"/>
        <w:outlineLvl w:val="0"/>
        <w:rPr>
          <w:rFonts w:ascii="Open Sans SemiBold" w:eastAsia="Times New Roman" w:hAnsi="Open Sans SemiBold" w:cs="Arial"/>
          <w:b/>
          <w:bCs/>
          <w:color w:val="0077AE"/>
          <w:kern w:val="32"/>
          <w:sz w:val="28"/>
          <w:szCs w:val="32"/>
          <w:lang w:eastAsia="de-DE"/>
        </w:rPr>
      </w:pPr>
      <w:r w:rsidRPr="009A1E7A">
        <w:rPr>
          <w:rFonts w:ascii="Open Sans SemiBold" w:eastAsia="Times New Roman" w:hAnsi="Open Sans SemiBold" w:cs="Arial"/>
          <w:b/>
          <w:bCs/>
          <w:color w:val="0077AE"/>
          <w:kern w:val="32"/>
          <w:sz w:val="28"/>
          <w:szCs w:val="32"/>
          <w:lang w:eastAsia="de-DE"/>
        </w:rPr>
        <w:t>Bereich Ingenieurwissenschaften</w:t>
      </w:r>
    </w:p>
    <w:p w14:paraId="11B05B6C" w14:textId="77777777" w:rsidR="009A1E7A" w:rsidRPr="009A1E7A" w:rsidRDefault="009A1E7A" w:rsidP="000C4837">
      <w:pPr>
        <w:keepNext/>
        <w:tabs>
          <w:tab w:val="clear" w:pos="4876"/>
        </w:tabs>
        <w:spacing w:before="240" w:after="60" w:line="240" w:lineRule="auto"/>
        <w:textboxTightWrap w:val="none"/>
        <w:outlineLvl w:val="1"/>
        <w15:collapsed/>
        <w:rPr>
          <w:rFonts w:ascii="Open Sans SemiBold" w:eastAsia="Times New Roman" w:hAnsi="Open Sans SemiBold" w:cs="Open Sans SemiBold"/>
          <w:color w:val="0077AE"/>
          <w:sz w:val="22"/>
          <w:szCs w:val="22"/>
          <w:lang w:eastAsia="de-DE"/>
        </w:rPr>
      </w:pPr>
      <w:r w:rsidRPr="009A1E7A">
        <w:rPr>
          <w:rFonts w:ascii="Open Sans SemiBold" w:eastAsia="Times New Roman" w:hAnsi="Open Sans SemiBold" w:cs="Open Sans SemiBold"/>
          <w:color w:val="0077AE"/>
          <w:sz w:val="22"/>
          <w:szCs w:val="22"/>
          <w:lang w:eastAsia="de-DE"/>
        </w:rPr>
        <w:t>Fakultät Informatik</w:t>
      </w:r>
    </w:p>
    <w:p w14:paraId="35AFFA07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Kontakt Stellenausschreibungen:</w:t>
      </w:r>
    </w:p>
    <w:p w14:paraId="3B17B66F" w14:textId="77777777" w:rsidR="009A1E7A" w:rsidRPr="003C1E41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b/>
          <w:color w:val="22518B"/>
          <w:sz w:val="18"/>
          <w:szCs w:val="22"/>
          <w:lang w:val="en-US" w:eastAsia="de-DE"/>
        </w:rPr>
      </w:pPr>
      <w:r w:rsidRPr="003C1E41">
        <w:rPr>
          <w:rFonts w:ascii="Open Sans Light" w:eastAsia="Times New Roman" w:hAnsi="Open Sans Light" w:cs="Open Sans Light"/>
          <w:color w:val="22518B"/>
          <w:sz w:val="18"/>
          <w:szCs w:val="22"/>
          <w:lang w:val="en-US" w:eastAsia="de-DE"/>
        </w:rPr>
        <w:t>Silvia Kapplusch</w:t>
      </w:r>
    </w:p>
    <w:p w14:paraId="17BE9CA3" w14:textId="77777777" w:rsidR="009A1E7A" w:rsidRPr="003C1E41" w:rsidRDefault="009A1E7A" w:rsidP="009A1E7A">
      <w:pPr>
        <w:widowControl w:val="0"/>
        <w:tabs>
          <w:tab w:val="clear" w:pos="4876"/>
          <w:tab w:val="left" w:pos="0"/>
          <w:tab w:val="left" w:pos="284"/>
        </w:tabs>
        <w:autoSpaceDE w:val="0"/>
        <w:autoSpaceDN w:val="0"/>
        <w:spacing w:after="0" w:line="220" w:lineRule="exact"/>
        <w:ind w:left="360" w:hanging="360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val="en-US" w:eastAsia="de-DE"/>
        </w:rPr>
      </w:pPr>
      <w:r w:rsidRPr="003C1E41">
        <w:rPr>
          <w:rFonts w:ascii="Open Sans Light" w:eastAsia="Times New Roman" w:hAnsi="Open Sans Light" w:cs="Open Sans Light"/>
          <w:color w:val="22518B"/>
          <w:sz w:val="18"/>
          <w:szCs w:val="22"/>
          <w:lang w:val="en-US" w:eastAsia="de-DE"/>
        </w:rPr>
        <w:t>silvia.kapplusch@tu-dresden.de</w:t>
      </w:r>
    </w:p>
    <w:p w14:paraId="068BEAAA" w14:textId="77777777" w:rsidR="009A1E7A" w:rsidRPr="003C1E41" w:rsidRDefault="009A1E7A" w:rsidP="009A1E7A">
      <w:pPr>
        <w:widowControl w:val="0"/>
        <w:tabs>
          <w:tab w:val="clear" w:pos="4876"/>
          <w:tab w:val="left" w:pos="0"/>
          <w:tab w:val="left" w:pos="284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val="en-US" w:eastAsia="de-DE"/>
        </w:rPr>
      </w:pPr>
    </w:p>
    <w:p w14:paraId="40B6403E" w14:textId="77777777" w:rsidR="009A1E7A" w:rsidRPr="009A1E7A" w:rsidRDefault="009A1E7A" w:rsidP="009A1E7A">
      <w:pPr>
        <w:widowControl w:val="0"/>
        <w:tabs>
          <w:tab w:val="clear" w:pos="4876"/>
          <w:tab w:val="left" w:pos="0"/>
          <w:tab w:val="left" w:pos="284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Stellenausschreibungen für Praktika:</w:t>
      </w:r>
    </w:p>
    <w:p w14:paraId="2ACB651D" w14:textId="77777777" w:rsidR="009A1E7A" w:rsidRPr="009A1E7A" w:rsidRDefault="009A1E7A" w:rsidP="009A1E7A">
      <w:pPr>
        <w:widowControl w:val="0"/>
        <w:tabs>
          <w:tab w:val="clear" w:pos="4876"/>
          <w:tab w:val="left" w:pos="0"/>
          <w:tab w:val="left" w:pos="284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Dr. Elke Franz</w:t>
      </w:r>
    </w:p>
    <w:p w14:paraId="57F2D42A" w14:textId="77777777" w:rsidR="009A1E7A" w:rsidRPr="009A1E7A" w:rsidRDefault="009A1E7A" w:rsidP="009A1E7A">
      <w:pPr>
        <w:widowControl w:val="0"/>
        <w:tabs>
          <w:tab w:val="clear" w:pos="4876"/>
          <w:tab w:val="left" w:pos="0"/>
          <w:tab w:val="left" w:pos="284"/>
        </w:tabs>
        <w:autoSpaceDE w:val="0"/>
        <w:autoSpaceDN w:val="0"/>
        <w:spacing w:after="0" w:line="220" w:lineRule="exact"/>
        <w:ind w:left="360" w:hanging="360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elke.franz@tu-dresden.de</w:t>
      </w:r>
    </w:p>
    <w:p w14:paraId="19C225CD" w14:textId="77777777" w:rsidR="009A1E7A" w:rsidRPr="009A1E7A" w:rsidRDefault="009A1E7A" w:rsidP="009A1E7A">
      <w:pPr>
        <w:widowControl w:val="0"/>
        <w:tabs>
          <w:tab w:val="clear" w:pos="4876"/>
          <w:tab w:val="left" w:pos="0"/>
          <w:tab w:val="left" w:pos="284"/>
        </w:tabs>
        <w:autoSpaceDE w:val="0"/>
        <w:autoSpaceDN w:val="0"/>
        <w:spacing w:after="0" w:line="220" w:lineRule="exact"/>
        <w:ind w:left="360" w:hanging="360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</w:p>
    <w:p w14:paraId="4830FB72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 xml:space="preserve">Link zu Stellenticket: </w:t>
      </w:r>
    </w:p>
    <w:p w14:paraId="1A2B1351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Open Sans SemiBold"/>
          <w:b/>
          <w:color w:val="1F497D"/>
          <w:sz w:val="18"/>
          <w:szCs w:val="18"/>
          <w:lang w:eastAsia="de-DE"/>
        </w:rPr>
        <w:t>🔗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https://tu-dresden.de/ing/informatik/die-fakultaet/Stellenangebote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ab/>
      </w:r>
    </w:p>
    <w:p w14:paraId="0190C82C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2A5BE6E0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Studiengänge:</w:t>
      </w:r>
    </w:p>
    <w:p w14:paraId="22B4DD45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  <w:t>Bachelor: Informatik, Medieninformatik</w:t>
      </w:r>
    </w:p>
    <w:p w14:paraId="0F996065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  <w:t>Diplom-Studiengänge: Informatik, Informationssystemtechnik</w:t>
      </w:r>
    </w:p>
    <w:p w14:paraId="0A13C6FE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1F497D"/>
          <w:sz w:val="18"/>
          <w:szCs w:val="22"/>
          <w:lang w:val="en-US" w:eastAsia="de-DE"/>
        </w:rPr>
      </w:pPr>
      <w:r w:rsidRPr="009A1E7A">
        <w:rPr>
          <w:rFonts w:ascii="Open Sans Light" w:eastAsia="Times New Roman" w:hAnsi="Open Sans Light" w:cs="Open Sans"/>
          <w:color w:val="1F497D"/>
          <w:sz w:val="18"/>
          <w:szCs w:val="22"/>
          <w:lang w:val="en-US" w:eastAsia="de-DE"/>
        </w:rPr>
        <w:t>Master-</w:t>
      </w:r>
      <w:proofErr w:type="spellStart"/>
      <w:r w:rsidRPr="009A1E7A">
        <w:rPr>
          <w:rFonts w:ascii="Open Sans Light" w:eastAsia="Times New Roman" w:hAnsi="Open Sans Light" w:cs="Open Sans"/>
          <w:color w:val="1F497D"/>
          <w:sz w:val="18"/>
          <w:szCs w:val="22"/>
          <w:lang w:val="en-US" w:eastAsia="de-DE"/>
        </w:rPr>
        <w:t>Studiengänge</w:t>
      </w:r>
      <w:proofErr w:type="spellEnd"/>
      <w:r w:rsidRPr="009A1E7A">
        <w:rPr>
          <w:rFonts w:ascii="Open Sans Light" w:eastAsia="Times New Roman" w:hAnsi="Open Sans Light" w:cs="Open Sans"/>
          <w:color w:val="1F497D"/>
          <w:sz w:val="18"/>
          <w:szCs w:val="22"/>
          <w:lang w:val="en-US" w:eastAsia="de-DE"/>
        </w:rPr>
        <w:t xml:space="preserve">: Informatik, </w:t>
      </w:r>
      <w:proofErr w:type="spellStart"/>
      <w:r w:rsidRPr="009A1E7A">
        <w:rPr>
          <w:rFonts w:ascii="Open Sans Light" w:eastAsia="Times New Roman" w:hAnsi="Open Sans Light" w:cs="Open Sans"/>
          <w:color w:val="1F497D"/>
          <w:sz w:val="18"/>
          <w:szCs w:val="22"/>
          <w:lang w:val="en-US" w:eastAsia="de-DE"/>
        </w:rPr>
        <w:t>Medieninformatik</w:t>
      </w:r>
      <w:proofErr w:type="spellEnd"/>
      <w:r w:rsidRPr="009A1E7A">
        <w:rPr>
          <w:rFonts w:ascii="Open Sans Light" w:eastAsia="Times New Roman" w:hAnsi="Open Sans Light" w:cs="Open Sans"/>
          <w:color w:val="1F497D"/>
          <w:sz w:val="18"/>
          <w:szCs w:val="22"/>
          <w:lang w:val="en-US" w:eastAsia="de-DE"/>
        </w:rPr>
        <w:t>, Computational Science and Engineering, International Master Program in Computational Logic, Distributed Systems Engineering, Computational Modeling and Simulation</w:t>
      </w:r>
    </w:p>
    <w:p w14:paraId="33C5B443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  <w:t xml:space="preserve">Lehramt: </w:t>
      </w:r>
      <w:r w:rsidRPr="009A1E7A">
        <w:rPr>
          <w:rFonts w:ascii="Open Sans Light" w:eastAsia="Times New Roman" w:hAnsi="Open Sans Light" w:cs="Open Sans Light"/>
          <w:bCs/>
          <w:color w:val="22518B"/>
          <w:sz w:val="18"/>
          <w:szCs w:val="22"/>
          <w:lang w:eastAsia="de-DE"/>
        </w:rPr>
        <w:t>Mathematik für Oberschule, Gymnasium und Berufsbildende Schulen</w:t>
      </w:r>
    </w:p>
    <w:p w14:paraId="42A13017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</w:p>
    <w:p w14:paraId="3CBEB7F6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Vertiefung:</w:t>
      </w:r>
    </w:p>
    <w:p w14:paraId="7BA4332D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  <w:t xml:space="preserve">Forschungsschwerpunkte: Softwaretechnologie und ihre Nutzung in cyber-physikalischen, mobilen und hardwarenahen Systemen; Internet der Dienste, Cloud Computing und Sicherheit im Internet; Datenintensives Rechnen und </w:t>
      </w:r>
      <w:proofErr w:type="spellStart"/>
      <w:r w:rsidRPr="009A1E7A"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  <w:t>BigData</w:t>
      </w:r>
      <w:proofErr w:type="spellEnd"/>
      <w:r w:rsidRPr="009A1E7A"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  <w:t>, Wissensextraktion; Mensch-Computer Interaktion und Visual Computing; Formale Modellierung und Analyse artifizieller Systeme; Modellierung, Maschinelles Lernen und Simulation natürlicher Systeme</w:t>
      </w:r>
    </w:p>
    <w:p w14:paraId="654C4B3E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2EAB2F20" w14:textId="09F198FA" w:rsidR="00F22402" w:rsidRDefault="00F22402" w:rsidP="00F22402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Studiendekan</w:t>
      </w:r>
    </w:p>
    <w:p w14:paraId="783BA056" w14:textId="26BBB624" w:rsidR="00F22402" w:rsidRPr="00F22402" w:rsidRDefault="00F22402" w:rsidP="00354F1A">
      <w:pPr>
        <w:pStyle w:val="headline"/>
        <w:spacing w:before="0" w:beforeAutospacing="0" w:after="120" w:afterAutospacing="0"/>
        <w:rPr>
          <w:rFonts w:ascii="Open Sans Light" w:hAnsi="Open Sans Light" w:cs="Open Sans Light"/>
          <w:color w:val="22518B"/>
          <w:sz w:val="18"/>
          <w:szCs w:val="18"/>
        </w:rPr>
      </w:pPr>
      <w:r w:rsidRPr="003604B3">
        <w:rPr>
          <w:rFonts w:ascii="Open Sans Light" w:hAnsi="Open Sans Light" w:cs="Open Sans Light"/>
          <w:color w:val="22518B"/>
          <w:sz w:val="18"/>
          <w:szCs w:val="18"/>
        </w:rPr>
        <w:t>Prof.</w:t>
      </w:r>
      <w:r w:rsidRPr="00F22402">
        <w:rPr>
          <w:rFonts w:ascii="Open Sans Light" w:hAnsi="Open Sans Light" w:cs="Open Sans Light"/>
          <w:color w:val="22518B"/>
          <w:sz w:val="18"/>
          <w:szCs w:val="18"/>
        </w:rPr>
        <w:t xml:space="preserve"> Dr. Akash Kumar, </w:t>
      </w:r>
      <w:r w:rsidRPr="00F22402">
        <w:rPr>
          <w:rFonts w:ascii="TUD Iconset Light BLO" w:hAnsi="TUD Iconset Light BLO" w:cs="Open Sans Light"/>
          <w:bCs/>
          <w:color w:val="22518B"/>
          <w:sz w:val="18"/>
          <w:szCs w:val="18"/>
        </w:rPr>
        <w:t>&amp;</w:t>
      </w:r>
      <w:r w:rsidRPr="00F22402">
        <w:rPr>
          <w:rFonts w:ascii="Open Sans Light" w:hAnsi="Open Sans Light" w:cs="Open Sans Light"/>
          <w:bCs/>
          <w:color w:val="22518B"/>
          <w:sz w:val="18"/>
          <w:szCs w:val="18"/>
        </w:rPr>
        <w:t xml:space="preserve"> 0351 463-39274, </w:t>
      </w:r>
      <w:r w:rsidRPr="00F22402">
        <w:rPr>
          <w:rFonts w:ascii="TUD Iconset Light BLO" w:hAnsi="TUD Iconset Light BLO" w:cs="Segoe UI Emoji"/>
          <w:bCs/>
          <w:color w:val="22518B"/>
          <w:sz w:val="18"/>
          <w:szCs w:val="18"/>
        </w:rPr>
        <w:t>=</w:t>
      </w:r>
      <w:r w:rsidRPr="00F22402"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  <w:hyperlink r:id="rId106" w:history="1">
        <w:r w:rsidRPr="00F22402">
          <w:rPr>
            <w:rFonts w:ascii="Open Sans Light" w:hAnsi="Open Sans Light" w:cs="Open Sans Light"/>
            <w:color w:val="22518B"/>
            <w:sz w:val="18"/>
            <w:szCs w:val="18"/>
          </w:rPr>
          <w:t xml:space="preserve"> </w:t>
        </w:r>
        <w:hyperlink r:id="rId107" w:history="1">
          <w:r w:rsidRPr="00F22402">
            <w:rPr>
              <w:rStyle w:val="Hyperlink"/>
              <w:rFonts w:ascii="Open Sans Light" w:hAnsi="Open Sans Light" w:cs="Open Sans Light"/>
              <w:color w:val="22518B"/>
              <w:sz w:val="18"/>
              <w:szCs w:val="18"/>
            </w:rPr>
            <w:t>studiendekan.inf@​tu-dresden.de</w:t>
          </w:r>
        </w:hyperlink>
      </w:hyperlink>
      <w:r w:rsidRPr="00F22402"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</w:p>
    <w:p w14:paraId="3AEF7A24" w14:textId="2C94681F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 xml:space="preserve">Studentische Gruppen: </w:t>
      </w:r>
    </w:p>
    <w:p w14:paraId="102D9125" w14:textId="77777777" w:rsidR="009A1E7A" w:rsidRPr="009A1E7A" w:rsidRDefault="008E2506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</w:pPr>
      <w:hyperlink r:id="rId108" w:history="1">
        <w:r w:rsidR="009A1E7A" w:rsidRPr="009A1E7A">
          <w:rPr>
            <w:rFonts w:ascii="Open Sans Light" w:eastAsia="Times New Roman" w:hAnsi="Open Sans Light" w:cs="Open Sans"/>
            <w:color w:val="1F497D"/>
            <w:sz w:val="18"/>
            <w:szCs w:val="22"/>
            <w:lang w:eastAsia="de-DE"/>
          </w:rPr>
          <w:t>FSR Informatik</w:t>
        </w:r>
      </w:hyperlink>
      <w:r w:rsidR="009A1E7A" w:rsidRPr="009A1E7A"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  <w:t xml:space="preserve"> </w:t>
      </w:r>
    </w:p>
    <w:p w14:paraId="3F25F8A8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</w:pPr>
      <w:r w:rsidRPr="009A1E7A">
        <w:rPr>
          <w:rFonts w:ascii="TUD Iconset Light BLO" w:eastAsia="Times New Roman" w:hAnsi="TUD Iconset Light BLO" w:cs="Segoe UI Symbol"/>
          <w:color w:val="22518B"/>
          <w:sz w:val="18"/>
          <w:szCs w:val="18"/>
          <w:lang w:eastAsia="de-DE"/>
        </w:rPr>
        <w:t xml:space="preserve">&amp; </w:t>
      </w:r>
      <w:r w:rsidRPr="009A1E7A"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  <w:t>+49 351 463-38226</w:t>
      </w:r>
    </w:p>
    <w:p w14:paraId="2EC1120F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Times New Roman"/>
          <w:color w:val="1F497D"/>
          <w:sz w:val="18"/>
          <w:szCs w:val="22"/>
          <w:lang w:eastAsia="de-DE"/>
        </w:rPr>
        <w:t xml:space="preserve"> </w:t>
      </w: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eastAsia="de-DE"/>
        </w:rPr>
        <w:t xml:space="preserve">✉ </w:t>
      </w:r>
      <w:r w:rsidRPr="009A1E7A"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  <w:t>fsr@ifsr.de</w:t>
      </w:r>
    </w:p>
    <w:p w14:paraId="3FDE98CC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</w:pPr>
    </w:p>
    <w:p w14:paraId="5998B1A9" w14:textId="77777777" w:rsidR="009A1E7A" w:rsidRPr="009A1E7A" w:rsidRDefault="008E2506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1F497D"/>
          <w:sz w:val="18"/>
          <w:szCs w:val="22"/>
          <w:lang w:val="en-US" w:eastAsia="de-DE"/>
        </w:rPr>
      </w:pPr>
      <w:hyperlink r:id="rId109" w:history="1">
        <w:proofErr w:type="spellStart"/>
        <w:r w:rsidR="009A1E7A" w:rsidRPr="009A1E7A">
          <w:rPr>
            <w:rFonts w:ascii="Open Sans Light" w:eastAsia="Times New Roman" w:hAnsi="Open Sans Light" w:cs="Times New Roman"/>
            <w:color w:val="1F497D"/>
            <w:sz w:val="18"/>
            <w:szCs w:val="22"/>
            <w:lang w:val="en-US" w:eastAsia="de-DE"/>
          </w:rPr>
          <w:t>Studentencafé</w:t>
        </w:r>
        <w:proofErr w:type="spellEnd"/>
        <w:r w:rsidR="009A1E7A" w:rsidRPr="009A1E7A">
          <w:rPr>
            <w:rFonts w:ascii="Open Sans Light" w:eastAsia="Times New Roman" w:hAnsi="Open Sans Light" w:cs="Times New Roman"/>
            <w:color w:val="1F497D"/>
            <w:sz w:val="18"/>
            <w:szCs w:val="22"/>
            <w:lang w:val="en-US" w:eastAsia="de-DE"/>
          </w:rPr>
          <w:t xml:space="preserve"> </w:t>
        </w:r>
        <w:proofErr w:type="spellStart"/>
        <w:r w:rsidR="009A1E7A" w:rsidRPr="009A1E7A">
          <w:rPr>
            <w:rFonts w:ascii="Open Sans Light" w:eastAsia="Times New Roman" w:hAnsi="Open Sans Light" w:cs="Times New Roman"/>
            <w:color w:val="1F497D"/>
            <w:sz w:val="18"/>
            <w:szCs w:val="22"/>
            <w:lang w:val="en-US" w:eastAsia="de-DE"/>
          </w:rPr>
          <w:t>ASCii</w:t>
        </w:r>
        <w:proofErr w:type="spellEnd"/>
      </w:hyperlink>
      <w:r w:rsidR="009A1E7A" w:rsidRPr="009A1E7A">
        <w:rPr>
          <w:rFonts w:ascii="Open Sans Light" w:eastAsia="Times New Roman" w:hAnsi="Open Sans Light" w:cs="Times New Roman"/>
          <w:color w:val="1F497D"/>
          <w:sz w:val="18"/>
          <w:szCs w:val="22"/>
          <w:lang w:val="en-US" w:eastAsia="de-DE"/>
        </w:rPr>
        <w:t xml:space="preserve"> </w:t>
      </w:r>
    </w:p>
    <w:p w14:paraId="51E47B48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1F497D"/>
          <w:sz w:val="18"/>
          <w:szCs w:val="22"/>
          <w:lang w:val="en-US" w:eastAsia="de-DE"/>
        </w:rPr>
      </w:pPr>
      <w:r w:rsidRPr="009A1E7A">
        <w:rPr>
          <w:rFonts w:ascii="TUD Iconset Light BLO" w:eastAsia="Times New Roman" w:hAnsi="TUD Iconset Light BLO" w:cs="Segoe UI Symbol"/>
          <w:color w:val="22518B"/>
          <w:sz w:val="18"/>
          <w:szCs w:val="18"/>
          <w:lang w:val="en-US" w:eastAsia="de-DE"/>
        </w:rPr>
        <w:t>&amp;</w:t>
      </w:r>
      <w:r w:rsidRPr="009A1E7A">
        <w:rPr>
          <w:rFonts w:ascii="Open Sans Light" w:eastAsia="Times New Roman" w:hAnsi="Open Sans Light" w:cs="Open Sans"/>
          <w:color w:val="1F497D"/>
          <w:sz w:val="18"/>
          <w:szCs w:val="22"/>
          <w:lang w:val="en-US" w:eastAsia="de-DE"/>
        </w:rPr>
        <w:t xml:space="preserve"> +49 351 463-42221</w:t>
      </w:r>
    </w:p>
    <w:p w14:paraId="455A5FA8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Times New Roman"/>
          <w:color w:val="1F497D"/>
          <w:sz w:val="18"/>
          <w:szCs w:val="22"/>
          <w:lang w:val="en-US"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val="en-US" w:eastAsia="de-DE"/>
        </w:rPr>
        <w:t xml:space="preserve">✉ </w:t>
      </w:r>
      <w:r w:rsidRPr="009A1E7A">
        <w:rPr>
          <w:rFonts w:ascii="Open Sans Light" w:eastAsia="Times New Roman" w:hAnsi="Open Sans Light" w:cs="Open Sans"/>
          <w:color w:val="1F497D"/>
          <w:sz w:val="18"/>
          <w:szCs w:val="22"/>
          <w:lang w:val="en-US" w:eastAsia="de-DE"/>
        </w:rPr>
        <w:t>info@ascii-dresden.de</w:t>
      </w:r>
    </w:p>
    <w:p w14:paraId="37149C74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de-DE"/>
        </w:rPr>
      </w:pPr>
    </w:p>
    <w:p w14:paraId="2CC2E19D" w14:textId="77777777" w:rsidR="009A1E7A" w:rsidRPr="009A1E7A" w:rsidRDefault="008E2506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Times New Roman"/>
          <w:color w:val="1F497D"/>
          <w:sz w:val="18"/>
          <w:szCs w:val="22"/>
          <w:lang w:eastAsia="de-DE"/>
        </w:rPr>
      </w:pPr>
      <w:hyperlink r:id="rId110" w:history="1">
        <w:r w:rsidR="009A1E7A" w:rsidRPr="009A1E7A">
          <w:rPr>
            <w:rFonts w:ascii="Open Sans Light" w:eastAsia="Times New Roman" w:hAnsi="Open Sans Light" w:cs="Times New Roman"/>
            <w:color w:val="1F497D"/>
            <w:sz w:val="18"/>
            <w:szCs w:val="22"/>
            <w:lang w:eastAsia="de-DE"/>
          </w:rPr>
          <w:t>Hochschulgruppe für Freie Software und Freies Wissen</w:t>
        </w:r>
      </w:hyperlink>
    </w:p>
    <w:p w14:paraId="4B5604D9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Times New Roman"/>
          <w:color w:val="1F497D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eastAsia="de-DE"/>
        </w:rPr>
        <w:t xml:space="preserve">✉ </w:t>
      </w:r>
      <w:r w:rsidRPr="009A1E7A"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  <w:t>kontakt@fsfw-dresden.de</w:t>
      </w:r>
    </w:p>
    <w:p w14:paraId="3E04D73E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5AC23A44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Institute/Fachgebiete:</w:t>
      </w:r>
    </w:p>
    <w:p w14:paraId="68422D40" w14:textId="77777777" w:rsidR="009A1E7A" w:rsidRPr="009A1E7A" w:rsidRDefault="008E2506" w:rsidP="009A1E7A">
      <w:pPr>
        <w:widowControl w:val="0"/>
        <w:tabs>
          <w:tab w:val="clear" w:pos="4876"/>
          <w:tab w:val="left" w:pos="0"/>
          <w:tab w:val="left" w:pos="284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Times New Roman"/>
          <w:color w:val="1F497D"/>
          <w:sz w:val="18"/>
          <w:szCs w:val="22"/>
          <w:lang w:eastAsia="de-DE"/>
        </w:rPr>
      </w:pPr>
      <w:hyperlink r:id="rId111" w:history="1">
        <w:r w:rsidR="009A1E7A" w:rsidRPr="009A1E7A">
          <w:rPr>
            <w:rFonts w:ascii="Open Sans Light" w:eastAsia="Times New Roman" w:hAnsi="Open Sans Light" w:cs="Times New Roman"/>
            <w:color w:val="0069B4"/>
            <w:sz w:val="18"/>
            <w:szCs w:val="22"/>
            <w:lang w:eastAsia="de-DE"/>
          </w:rPr>
          <w:t>Institut für Angewandte Informatik</w:t>
        </w:r>
      </w:hyperlink>
    </w:p>
    <w:p w14:paraId="4DCED554" w14:textId="77777777" w:rsidR="009A1E7A" w:rsidRPr="009A1E7A" w:rsidRDefault="008E2506" w:rsidP="009A1E7A">
      <w:pPr>
        <w:widowControl w:val="0"/>
        <w:tabs>
          <w:tab w:val="clear" w:pos="4876"/>
          <w:tab w:val="left" w:pos="0"/>
          <w:tab w:val="left" w:pos="284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Times New Roman"/>
          <w:color w:val="1F497D"/>
          <w:sz w:val="18"/>
          <w:szCs w:val="22"/>
          <w:lang w:eastAsia="de-DE"/>
        </w:rPr>
      </w:pPr>
      <w:hyperlink r:id="rId112" w:history="1">
        <w:r w:rsidR="009A1E7A" w:rsidRPr="009A1E7A">
          <w:rPr>
            <w:rFonts w:ascii="Open Sans Light" w:eastAsia="Times New Roman" w:hAnsi="Open Sans Light" w:cs="Times New Roman"/>
            <w:color w:val="0069B4"/>
            <w:sz w:val="18"/>
            <w:szCs w:val="22"/>
            <w:lang w:eastAsia="de-DE"/>
          </w:rPr>
          <w:t>Institut für Künstliche Intelligenz</w:t>
        </w:r>
      </w:hyperlink>
    </w:p>
    <w:p w14:paraId="12DAD2A2" w14:textId="77777777" w:rsidR="009A1E7A" w:rsidRPr="009A1E7A" w:rsidRDefault="008E2506" w:rsidP="009A1E7A">
      <w:pPr>
        <w:widowControl w:val="0"/>
        <w:tabs>
          <w:tab w:val="clear" w:pos="4876"/>
          <w:tab w:val="left" w:pos="0"/>
          <w:tab w:val="left" w:pos="284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Times New Roman"/>
          <w:color w:val="1F497D"/>
          <w:sz w:val="18"/>
          <w:szCs w:val="22"/>
          <w:lang w:eastAsia="de-DE"/>
        </w:rPr>
      </w:pPr>
      <w:hyperlink r:id="rId113" w:history="1">
        <w:r w:rsidR="009A1E7A" w:rsidRPr="009A1E7A">
          <w:rPr>
            <w:rFonts w:ascii="Open Sans Light" w:eastAsia="Times New Roman" w:hAnsi="Open Sans Light" w:cs="Times New Roman"/>
            <w:color w:val="0069B4"/>
            <w:sz w:val="18"/>
            <w:szCs w:val="22"/>
            <w:lang w:eastAsia="de-DE"/>
          </w:rPr>
          <w:t>Institut für Software und Multimediatechnik</w:t>
        </w:r>
      </w:hyperlink>
    </w:p>
    <w:p w14:paraId="6FCF3F88" w14:textId="77777777" w:rsidR="009A1E7A" w:rsidRPr="009A1E7A" w:rsidRDefault="008E2506" w:rsidP="009A1E7A">
      <w:pPr>
        <w:widowControl w:val="0"/>
        <w:tabs>
          <w:tab w:val="clear" w:pos="4876"/>
          <w:tab w:val="left" w:pos="0"/>
          <w:tab w:val="left" w:pos="284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Times New Roman"/>
          <w:color w:val="1F497D"/>
          <w:sz w:val="18"/>
          <w:szCs w:val="22"/>
          <w:lang w:eastAsia="de-DE"/>
        </w:rPr>
      </w:pPr>
      <w:hyperlink r:id="rId114" w:history="1">
        <w:r w:rsidR="009A1E7A" w:rsidRPr="009A1E7A">
          <w:rPr>
            <w:rFonts w:ascii="Open Sans Light" w:eastAsia="Times New Roman" w:hAnsi="Open Sans Light" w:cs="Times New Roman"/>
            <w:color w:val="0069B4"/>
            <w:sz w:val="18"/>
            <w:szCs w:val="22"/>
            <w:lang w:eastAsia="de-DE"/>
          </w:rPr>
          <w:t>Institut für Systemarchitektur</w:t>
        </w:r>
      </w:hyperlink>
    </w:p>
    <w:p w14:paraId="7CC52476" w14:textId="77777777" w:rsidR="009A1E7A" w:rsidRPr="009A1E7A" w:rsidRDefault="008E2506" w:rsidP="009A1E7A">
      <w:pPr>
        <w:widowControl w:val="0"/>
        <w:tabs>
          <w:tab w:val="clear" w:pos="4876"/>
          <w:tab w:val="left" w:pos="0"/>
          <w:tab w:val="left" w:pos="284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Times New Roman"/>
          <w:color w:val="1F497D"/>
          <w:sz w:val="18"/>
          <w:szCs w:val="22"/>
          <w:lang w:eastAsia="de-DE"/>
        </w:rPr>
      </w:pPr>
      <w:hyperlink r:id="rId115" w:history="1">
        <w:r w:rsidR="009A1E7A" w:rsidRPr="009A1E7A">
          <w:rPr>
            <w:rFonts w:ascii="Open Sans Light" w:eastAsia="Times New Roman" w:hAnsi="Open Sans Light" w:cs="Times New Roman"/>
            <w:color w:val="0069B4"/>
            <w:sz w:val="18"/>
            <w:szCs w:val="22"/>
            <w:lang w:eastAsia="de-DE"/>
          </w:rPr>
          <w:t>Institut für Technische Informatik</w:t>
        </w:r>
      </w:hyperlink>
    </w:p>
    <w:p w14:paraId="3214BDFA" w14:textId="77777777" w:rsidR="009A1E7A" w:rsidRPr="009A1E7A" w:rsidRDefault="008E2506" w:rsidP="009A1E7A">
      <w:pPr>
        <w:widowControl w:val="0"/>
        <w:tabs>
          <w:tab w:val="clear" w:pos="4876"/>
          <w:tab w:val="left" w:pos="0"/>
          <w:tab w:val="left" w:pos="284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Times New Roman"/>
          <w:color w:val="1F497D"/>
          <w:sz w:val="18"/>
          <w:szCs w:val="22"/>
          <w:lang w:eastAsia="de-DE"/>
        </w:rPr>
      </w:pPr>
      <w:hyperlink r:id="rId116" w:history="1">
        <w:r w:rsidR="009A1E7A" w:rsidRPr="009A1E7A">
          <w:rPr>
            <w:rFonts w:ascii="Open Sans Light" w:eastAsia="Times New Roman" w:hAnsi="Open Sans Light" w:cs="Times New Roman"/>
            <w:color w:val="0069B4"/>
            <w:sz w:val="18"/>
            <w:szCs w:val="22"/>
            <w:lang w:eastAsia="de-DE"/>
          </w:rPr>
          <w:t>Institut für Theoretische Informatik</w:t>
        </w:r>
      </w:hyperlink>
    </w:p>
    <w:p w14:paraId="15E2BF51" w14:textId="77777777" w:rsidR="009A1E7A" w:rsidRPr="009A1E7A" w:rsidRDefault="009A1E7A" w:rsidP="000C4837">
      <w:pPr>
        <w:keepNext/>
        <w:tabs>
          <w:tab w:val="clear" w:pos="4876"/>
        </w:tabs>
        <w:spacing w:before="240" w:after="60" w:line="240" w:lineRule="auto"/>
        <w:textboxTightWrap w:val="none"/>
        <w:outlineLvl w:val="1"/>
        <w15:collapsed/>
        <w:rPr>
          <w:rFonts w:ascii="Open Sans SemiBold" w:eastAsia="Times New Roman" w:hAnsi="Open Sans SemiBold" w:cs="Open Sans SemiBold"/>
          <w:color w:val="0077AE"/>
          <w:sz w:val="22"/>
          <w:szCs w:val="22"/>
          <w:lang w:eastAsia="de-DE"/>
        </w:rPr>
      </w:pPr>
      <w:r w:rsidRPr="009A1E7A">
        <w:rPr>
          <w:rFonts w:ascii="Open Sans SemiBold" w:eastAsia="Times New Roman" w:hAnsi="Open Sans SemiBold" w:cs="Open Sans SemiBold"/>
          <w:color w:val="0077AE"/>
          <w:sz w:val="22"/>
          <w:szCs w:val="22"/>
          <w:lang w:eastAsia="de-DE"/>
        </w:rPr>
        <w:t>Fakultät Elektrotechnik und Informationstechnik</w:t>
      </w:r>
    </w:p>
    <w:p w14:paraId="36D2370E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Kontakt Stellenausschreibungen:</w:t>
      </w:r>
    </w:p>
    <w:p w14:paraId="3996E981" w14:textId="66D49B4A" w:rsidR="009A1E7A" w:rsidRPr="00596AF7" w:rsidRDefault="00F632BC" w:rsidP="00F632BC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</w:pPr>
      <w:r w:rsidRPr="00F632BC"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  <w:t>Carolin Steinert-</w:t>
      </w:r>
      <w:proofErr w:type="spellStart"/>
      <w:r w:rsidRPr="00F632BC"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  <w:t>Zettier</w:t>
      </w:r>
      <w:proofErr w:type="spellEnd"/>
    </w:p>
    <w:p w14:paraId="6D88D666" w14:textId="77777777" w:rsidR="009A1E7A" w:rsidRPr="00596AF7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</w:pPr>
      <w:r w:rsidRPr="00596AF7">
        <w:rPr>
          <w:rFonts w:ascii="TUD Iconset Light BLO" w:eastAsia="Times New Roman" w:hAnsi="TUD Iconset Light BLO" w:cs="Segoe UI Symbol"/>
          <w:color w:val="22518B"/>
          <w:sz w:val="18"/>
          <w:szCs w:val="18"/>
          <w:lang w:eastAsia="de-DE"/>
        </w:rPr>
        <w:t xml:space="preserve">&amp; </w:t>
      </w:r>
      <w:r w:rsidRPr="00596AF7"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  <w:t>+49 351 463-32151</w:t>
      </w:r>
    </w:p>
    <w:p w14:paraId="3595ED68" w14:textId="77777777" w:rsidR="009A1E7A" w:rsidRPr="00596AF7" w:rsidRDefault="0018005B" w:rsidP="009A1E7A">
      <w:pPr>
        <w:widowControl w:val="0"/>
        <w:tabs>
          <w:tab w:val="clear" w:pos="4876"/>
          <w:tab w:val="left" w:pos="0"/>
          <w:tab w:val="left" w:pos="284"/>
        </w:tabs>
        <w:autoSpaceDE w:val="0"/>
        <w:autoSpaceDN w:val="0"/>
        <w:spacing w:after="0" w:line="220" w:lineRule="exact"/>
        <w:ind w:left="360" w:hanging="360"/>
        <w:textboxTightWrap w:val="none"/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</w:pPr>
      <w:r w:rsidRPr="00596AF7">
        <w:rPr>
          <w:rFonts w:ascii="TUD-Iconfont Light" w:hAnsi="TUD-Iconfont Light"/>
          <w:b/>
          <w:bCs/>
          <w:color w:val="22518B"/>
          <w:sz w:val="18"/>
          <w:szCs w:val="18"/>
        </w:rPr>
        <w:t xml:space="preserve">✉ </w:t>
      </w:r>
      <w:r w:rsidR="009A1E7A" w:rsidRPr="00596AF7"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  <w:t xml:space="preserve">oeffentlichkeitsarbeit.eui@mailbox.tu-dresden.de </w:t>
      </w:r>
    </w:p>
    <w:p w14:paraId="53C18D6A" w14:textId="77777777" w:rsidR="009A1E7A" w:rsidRPr="00596AF7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</w:p>
    <w:p w14:paraId="435B0528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 xml:space="preserve">Link zu Stellenticket: </w:t>
      </w:r>
    </w:p>
    <w:p w14:paraId="15E1ADB8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Open Sans SemiBold"/>
          <w:b/>
          <w:color w:val="1F497D"/>
          <w:sz w:val="18"/>
          <w:szCs w:val="18"/>
          <w:lang w:eastAsia="de-DE"/>
        </w:rPr>
        <w:t>🔗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https://tu-dresden.de/ing/elektrotechnik/die-fakultaet/stellenangebote</w:t>
      </w:r>
    </w:p>
    <w:p w14:paraId="0DD22BB0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52E2A91F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Studiengänge:</w:t>
      </w:r>
    </w:p>
    <w:p w14:paraId="5C7EEE37" w14:textId="21D58CEC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  <w:t xml:space="preserve">Diplom: Elektrotechnik, Informationssystemtechnik, Mechatronik, Regenerative Energiesysteme, </w:t>
      </w:r>
      <w:r w:rsidR="003F1716" w:rsidRPr="003F1716"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  <w:t>Biomedizinische Technik</w:t>
      </w:r>
    </w:p>
    <w:p w14:paraId="0C8599A9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  <w:t xml:space="preserve">Master-Studiengang: </w:t>
      </w:r>
      <w:proofErr w:type="spellStart"/>
      <w:r w:rsidRPr="009A1E7A"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  <w:t>Nanoelectronic</w:t>
      </w:r>
      <w:proofErr w:type="spellEnd"/>
      <w:r w:rsidRPr="009A1E7A"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  <w:t xml:space="preserve"> Systems</w:t>
      </w:r>
    </w:p>
    <w:p w14:paraId="7C64AE86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</w:p>
    <w:p w14:paraId="3D884B7B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Vertiefung:</w:t>
      </w:r>
    </w:p>
    <w:p w14:paraId="30C490D1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  <w:t>Akustik und Sprachkommunikation, Aufbau- und Verbindungstechnik der Elektronik, Automatisierungstechnik, Elektrische Energieversorgung und Hochspannungstechnik, Feinwerktechnik und Elektronik-Design, Biomedizinische Technik, Grundlagen der Elektrotechnik und Elektronik, Nachrichtentechnik, Festkörperelektronik, Halbleiter- und Mikrosystemtechnik, Regelungs- und Steuerungstheorie</w:t>
      </w:r>
    </w:p>
    <w:p w14:paraId="7FF46150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36ECB135" w14:textId="286E9218" w:rsidR="00BF7FFE" w:rsidRDefault="00BF7FFE" w:rsidP="00BF7FFE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Studiendekan</w:t>
      </w:r>
      <w:r w:rsidR="006F416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e:</w:t>
      </w:r>
    </w:p>
    <w:p w14:paraId="7AF42158" w14:textId="22997638" w:rsidR="005D335D" w:rsidRDefault="005D335D" w:rsidP="001D6BE3">
      <w:pPr>
        <w:pStyle w:val="headline"/>
        <w:spacing w:before="0" w:beforeAutospacing="0" w:after="120" w:afterAutospacing="0"/>
        <w:rPr>
          <w:rFonts w:ascii="Open Sans Light" w:hAnsi="Open Sans Light" w:cs="Open Sans Light"/>
          <w:color w:val="22518B"/>
          <w:sz w:val="18"/>
          <w:szCs w:val="18"/>
        </w:rPr>
      </w:pPr>
      <w:r w:rsidRPr="005D335D">
        <w:rPr>
          <w:rFonts w:ascii="Open Sans Light" w:hAnsi="Open Sans Light" w:cs="Open Sans Light"/>
          <w:color w:val="22518B"/>
          <w:sz w:val="18"/>
          <w:szCs w:val="18"/>
        </w:rPr>
        <w:t xml:space="preserve">Studiendekan Elektrotechnik, Prof. Dr.-Ing. Dirk </w:t>
      </w:r>
      <w:proofErr w:type="spellStart"/>
      <w:r w:rsidRPr="005D335D">
        <w:rPr>
          <w:rFonts w:ascii="Open Sans Light" w:hAnsi="Open Sans Light" w:cs="Open Sans Light"/>
          <w:color w:val="22518B"/>
          <w:sz w:val="18"/>
          <w:szCs w:val="18"/>
        </w:rPr>
        <w:t>Plettemeier</w:t>
      </w:r>
      <w:proofErr w:type="spellEnd"/>
      <w:r>
        <w:rPr>
          <w:rFonts w:ascii="Open Sans Light" w:hAnsi="Open Sans Light" w:cs="Open Sans Light"/>
          <w:color w:val="22518B"/>
          <w:sz w:val="18"/>
          <w:szCs w:val="18"/>
        </w:rPr>
        <w:t xml:space="preserve">, </w:t>
      </w:r>
      <w:r w:rsidRPr="00F22402">
        <w:rPr>
          <w:rFonts w:ascii="TUD Iconset Light BLO" w:hAnsi="TUD Iconset Light BLO" w:cs="Open Sans Light"/>
          <w:bCs/>
          <w:color w:val="22518B"/>
          <w:sz w:val="18"/>
          <w:szCs w:val="18"/>
        </w:rPr>
        <w:t>&amp;</w:t>
      </w:r>
      <w:r w:rsidRPr="00F22402">
        <w:rPr>
          <w:rFonts w:ascii="Open Sans Light" w:hAnsi="Open Sans Light" w:cs="Open Sans Light"/>
          <w:bCs/>
          <w:color w:val="22518B"/>
          <w:sz w:val="18"/>
          <w:szCs w:val="18"/>
        </w:rPr>
        <w:t xml:space="preserve"> 0351 463-3</w:t>
      </w:r>
      <w:r>
        <w:rPr>
          <w:rFonts w:ascii="Open Sans Light" w:hAnsi="Open Sans Light" w:cs="Open Sans Light"/>
          <w:bCs/>
          <w:color w:val="22518B"/>
          <w:sz w:val="18"/>
          <w:szCs w:val="18"/>
        </w:rPr>
        <w:t>3941</w:t>
      </w:r>
      <w:r w:rsidRPr="00F22402">
        <w:rPr>
          <w:rFonts w:ascii="Open Sans Light" w:hAnsi="Open Sans Light" w:cs="Open Sans Light"/>
          <w:bCs/>
          <w:color w:val="22518B"/>
          <w:sz w:val="18"/>
          <w:szCs w:val="18"/>
        </w:rPr>
        <w:t xml:space="preserve">, </w:t>
      </w:r>
      <w:r w:rsidRPr="00F22402">
        <w:rPr>
          <w:rFonts w:ascii="TUD Iconset Light BLO" w:hAnsi="TUD Iconset Light BLO" w:cs="Segoe UI Emoji"/>
          <w:bCs/>
          <w:color w:val="22518B"/>
          <w:sz w:val="18"/>
          <w:szCs w:val="18"/>
        </w:rPr>
        <w:t>=</w:t>
      </w:r>
      <w:r w:rsidRPr="00F22402"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  <w:hyperlink r:id="rId117" w:history="1">
        <w:r w:rsidRPr="00F22402">
          <w:rPr>
            <w:rFonts w:ascii="Open Sans Light" w:hAnsi="Open Sans Light" w:cs="Open Sans Light"/>
            <w:color w:val="22518B"/>
            <w:sz w:val="18"/>
            <w:szCs w:val="18"/>
          </w:rPr>
          <w:t xml:space="preserve"> </w:t>
        </w:r>
        <w:hyperlink r:id="rId118" w:history="1">
          <w:r>
            <w:rPr>
              <w:rStyle w:val="Hyperlink"/>
              <w:rFonts w:ascii="Open Sans Light" w:hAnsi="Open Sans Light" w:cs="Open Sans Light"/>
              <w:color w:val="22518B"/>
              <w:sz w:val="18"/>
              <w:szCs w:val="18"/>
            </w:rPr>
            <w:t>dirk.plettemeier@​tu-dresden.de</w:t>
          </w:r>
        </w:hyperlink>
      </w:hyperlink>
    </w:p>
    <w:p w14:paraId="31571300" w14:textId="72E0AEDE" w:rsidR="00BF7FFE" w:rsidRDefault="005D335D" w:rsidP="001D6BE3">
      <w:pPr>
        <w:pStyle w:val="headline"/>
        <w:spacing w:before="0" w:beforeAutospacing="0" w:after="120" w:afterAutospacing="0"/>
        <w:rPr>
          <w:rFonts w:ascii="Open Sans Light" w:hAnsi="Open Sans Light" w:cs="Open Sans Light"/>
          <w:color w:val="22518B"/>
          <w:sz w:val="18"/>
          <w:szCs w:val="18"/>
        </w:rPr>
      </w:pPr>
      <w:r w:rsidRPr="005D335D">
        <w:rPr>
          <w:rFonts w:ascii="Open Sans Light" w:hAnsi="Open Sans Light" w:cs="Open Sans Light"/>
          <w:color w:val="22518B"/>
          <w:sz w:val="18"/>
          <w:szCs w:val="18"/>
        </w:rPr>
        <w:t>Studiendekan Biomedizinische Technik</w:t>
      </w:r>
      <w:r w:rsidR="001D6BE3">
        <w:rPr>
          <w:rFonts w:ascii="Open Sans Light" w:hAnsi="Open Sans Light" w:cs="Open Sans Light"/>
          <w:color w:val="22518B"/>
          <w:sz w:val="18"/>
          <w:szCs w:val="18"/>
        </w:rPr>
        <w:t xml:space="preserve">, </w:t>
      </w:r>
      <w:r w:rsidRPr="005D335D">
        <w:rPr>
          <w:rFonts w:ascii="Open Sans Light" w:hAnsi="Open Sans Light" w:cs="Open Sans Light"/>
          <w:color w:val="22518B"/>
          <w:sz w:val="18"/>
          <w:szCs w:val="18"/>
        </w:rPr>
        <w:t>Prof. Dr.-Ing. habil. Hagen Malberg</w:t>
      </w:r>
      <w:r w:rsidR="001D6BE3">
        <w:rPr>
          <w:rFonts w:ascii="Open Sans Light" w:hAnsi="Open Sans Light" w:cs="Open Sans Light"/>
          <w:color w:val="22518B"/>
          <w:sz w:val="18"/>
          <w:szCs w:val="18"/>
        </w:rPr>
        <w:t xml:space="preserve">, </w:t>
      </w:r>
      <w:r w:rsidR="00BF7FFE" w:rsidRPr="00F22402">
        <w:rPr>
          <w:rFonts w:ascii="TUD Iconset Light BLO" w:hAnsi="TUD Iconset Light BLO" w:cs="Open Sans Light"/>
          <w:bCs/>
          <w:color w:val="22518B"/>
          <w:sz w:val="18"/>
          <w:szCs w:val="18"/>
        </w:rPr>
        <w:t>&amp;</w:t>
      </w:r>
      <w:r w:rsidR="00BF7FFE" w:rsidRPr="00F22402">
        <w:rPr>
          <w:rFonts w:ascii="Open Sans Light" w:hAnsi="Open Sans Light" w:cs="Open Sans Light"/>
          <w:bCs/>
          <w:color w:val="22518B"/>
          <w:sz w:val="18"/>
          <w:szCs w:val="18"/>
        </w:rPr>
        <w:t xml:space="preserve"> 0351 463-3</w:t>
      </w:r>
      <w:r w:rsidR="001D6BE3">
        <w:rPr>
          <w:rFonts w:ascii="Open Sans Light" w:hAnsi="Open Sans Light" w:cs="Open Sans Light"/>
          <w:bCs/>
          <w:color w:val="22518B"/>
          <w:sz w:val="18"/>
          <w:szCs w:val="18"/>
        </w:rPr>
        <w:t>5040</w:t>
      </w:r>
      <w:r w:rsidR="00BF7FFE" w:rsidRPr="00F22402">
        <w:rPr>
          <w:rFonts w:ascii="Open Sans Light" w:hAnsi="Open Sans Light" w:cs="Open Sans Light"/>
          <w:bCs/>
          <w:color w:val="22518B"/>
          <w:sz w:val="18"/>
          <w:szCs w:val="18"/>
        </w:rPr>
        <w:t xml:space="preserve">, </w:t>
      </w:r>
      <w:r w:rsidR="00BF7FFE" w:rsidRPr="00F22402">
        <w:rPr>
          <w:rFonts w:ascii="TUD Iconset Light BLO" w:hAnsi="TUD Iconset Light BLO" w:cs="Segoe UI Emoji"/>
          <w:bCs/>
          <w:color w:val="22518B"/>
          <w:sz w:val="18"/>
          <w:szCs w:val="18"/>
        </w:rPr>
        <w:t>=</w:t>
      </w:r>
      <w:r w:rsidR="00BF7FFE" w:rsidRPr="00F22402"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  <w:hyperlink r:id="rId119" w:history="1">
        <w:r w:rsidR="00BF7FFE" w:rsidRPr="00F22402">
          <w:rPr>
            <w:rFonts w:ascii="Open Sans Light" w:hAnsi="Open Sans Light" w:cs="Open Sans Light"/>
            <w:color w:val="22518B"/>
            <w:sz w:val="18"/>
            <w:szCs w:val="18"/>
          </w:rPr>
          <w:t xml:space="preserve"> </w:t>
        </w:r>
        <w:hyperlink r:id="rId120" w:history="1">
          <w:r w:rsidR="001D6BE3">
            <w:rPr>
              <w:rStyle w:val="Hyperlink"/>
              <w:rFonts w:ascii="Open Sans Light" w:hAnsi="Open Sans Light" w:cs="Open Sans Light"/>
              <w:color w:val="22518B"/>
              <w:sz w:val="18"/>
              <w:szCs w:val="18"/>
            </w:rPr>
            <w:t>hagen.malberg@​tu-dresden.de</w:t>
          </w:r>
        </w:hyperlink>
      </w:hyperlink>
      <w:r w:rsidR="00BF7FFE" w:rsidRPr="00F22402"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</w:p>
    <w:p w14:paraId="30A164AC" w14:textId="644A74B3" w:rsidR="001D6BE3" w:rsidRDefault="001D6BE3" w:rsidP="001D6BE3">
      <w:pPr>
        <w:tabs>
          <w:tab w:val="clear" w:pos="4876"/>
        </w:tabs>
        <w:spacing w:after="120" w:line="240" w:lineRule="auto"/>
        <w:textboxTightWrap w:val="none"/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</w:pPr>
      <w:r w:rsidRPr="001D6BE3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Studiendekan Informationssystemtechnik, Prof. Dr.-Ing. habil. Leon </w:t>
      </w:r>
      <w:proofErr w:type="spellStart"/>
      <w:r w:rsidRPr="001D6BE3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>Urbas</w:t>
      </w:r>
      <w:proofErr w:type="spellEnd"/>
      <w:r w:rsidRPr="001D6BE3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, </w:t>
      </w:r>
      <w:r w:rsidRPr="00F22402">
        <w:rPr>
          <w:rFonts w:ascii="TUD Iconset Light BLO" w:eastAsia="Times New Roman" w:hAnsi="TUD Iconset Light BLO" w:cs="Open Sans Light"/>
          <w:bCs/>
          <w:color w:val="22518B"/>
          <w:sz w:val="18"/>
          <w:szCs w:val="18"/>
          <w:lang w:eastAsia="de-DE"/>
        </w:rPr>
        <w:t>&amp;</w:t>
      </w:r>
      <w:r w:rsidRPr="00F22402">
        <w:rPr>
          <w:rFonts w:ascii="Open Sans Light" w:eastAsia="Times New Roman" w:hAnsi="Open Sans Light" w:cs="Open Sans Light"/>
          <w:bCs/>
          <w:color w:val="22518B"/>
          <w:sz w:val="18"/>
          <w:szCs w:val="18"/>
          <w:lang w:eastAsia="de-DE"/>
        </w:rPr>
        <w:t xml:space="preserve"> 0351 463-3</w:t>
      </w:r>
      <w:r>
        <w:rPr>
          <w:rFonts w:ascii="Open Sans Light" w:eastAsia="Times New Roman" w:hAnsi="Open Sans Light" w:cs="Open Sans Light"/>
          <w:bCs/>
          <w:color w:val="22518B"/>
          <w:sz w:val="18"/>
          <w:szCs w:val="18"/>
          <w:lang w:eastAsia="de-DE"/>
        </w:rPr>
        <w:t>9614</w:t>
      </w:r>
      <w:r w:rsidRPr="00F22402">
        <w:rPr>
          <w:rFonts w:ascii="Open Sans Light" w:eastAsia="Times New Roman" w:hAnsi="Open Sans Light" w:cs="Open Sans Light"/>
          <w:bCs/>
          <w:color w:val="22518B"/>
          <w:sz w:val="18"/>
          <w:szCs w:val="18"/>
          <w:lang w:eastAsia="de-DE"/>
        </w:rPr>
        <w:t xml:space="preserve">, </w:t>
      </w:r>
      <w:r w:rsidRPr="00F22402">
        <w:rPr>
          <w:rFonts w:ascii="TUD Iconset Light BLO" w:eastAsia="Times New Roman" w:hAnsi="TUD Iconset Light BLO" w:cs="Segoe UI Emoji"/>
          <w:bCs/>
          <w:color w:val="22518B"/>
          <w:sz w:val="18"/>
          <w:szCs w:val="18"/>
          <w:lang w:eastAsia="de-DE"/>
        </w:rPr>
        <w:t>=</w:t>
      </w:r>
      <w:r w:rsidRPr="00F22402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 </w:t>
      </w:r>
      <w:hyperlink r:id="rId121" w:history="1">
        <w:r w:rsidRPr="00F22402">
          <w:rPr>
            <w:rFonts w:ascii="Open Sans Light" w:hAnsi="Open Sans Light" w:cs="Open Sans Light"/>
            <w:color w:val="22518B"/>
            <w:sz w:val="18"/>
            <w:szCs w:val="18"/>
          </w:rPr>
          <w:t xml:space="preserve"> </w:t>
        </w:r>
        <w:hyperlink r:id="rId122" w:history="1">
          <w:r>
            <w:rPr>
              <w:rStyle w:val="Hyperlink"/>
              <w:rFonts w:ascii="Open Sans Light" w:hAnsi="Open Sans Light" w:cs="Open Sans Light"/>
              <w:color w:val="22518B"/>
              <w:sz w:val="18"/>
              <w:szCs w:val="18"/>
            </w:rPr>
            <w:t>leon.urbas@​tu-dresden.de</w:t>
          </w:r>
        </w:hyperlink>
      </w:hyperlink>
    </w:p>
    <w:p w14:paraId="7FF00736" w14:textId="38D1BF38" w:rsidR="001D6BE3" w:rsidRDefault="001D6BE3" w:rsidP="001D6BE3">
      <w:pPr>
        <w:tabs>
          <w:tab w:val="clear" w:pos="4876"/>
        </w:tabs>
        <w:spacing w:after="120" w:line="240" w:lineRule="auto"/>
        <w:textboxTightWrap w:val="none"/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</w:pPr>
      <w:r w:rsidRPr="001D6BE3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>Studiendekan Mechatronik, Prof. Dr.-Ing. habil. Uwe Marschner</w:t>
      </w:r>
      <w:r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, </w:t>
      </w:r>
      <w:r w:rsidRPr="00F22402">
        <w:rPr>
          <w:rFonts w:ascii="TUD Iconset Light BLO" w:eastAsia="Times New Roman" w:hAnsi="TUD Iconset Light BLO" w:cs="Open Sans Light"/>
          <w:bCs/>
          <w:color w:val="22518B"/>
          <w:sz w:val="18"/>
          <w:szCs w:val="18"/>
          <w:lang w:eastAsia="de-DE"/>
        </w:rPr>
        <w:t>&amp;</w:t>
      </w:r>
      <w:r w:rsidRPr="00F22402">
        <w:rPr>
          <w:rFonts w:ascii="Open Sans Light" w:eastAsia="Times New Roman" w:hAnsi="Open Sans Light" w:cs="Open Sans Light"/>
          <w:bCs/>
          <w:color w:val="22518B"/>
          <w:sz w:val="18"/>
          <w:szCs w:val="18"/>
          <w:lang w:eastAsia="de-DE"/>
        </w:rPr>
        <w:t xml:space="preserve"> 0351 463-3</w:t>
      </w:r>
      <w:r>
        <w:rPr>
          <w:rFonts w:ascii="Open Sans Light" w:eastAsia="Times New Roman" w:hAnsi="Open Sans Light" w:cs="Open Sans Light"/>
          <w:bCs/>
          <w:color w:val="22518B"/>
          <w:sz w:val="18"/>
          <w:szCs w:val="18"/>
          <w:lang w:eastAsia="de-DE"/>
        </w:rPr>
        <w:t>5399</w:t>
      </w:r>
      <w:r w:rsidRPr="00F22402">
        <w:rPr>
          <w:rFonts w:ascii="Open Sans Light" w:eastAsia="Times New Roman" w:hAnsi="Open Sans Light" w:cs="Open Sans Light"/>
          <w:bCs/>
          <w:color w:val="22518B"/>
          <w:sz w:val="18"/>
          <w:szCs w:val="18"/>
          <w:lang w:eastAsia="de-DE"/>
        </w:rPr>
        <w:t xml:space="preserve">, </w:t>
      </w:r>
      <w:r w:rsidRPr="00F22402">
        <w:rPr>
          <w:rFonts w:ascii="TUD Iconset Light BLO" w:eastAsia="Times New Roman" w:hAnsi="TUD Iconset Light BLO" w:cs="Segoe UI Emoji"/>
          <w:bCs/>
          <w:color w:val="22518B"/>
          <w:sz w:val="18"/>
          <w:szCs w:val="18"/>
          <w:lang w:eastAsia="de-DE"/>
        </w:rPr>
        <w:t>=</w:t>
      </w:r>
      <w:r w:rsidRPr="00F22402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 </w:t>
      </w:r>
      <w:hyperlink r:id="rId123" w:history="1">
        <w:r w:rsidRPr="00F22402">
          <w:rPr>
            <w:rFonts w:ascii="Open Sans Light" w:hAnsi="Open Sans Light" w:cs="Open Sans Light"/>
            <w:color w:val="22518B"/>
            <w:sz w:val="18"/>
            <w:szCs w:val="18"/>
          </w:rPr>
          <w:t xml:space="preserve"> </w:t>
        </w:r>
        <w:hyperlink r:id="rId124" w:history="1">
          <w:r>
            <w:rPr>
              <w:rStyle w:val="Hyperlink"/>
              <w:rFonts w:ascii="Open Sans Light" w:hAnsi="Open Sans Light" w:cs="Open Sans Light"/>
              <w:color w:val="22518B"/>
              <w:sz w:val="18"/>
              <w:szCs w:val="18"/>
            </w:rPr>
            <w:t>uwe.marschner@​tu-dresden.de</w:t>
          </w:r>
        </w:hyperlink>
      </w:hyperlink>
    </w:p>
    <w:p w14:paraId="5BC43F38" w14:textId="24434D98" w:rsidR="001D6BE3" w:rsidRPr="001D6BE3" w:rsidRDefault="001D6BE3" w:rsidP="001D6BE3">
      <w:pPr>
        <w:pStyle w:val="StandardWeb"/>
        <w:spacing w:before="0" w:beforeAutospacing="0" w:after="120" w:afterAutospacing="0"/>
        <w:rPr>
          <w:rFonts w:ascii="Open Sans Light" w:hAnsi="Open Sans Light" w:cs="Open Sans Light"/>
          <w:color w:val="22518B"/>
          <w:sz w:val="18"/>
          <w:szCs w:val="18"/>
        </w:rPr>
      </w:pPr>
      <w:r w:rsidRPr="001D6BE3">
        <w:rPr>
          <w:rFonts w:ascii="Open Sans Light" w:hAnsi="Open Sans Light" w:cs="Open Sans Light"/>
          <w:color w:val="22518B"/>
          <w:sz w:val="18"/>
          <w:szCs w:val="18"/>
        </w:rPr>
        <w:t xml:space="preserve">Studiendekan </w:t>
      </w:r>
      <w:proofErr w:type="spellStart"/>
      <w:r w:rsidRPr="001D6BE3">
        <w:rPr>
          <w:rFonts w:ascii="Open Sans Light" w:hAnsi="Open Sans Light" w:cs="Open Sans Light"/>
          <w:color w:val="22518B"/>
          <w:sz w:val="18"/>
          <w:szCs w:val="18"/>
        </w:rPr>
        <w:t>Nanoelectronic</w:t>
      </w:r>
      <w:proofErr w:type="spellEnd"/>
      <w:r w:rsidRPr="001D6BE3">
        <w:rPr>
          <w:rFonts w:ascii="Open Sans Light" w:hAnsi="Open Sans Light" w:cs="Open Sans Light"/>
          <w:color w:val="22518B"/>
          <w:sz w:val="18"/>
          <w:szCs w:val="18"/>
        </w:rPr>
        <w:t xml:space="preserve"> Systems, Prof. Dr.-Ing. Thomas Mikolajick</w:t>
      </w:r>
      <w:r>
        <w:rPr>
          <w:rFonts w:ascii="Open Sans Light" w:hAnsi="Open Sans Light" w:cs="Open Sans Light"/>
          <w:color w:val="22518B"/>
          <w:sz w:val="18"/>
          <w:szCs w:val="18"/>
        </w:rPr>
        <w:t xml:space="preserve">, </w:t>
      </w:r>
      <w:r w:rsidRPr="00F22402">
        <w:rPr>
          <w:rFonts w:ascii="TUD Iconset Light BLO" w:hAnsi="TUD Iconset Light BLO" w:cs="Open Sans Light"/>
          <w:bCs/>
          <w:color w:val="22518B"/>
          <w:sz w:val="18"/>
          <w:szCs w:val="18"/>
        </w:rPr>
        <w:t>&amp;</w:t>
      </w:r>
      <w:r w:rsidRPr="00F22402">
        <w:rPr>
          <w:rFonts w:ascii="Open Sans Light" w:hAnsi="Open Sans Light" w:cs="Open Sans Light"/>
          <w:bCs/>
          <w:color w:val="22518B"/>
          <w:sz w:val="18"/>
          <w:szCs w:val="18"/>
        </w:rPr>
        <w:t xml:space="preserve"> 0351 </w:t>
      </w:r>
      <w:hyperlink r:id="rId125" w:history="1">
        <w:r w:rsidRPr="001D6BE3">
          <w:rPr>
            <w:rFonts w:ascii="Open Sans Light" w:hAnsi="Open Sans Light" w:cs="Open Sans Light"/>
            <w:bCs/>
            <w:color w:val="22518B"/>
            <w:sz w:val="18"/>
            <w:szCs w:val="18"/>
          </w:rPr>
          <w:t>21 24 990-20</w:t>
        </w:r>
      </w:hyperlink>
      <w:r w:rsidRPr="00F22402">
        <w:rPr>
          <w:rFonts w:ascii="Open Sans Light" w:hAnsi="Open Sans Light" w:cs="Open Sans Light"/>
          <w:bCs/>
          <w:color w:val="22518B"/>
          <w:sz w:val="18"/>
          <w:szCs w:val="18"/>
        </w:rPr>
        <w:t xml:space="preserve">, </w:t>
      </w:r>
      <w:r w:rsidRPr="00F22402">
        <w:rPr>
          <w:rFonts w:ascii="TUD Iconset Light BLO" w:hAnsi="TUD Iconset Light BLO" w:cs="Segoe UI Emoji"/>
          <w:bCs/>
          <w:color w:val="22518B"/>
          <w:sz w:val="18"/>
          <w:szCs w:val="18"/>
        </w:rPr>
        <w:t>=</w:t>
      </w:r>
      <w:r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  <w:hyperlink r:id="rId126" w:history="1">
        <w:r w:rsidRPr="001D6BE3">
          <w:rPr>
            <w:rFonts w:ascii="Open Sans Light" w:hAnsi="Open Sans Light" w:cs="Open Sans Light"/>
            <w:bCs/>
            <w:color w:val="22518B"/>
            <w:sz w:val="18"/>
            <w:szCs w:val="18"/>
          </w:rPr>
          <w:t>Thomas.Mikolajick@​namlab.com</w:t>
        </w:r>
      </w:hyperlink>
      <w:r w:rsidRPr="001D6BE3"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</w:p>
    <w:p w14:paraId="68A34752" w14:textId="49FCFAE0" w:rsidR="001D6BE3" w:rsidRPr="001D6BE3" w:rsidRDefault="001D6BE3" w:rsidP="001D6BE3">
      <w:pPr>
        <w:tabs>
          <w:tab w:val="clear" w:pos="4876"/>
        </w:tabs>
        <w:spacing w:after="120" w:line="240" w:lineRule="auto"/>
        <w:textboxTightWrap w:val="none"/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</w:pPr>
      <w:r w:rsidRPr="001D6BE3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>Studiendekan Regenerative Energiesysteme</w:t>
      </w:r>
      <w:r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, </w:t>
      </w:r>
      <w:r w:rsidRPr="001D6BE3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>Prof. Dr.-Ing. Clemens Felsmann</w:t>
      </w:r>
      <w:r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, </w:t>
      </w:r>
      <w:r w:rsidRPr="00F22402">
        <w:rPr>
          <w:rFonts w:ascii="TUD Iconset Light BLO" w:eastAsia="Times New Roman" w:hAnsi="TUD Iconset Light BLO" w:cs="Open Sans Light"/>
          <w:bCs/>
          <w:color w:val="22518B"/>
          <w:sz w:val="18"/>
          <w:szCs w:val="18"/>
          <w:lang w:eastAsia="de-DE"/>
        </w:rPr>
        <w:t>&amp;</w:t>
      </w:r>
      <w:r w:rsidRPr="00F22402">
        <w:rPr>
          <w:rFonts w:ascii="Open Sans Light" w:eastAsia="Times New Roman" w:hAnsi="Open Sans Light" w:cs="Open Sans Light"/>
          <w:bCs/>
          <w:color w:val="22518B"/>
          <w:sz w:val="18"/>
          <w:szCs w:val="18"/>
          <w:lang w:eastAsia="de-DE"/>
        </w:rPr>
        <w:t xml:space="preserve"> 0351 463-3</w:t>
      </w:r>
      <w:r>
        <w:rPr>
          <w:rFonts w:ascii="Open Sans Light" w:eastAsia="Times New Roman" w:hAnsi="Open Sans Light" w:cs="Open Sans Light"/>
          <w:bCs/>
          <w:color w:val="22518B"/>
          <w:sz w:val="18"/>
          <w:szCs w:val="18"/>
          <w:lang w:eastAsia="de-DE"/>
        </w:rPr>
        <w:t>2145</w:t>
      </w:r>
      <w:r w:rsidRPr="00F22402">
        <w:rPr>
          <w:rFonts w:ascii="Open Sans Light" w:eastAsia="Times New Roman" w:hAnsi="Open Sans Light" w:cs="Open Sans Light"/>
          <w:bCs/>
          <w:color w:val="22518B"/>
          <w:sz w:val="18"/>
          <w:szCs w:val="18"/>
          <w:lang w:eastAsia="de-DE"/>
        </w:rPr>
        <w:t xml:space="preserve">, </w:t>
      </w:r>
      <w:r w:rsidRPr="00F22402">
        <w:rPr>
          <w:rFonts w:ascii="TUD Iconset Light BLO" w:eastAsia="Times New Roman" w:hAnsi="TUD Iconset Light BLO" w:cs="Segoe UI Emoji"/>
          <w:bCs/>
          <w:color w:val="22518B"/>
          <w:sz w:val="18"/>
          <w:szCs w:val="18"/>
          <w:lang w:eastAsia="de-DE"/>
        </w:rPr>
        <w:t>=</w:t>
      </w:r>
      <w:r w:rsidRPr="00F22402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 </w:t>
      </w:r>
      <w:hyperlink r:id="rId127" w:history="1">
        <w:r w:rsidRPr="00F22402">
          <w:rPr>
            <w:rFonts w:ascii="Open Sans Light" w:hAnsi="Open Sans Light" w:cs="Open Sans Light"/>
            <w:color w:val="22518B"/>
            <w:sz w:val="18"/>
            <w:szCs w:val="18"/>
          </w:rPr>
          <w:t xml:space="preserve"> </w:t>
        </w:r>
        <w:hyperlink r:id="rId128" w:history="1">
          <w:r>
            <w:rPr>
              <w:rStyle w:val="Hyperlink"/>
              <w:rFonts w:ascii="Open Sans Light" w:hAnsi="Open Sans Light" w:cs="Open Sans Light"/>
              <w:color w:val="22518B"/>
              <w:sz w:val="18"/>
              <w:szCs w:val="18"/>
            </w:rPr>
            <w:t>clemens.felsmann@​tu-dresden.de</w:t>
          </w:r>
        </w:hyperlink>
      </w:hyperlink>
    </w:p>
    <w:p w14:paraId="5D462D87" w14:textId="7A847422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 xml:space="preserve">Studentische Gruppen: </w:t>
      </w:r>
    </w:p>
    <w:p w14:paraId="684D6A6F" w14:textId="77777777" w:rsidR="009A1E7A" w:rsidRPr="009A1E7A" w:rsidRDefault="009A1E7A" w:rsidP="009A1E7A">
      <w:pPr>
        <w:widowControl w:val="0"/>
        <w:tabs>
          <w:tab w:val="clear" w:pos="4876"/>
          <w:tab w:val="left" w:pos="0"/>
          <w:tab w:val="left" w:pos="284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  <w:t xml:space="preserve">FSR Elektrotechnik </w:t>
      </w:r>
    </w:p>
    <w:p w14:paraId="7CF90EB8" w14:textId="77777777" w:rsidR="009A1E7A" w:rsidRPr="009A1E7A" w:rsidRDefault="009A1E7A" w:rsidP="009A1E7A">
      <w:pPr>
        <w:widowControl w:val="0"/>
        <w:tabs>
          <w:tab w:val="clear" w:pos="4876"/>
          <w:tab w:val="left" w:pos="0"/>
          <w:tab w:val="left" w:pos="284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</w:pPr>
      <w:r w:rsidRPr="009A1E7A">
        <w:rPr>
          <w:rFonts w:ascii="TUD Iconset Light BLO" w:eastAsia="Times New Roman" w:hAnsi="TUD Iconset Light BLO" w:cs="Segoe UI Symbol"/>
          <w:color w:val="22518B"/>
          <w:sz w:val="18"/>
          <w:szCs w:val="18"/>
          <w:lang w:eastAsia="de-DE"/>
          <w14:stylisticSets>
            <w14:styleSet w14:id="2"/>
          </w14:stylisticSets>
        </w:rPr>
        <w:t>&amp;</w:t>
      </w:r>
      <w:r w:rsidRPr="009A1E7A"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  <w:t xml:space="preserve"> +49 351 463-35193</w:t>
      </w:r>
    </w:p>
    <w:p w14:paraId="79B6A658" w14:textId="77777777" w:rsidR="009A1E7A" w:rsidRPr="009A1E7A" w:rsidRDefault="009A1E7A" w:rsidP="009A1E7A">
      <w:pPr>
        <w:widowControl w:val="0"/>
        <w:tabs>
          <w:tab w:val="clear" w:pos="4876"/>
          <w:tab w:val="left" w:pos="0"/>
          <w:tab w:val="left" w:pos="284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eastAsia="de-DE"/>
          <w14:stylisticSets>
            <w14:styleSet w14:id="2"/>
          </w14:stylisticSets>
        </w:rPr>
        <w:t>✉</w:t>
      </w:r>
      <w:r w:rsidRPr="009A1E7A"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  <w:t xml:space="preserve"> fsret@fsr.et.tu-dresden.de</w:t>
      </w:r>
    </w:p>
    <w:p w14:paraId="6F1887C2" w14:textId="77777777" w:rsidR="009A1E7A" w:rsidRPr="009A1E7A" w:rsidRDefault="009A1E7A" w:rsidP="009A1E7A">
      <w:pPr>
        <w:widowControl w:val="0"/>
        <w:tabs>
          <w:tab w:val="clear" w:pos="4876"/>
          <w:tab w:val="left" w:pos="0"/>
          <w:tab w:val="left" w:pos="284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</w:pPr>
    </w:p>
    <w:p w14:paraId="1B1D1F2E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  <w:t>TU Dresden Robotik AG</w:t>
      </w:r>
    </w:p>
    <w:p w14:paraId="4741EB5F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</w:pPr>
      <w:r w:rsidRPr="009A1E7A">
        <w:rPr>
          <w:rFonts w:ascii="TUD Iconset Light BLO" w:eastAsia="Times New Roman" w:hAnsi="TUD Iconset Light BLO" w:cs="Segoe UI Symbol"/>
          <w:b/>
          <w:bCs/>
          <w:color w:val="22518B"/>
          <w:sz w:val="18"/>
          <w:szCs w:val="18"/>
          <w:lang w:eastAsia="de-DE"/>
        </w:rPr>
        <w:t>&amp;</w:t>
      </w:r>
      <w:r w:rsidRPr="009A1E7A"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  <w:t xml:space="preserve"> + 49 351 463-32743</w:t>
      </w:r>
    </w:p>
    <w:p w14:paraId="46EF762D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Segoe UI Symbol"/>
          <w:bCs/>
          <w:color w:val="22518B"/>
          <w:sz w:val="18"/>
          <w:szCs w:val="18"/>
          <w:lang w:eastAsia="de-DE"/>
        </w:rPr>
        <w:t>✉</w:t>
      </w:r>
      <w:r w:rsidRPr="009A1E7A">
        <w:rPr>
          <w:rFonts w:ascii="Open Sans Light" w:eastAsia="Times New Roman" w:hAnsi="Open Sans Light" w:cs="Open Sans"/>
          <w:color w:val="1F497D"/>
          <w:sz w:val="18"/>
          <w:szCs w:val="22"/>
          <w:lang w:eastAsia="de-DE"/>
        </w:rPr>
        <w:t xml:space="preserve"> kontakt@turag.de</w:t>
      </w:r>
    </w:p>
    <w:p w14:paraId="6B956DF1" w14:textId="77777777" w:rsidR="009A1E7A" w:rsidRPr="009A1E7A" w:rsidRDefault="009A1E7A" w:rsidP="009A1E7A">
      <w:pPr>
        <w:widowControl w:val="0"/>
        <w:tabs>
          <w:tab w:val="clear" w:pos="4876"/>
          <w:tab w:val="left" w:pos="0"/>
          <w:tab w:val="left" w:pos="284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31849B"/>
          <w:sz w:val="18"/>
          <w:szCs w:val="22"/>
          <w:lang w:eastAsia="de-DE"/>
          <w14:stylisticSets>
            <w14:styleSet w14:id="2"/>
          </w14:stylisticSets>
        </w:rPr>
      </w:pPr>
    </w:p>
    <w:p w14:paraId="5EA7AF55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Institute/Fachgebiete:</w:t>
      </w:r>
    </w:p>
    <w:p w14:paraId="61FE4896" w14:textId="21A1F0B3" w:rsid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129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Akustik und Sprachkommunikation</w:t>
        </w:r>
      </w:hyperlink>
      <w:r w:rsidR="009A1E7A"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</w:p>
    <w:p w14:paraId="5C9BB7ED" w14:textId="5FFB315E" w:rsidR="00384253" w:rsidRPr="00384253" w:rsidRDefault="00384253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Sekretariat </w:t>
      </w:r>
      <w:r w:rsidRPr="009A1E7A">
        <w:rPr>
          <w:rFonts w:ascii="TUD Iconset Light BLO" w:eastAsia="Times New Roman" w:hAnsi="TUD Iconset Light BLO" w:cs="Segoe UI Symbol"/>
          <w:color w:val="22518B"/>
          <w:sz w:val="18"/>
          <w:szCs w:val="22"/>
          <w:lang w:eastAsia="de-DE"/>
        </w:rPr>
        <w:t>&amp;</w:t>
      </w:r>
      <w:r>
        <w:rPr>
          <w:rFonts w:ascii="TUD Iconset Light BLO" w:eastAsia="Times New Roman" w:hAnsi="TUD Iconset Light BLO" w:cs="Segoe UI Symbol"/>
          <w:color w:val="22518B"/>
          <w:sz w:val="18"/>
          <w:szCs w:val="22"/>
          <w:lang w:eastAsia="de-DE"/>
        </w:rPr>
        <w:t xml:space="preserve"> </w:t>
      </w:r>
      <w:r w:rsidRPr="00384253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+49 (0)351 463-37510</w:t>
      </w:r>
      <w:r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 xml:space="preserve">, </w:t>
      </w:r>
      <w:r w:rsidRPr="009A1E7A">
        <w:rPr>
          <w:rFonts w:ascii="TUD-Iconfont Light" w:eastAsia="Times New Roman" w:hAnsi="TUD-Iconfont Light" w:cs="Segoe UI Symbol"/>
          <w:color w:val="22518B"/>
          <w:sz w:val="18"/>
          <w:szCs w:val="22"/>
          <w:lang w:eastAsia="de-DE"/>
        </w:rPr>
        <w:t>✉</w:t>
      </w:r>
      <w:r>
        <w:rPr>
          <w:rFonts w:ascii="TUD-Iconfont Light" w:eastAsia="Times New Roman" w:hAnsi="TUD-Iconfont Light" w:cs="Segoe UI Symbol"/>
          <w:color w:val="22518B"/>
          <w:sz w:val="18"/>
          <w:szCs w:val="22"/>
          <w:lang w:eastAsia="de-DE"/>
        </w:rPr>
        <w:t xml:space="preserve"> </w:t>
      </w:r>
      <w:r w:rsidRPr="00384253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se</w:t>
      </w:r>
      <w:r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kretariat_akustik_und_haptik@tu-dresden.de</w:t>
      </w:r>
    </w:p>
    <w:p w14:paraId="7333943B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130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Aufbau- und Verbindungstechnik der Elektronik</w:t>
        </w:r>
      </w:hyperlink>
      <w:r w:rsidR="009A1E7A"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</w:p>
    <w:p w14:paraId="1CCA914C" w14:textId="24F267F8" w:rsid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131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Automatisierungstechnik</w:t>
        </w:r>
      </w:hyperlink>
      <w:r w:rsidR="009A1E7A"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</w:p>
    <w:p w14:paraId="028B49C6" w14:textId="1BFEC034" w:rsidR="003B2BF2" w:rsidRPr="009A1E7A" w:rsidRDefault="003B2BF2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>
        <w:rPr>
          <w:rFonts w:ascii="TUD Iconset Light BLO" w:eastAsia="Times New Roman" w:hAnsi="TUD Iconset Light BLO" w:cs="Open Sans"/>
          <w:color w:val="22518B"/>
          <w:sz w:val="18"/>
          <w:szCs w:val="22"/>
          <w:lang w:eastAsia="de-DE"/>
        </w:rPr>
        <w:t>=</w:t>
      </w:r>
      <w:r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  <w:r w:rsidRPr="003B2BF2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petra.moege</w:t>
      </w:r>
      <w:r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@</w:t>
      </w:r>
      <w:r w:rsidRPr="003B2BF2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tu-dresden.de</w:t>
      </w:r>
    </w:p>
    <w:p w14:paraId="2234DFD0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132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Elektrotechnisches Institut</w:t>
        </w:r>
      </w:hyperlink>
      <w:r w:rsidR="009A1E7A" w:rsidRPr="009A1E7A"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  <w:t xml:space="preserve">, z.B. </w:t>
      </w:r>
      <w:hyperlink r:id="rId133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Professur für elektrische Maschinen und Antriebe</w:t>
        </w:r>
      </w:hyperlink>
    </w:p>
    <w:p w14:paraId="617AE1D0" w14:textId="77777777" w:rsid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hyperlink r:id="rId134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Elektrische Energieversorgung und Hochspannungstechnik</w:t>
        </w:r>
      </w:hyperlink>
    </w:p>
    <w:p w14:paraId="4235CBB1" w14:textId="77777777" w:rsidR="00B551A1" w:rsidRPr="009A1E7A" w:rsidRDefault="00B551A1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B551A1">
        <w:rPr>
          <w:rFonts w:ascii="TUD-Iconfont Light" w:hAnsi="TUD-Iconfont Light"/>
          <w:b/>
          <w:bCs/>
          <w:color w:val="22518B"/>
          <w:sz w:val="18"/>
          <w:szCs w:val="18"/>
        </w:rPr>
        <w:t xml:space="preserve">✉ </w:t>
      </w:r>
      <w:r w:rsidRPr="00B551A1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regina.scharf@tu-dresden.de</w:t>
      </w:r>
    </w:p>
    <w:p w14:paraId="24D42B0E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135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Feinwerktechnik und Elektronik-Design</w:t>
        </w:r>
      </w:hyperlink>
    </w:p>
    <w:bookmarkStart w:id="4" w:name="_Hlk161307989"/>
    <w:p w14:paraId="7A84852F" w14:textId="1FECD779" w:rsidR="009A1E7A" w:rsidRDefault="001161BE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>
        <w:fldChar w:fldCharType="begin"/>
      </w:r>
      <w:r>
        <w:instrText xml:space="preserve"> HYPERLINK "https://tu-dresden.de/ing/elektrotechnik/ibmt" </w:instrText>
      </w:r>
      <w:r>
        <w:fldChar w:fldCharType="separate"/>
      </w:r>
      <w:r w:rsidR="009A1E7A" w:rsidRPr="009A1E7A"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  <w:t>Institut für Biomedizinische Technik</w:t>
      </w:r>
      <w:r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  <w:fldChar w:fldCharType="end"/>
      </w:r>
    </w:p>
    <w:p w14:paraId="5C13064F" w14:textId="79B716B0" w:rsidR="00384253" w:rsidRPr="009A1E7A" w:rsidRDefault="00384253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384253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Sekretariat </w:t>
      </w:r>
      <w:r w:rsidRPr="009A1E7A">
        <w:rPr>
          <w:rFonts w:ascii="TUD Iconset Light BLO" w:eastAsia="Times New Roman" w:hAnsi="TUD Iconset Light BLO" w:cs="Segoe UI Symbol"/>
          <w:color w:val="22518B"/>
          <w:sz w:val="18"/>
          <w:szCs w:val="22"/>
          <w:lang w:eastAsia="de-DE"/>
        </w:rPr>
        <w:t>&amp;</w:t>
      </w:r>
      <w:r w:rsidRPr="00384253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+49351463-35040,</w:t>
      </w:r>
      <w:r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  <w:r w:rsidRPr="00B551A1">
        <w:rPr>
          <w:rFonts w:ascii="TUD-Iconfont Light" w:hAnsi="TUD-Iconfont Light"/>
          <w:b/>
          <w:bCs/>
          <w:color w:val="22518B"/>
          <w:sz w:val="18"/>
          <w:szCs w:val="18"/>
        </w:rPr>
        <w:t>✉</w:t>
      </w:r>
      <w:r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  <w:r w:rsidRPr="00384253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Sekretariat.IBMT@tu-dresden.de</w:t>
      </w:r>
    </w:p>
    <w:bookmarkEnd w:id="4"/>
    <w:p w14:paraId="48F658C1" w14:textId="62EE037D" w:rsidR="009A1E7A" w:rsidRDefault="001161BE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r>
        <w:fldChar w:fldCharType="begin"/>
      </w:r>
      <w:r>
        <w:instrText xml:space="preserve"> HYPERLINK "https://tu-dresden.de/ing/elektrotechnik/ieeh" </w:instrText>
      </w:r>
      <w:r>
        <w:fldChar w:fldCharType="separate"/>
      </w:r>
      <w:r w:rsidR="009A1E7A" w:rsidRPr="009A1E7A"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  <w:t>Institut für Grundlagen der Elektrotechnik und Elektronik</w:t>
      </w:r>
      <w:r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  <w:fldChar w:fldCharType="end"/>
      </w:r>
    </w:p>
    <w:p w14:paraId="334CD0B6" w14:textId="17A06800" w:rsidR="00384253" w:rsidRPr="00384253" w:rsidRDefault="00384253" w:rsidP="00384253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B551A1">
        <w:rPr>
          <w:rFonts w:ascii="TUD-Iconfont Light" w:hAnsi="TUD-Iconfont Light"/>
          <w:b/>
          <w:bCs/>
          <w:color w:val="22518B"/>
          <w:sz w:val="18"/>
          <w:szCs w:val="18"/>
        </w:rPr>
        <w:t>✉</w:t>
      </w:r>
      <w:r>
        <w:rPr>
          <w:rFonts w:ascii="TUD-Iconfont Light" w:hAnsi="TUD-Iconfont Light"/>
          <w:b/>
          <w:bCs/>
          <w:color w:val="22518B"/>
          <w:sz w:val="18"/>
          <w:szCs w:val="18"/>
        </w:rPr>
        <w:t xml:space="preserve"> </w:t>
      </w:r>
      <w:r w:rsidRPr="00384253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ieeh_ev_sek@tu-dresden.de</w:t>
      </w:r>
    </w:p>
    <w:p w14:paraId="2DB7C78B" w14:textId="35212EC7" w:rsid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hyperlink r:id="rId136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Nachrichtentechnik</w:t>
        </w:r>
      </w:hyperlink>
    </w:p>
    <w:p w14:paraId="018CED28" w14:textId="69082E3C" w:rsidR="00264656" w:rsidRPr="00264656" w:rsidRDefault="00384253" w:rsidP="00264656">
      <w:pPr>
        <w:spacing w:after="0" w:line="240" w:lineRule="auto"/>
        <w:rPr>
          <w:rStyle w:val="Hyperlink"/>
          <w:rFonts w:ascii="Open Sans Light" w:hAnsi="Open Sans Light" w:cs="Open Sans Light"/>
          <w:sz w:val="18"/>
          <w:szCs w:val="18"/>
        </w:rPr>
      </w:pPr>
      <w:r w:rsidRPr="00B551A1">
        <w:rPr>
          <w:rFonts w:ascii="TUD-Iconfont Light" w:hAnsi="TUD-Iconfont Light"/>
          <w:b/>
          <w:bCs/>
          <w:color w:val="22518B"/>
          <w:sz w:val="18"/>
          <w:szCs w:val="18"/>
        </w:rPr>
        <w:t>✉</w:t>
      </w:r>
      <w:r w:rsidR="00264656">
        <w:rPr>
          <w:rStyle w:val="Hyperlink"/>
          <w:rFonts w:ascii="Open Sans Light" w:hAnsi="Open Sans Light" w:cs="Open Sans Light"/>
          <w:sz w:val="18"/>
          <w:szCs w:val="18"/>
        </w:rPr>
        <w:t xml:space="preserve"> </w:t>
      </w:r>
      <w:hyperlink r:id="rId137" w:history="1">
        <w:r w:rsidR="00264656" w:rsidRPr="00384253">
          <w:rPr>
            <w:rFonts w:ascii="Open Sans Light" w:eastAsia="Times New Roman" w:hAnsi="Open Sans Light" w:cs="Open Sans"/>
            <w:color w:val="22518B"/>
            <w:sz w:val="18"/>
            <w:szCs w:val="22"/>
            <w:lang w:eastAsia="de-DE"/>
          </w:rPr>
          <w:t>angela.schober@​tu-dresden.de</w:t>
        </w:r>
      </w:hyperlink>
      <w:r w:rsidR="00264656" w:rsidRPr="00384253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</w:p>
    <w:p w14:paraId="7E6EFAC1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138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Festkörperelektronik</w:t>
        </w:r>
      </w:hyperlink>
    </w:p>
    <w:p w14:paraId="0296C776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139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Halbleiter- und Mikrosystemtechnik</w:t>
        </w:r>
      </w:hyperlink>
    </w:p>
    <w:p w14:paraId="6D6EAB64" w14:textId="378B3A87" w:rsid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hyperlink r:id="rId140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Regelungs- und Steuerungstheorie</w:t>
        </w:r>
      </w:hyperlink>
    </w:p>
    <w:p w14:paraId="252FC7EA" w14:textId="7E309729" w:rsidR="00264656" w:rsidRPr="00384253" w:rsidRDefault="00264656" w:rsidP="00384253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r w:rsidRPr="00384253"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  <w:t>Institutsdirektor Prof. Dr.-Ing. habil. Dipl.-Math. Klaus Röbenack</w:t>
      </w:r>
    </w:p>
    <w:p w14:paraId="401061EB" w14:textId="5FA247BB" w:rsidR="00264656" w:rsidRPr="00384253" w:rsidRDefault="00264656" w:rsidP="00264656">
      <w:pPr>
        <w:spacing w:after="0" w:line="240" w:lineRule="auto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>
        <w:rPr>
          <w:rFonts w:ascii="TUD Iconset Light BLO" w:hAnsi="TUD Iconset Light BLO" w:cs="Open Sans Light"/>
          <w:color w:val="22518B"/>
          <w:sz w:val="18"/>
          <w:szCs w:val="18"/>
        </w:rPr>
        <w:t>=</w:t>
      </w:r>
      <w:r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  <w:hyperlink r:id="rId141" w:history="1">
        <w:r w:rsidRPr="00384253">
          <w:rPr>
            <w:rFonts w:ascii="Open Sans Light" w:eastAsia="Times New Roman" w:hAnsi="Open Sans Light" w:cs="Open Sans"/>
            <w:color w:val="22518B"/>
            <w:sz w:val="18"/>
            <w:szCs w:val="22"/>
            <w:lang w:eastAsia="de-DE"/>
          </w:rPr>
          <w:t>klaus.roebenack@​tu-dresden.de</w:t>
        </w:r>
      </w:hyperlink>
      <w:r w:rsidRPr="00384253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</w:p>
    <w:p w14:paraId="73511FC3" w14:textId="77777777" w:rsidR="00264656" w:rsidRPr="009A1E7A" w:rsidRDefault="0026465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49B21E01" w14:textId="77777777" w:rsidR="009A1E7A" w:rsidRPr="009A1E7A" w:rsidRDefault="009A1E7A" w:rsidP="000C4837">
      <w:pPr>
        <w:keepNext/>
        <w:tabs>
          <w:tab w:val="clear" w:pos="4876"/>
        </w:tabs>
        <w:spacing w:before="240" w:after="60" w:line="240" w:lineRule="auto"/>
        <w:textboxTightWrap w:val="none"/>
        <w:outlineLvl w:val="1"/>
        <w15:collapsed/>
        <w:rPr>
          <w:rFonts w:ascii="Open Sans SemiBold" w:eastAsia="Times New Roman" w:hAnsi="Open Sans SemiBold" w:cs="Open Sans SemiBold"/>
          <w:color w:val="0077AE"/>
          <w:sz w:val="22"/>
          <w:szCs w:val="22"/>
          <w:lang w:eastAsia="de-DE"/>
        </w:rPr>
      </w:pPr>
      <w:r w:rsidRPr="009A1E7A">
        <w:rPr>
          <w:rFonts w:ascii="Open Sans SemiBold" w:eastAsia="Times New Roman" w:hAnsi="Open Sans SemiBold" w:cs="Open Sans SemiBold"/>
          <w:color w:val="0077AE"/>
          <w:sz w:val="22"/>
          <w:szCs w:val="22"/>
          <w:lang w:eastAsia="de-DE"/>
        </w:rPr>
        <w:t>Fakultät Maschinenwesen</w:t>
      </w:r>
    </w:p>
    <w:p w14:paraId="5135F4E3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Kontakt Stellenausschreibungen:</w:t>
      </w:r>
    </w:p>
    <w:p w14:paraId="1E009138" w14:textId="77777777" w:rsidR="003C1E41" w:rsidRPr="003C1E41" w:rsidRDefault="003C1E41" w:rsidP="003C1E41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3C1E41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Jutta Oertel</w:t>
      </w:r>
    </w:p>
    <w:p w14:paraId="16CFC246" w14:textId="77777777" w:rsidR="003C1E41" w:rsidRPr="003C1E41" w:rsidRDefault="003C1E41" w:rsidP="003C1E41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3C1E41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Praktikantenamt </w:t>
      </w:r>
    </w:p>
    <w:p w14:paraId="3B5CC25C" w14:textId="77777777" w:rsidR="003C1E41" w:rsidRPr="003C1E41" w:rsidRDefault="003C1E41" w:rsidP="003C1E41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18005B">
        <w:rPr>
          <w:rFonts w:ascii="TUD Iconset Light BLO" w:eastAsia="Times New Roman" w:hAnsi="TUD Iconset Light BLO" w:cs="Segoe UI Symbol"/>
          <w:color w:val="22518B"/>
          <w:sz w:val="18"/>
          <w:szCs w:val="18"/>
          <w:lang w:eastAsia="de-DE"/>
        </w:rPr>
        <w:t>&amp;</w:t>
      </w:r>
      <w:r w:rsidRPr="003C1E41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+49 351 463-33354</w:t>
      </w:r>
    </w:p>
    <w:p w14:paraId="70990F79" w14:textId="77777777" w:rsidR="009A1E7A" w:rsidRDefault="004251DE" w:rsidP="003C1E41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>
        <w:rPr>
          <w:rFonts w:ascii="TUD Iconset Light BLO" w:eastAsia="Times New Roman" w:hAnsi="TUD Iconset Light BLO" w:cs="Open Sans"/>
          <w:color w:val="22518B"/>
          <w:sz w:val="18"/>
          <w:szCs w:val="22"/>
          <w:lang w:eastAsia="de-DE"/>
        </w:rPr>
        <w:t>=</w:t>
      </w:r>
      <w:r w:rsidR="003C1E41" w:rsidRPr="003C1E41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jutta.oertel@tu-dresden.de</w:t>
      </w:r>
    </w:p>
    <w:p w14:paraId="3AF37CCF" w14:textId="77777777" w:rsidR="003C1E41" w:rsidRPr="009A1E7A" w:rsidRDefault="003C1E41" w:rsidP="003C1E41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2A07E1C0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 xml:space="preserve">Link zu Stellenticket: </w:t>
      </w:r>
    </w:p>
    <w:p w14:paraId="0B6C4058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Open Sans SemiBold"/>
          <w:b/>
          <w:color w:val="1F497D"/>
          <w:sz w:val="18"/>
          <w:szCs w:val="18"/>
          <w:lang w:eastAsia="de-DE"/>
        </w:rPr>
        <w:t>🔗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  <w:hyperlink r:id="rId142" w:history="1">
        <w:r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https://tu-dresden.de/ing/maschinenwesen</w:t>
        </w:r>
      </w:hyperlink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(unter ‚oft gesucht‘)</w:t>
      </w:r>
    </w:p>
    <w:p w14:paraId="52ED2F48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703BC9A6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Studiengänge:</w:t>
      </w:r>
    </w:p>
    <w:p w14:paraId="40B3E61B" w14:textId="47066F5C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Bachelor: Maschinenbau, Verfahrenstechnik und Naturstofftechnik, Werkstoffwissenschaft</w:t>
      </w:r>
      <w:r w:rsidR="007514F3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en</w:t>
      </w:r>
    </w:p>
    <w:p w14:paraId="508F7CF0" w14:textId="68A979F1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Diplom: Maschinenbau, Verfahrenstechnik und Naturstofftechnik, Werkstoffwissenschaft</w:t>
      </w:r>
      <w:r w:rsidR="007514F3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en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, Mechatronik, Regenerative Energiesysteme</w:t>
      </w:r>
    </w:p>
    <w:p w14:paraId="2BB8E8F1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Master: Textil- und Konfektionstechnik</w:t>
      </w:r>
    </w:p>
    <w:p w14:paraId="6FCD32A6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</w:p>
    <w:p w14:paraId="2E1D06FD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Vertiefung:</w:t>
      </w:r>
    </w:p>
    <w:p w14:paraId="2AA1D4FA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Allgemeiner und konstruktiver Maschinenbau, Energietechnik, Kraftfahrzeug- und Schienenfahrzeugtechnik, Leichtbau, Luft- und Raumfahrttechnik, Produktionstechnik, Simulationsmethoden des Maschinenbaus, Verarbeitungsmaschinen- und Textilmaschinenbau</w:t>
      </w:r>
    </w:p>
    <w:p w14:paraId="1D745616" w14:textId="77777777" w:rsidR="009A1E7A" w:rsidRPr="009A1E7A" w:rsidRDefault="009A1E7A" w:rsidP="009A1E7A">
      <w:pPr>
        <w:widowControl w:val="0"/>
        <w:tabs>
          <w:tab w:val="clear" w:pos="4876"/>
          <w:tab w:val="left" w:pos="0"/>
          <w:tab w:val="left" w:pos="284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31849B"/>
          <w:sz w:val="18"/>
          <w:szCs w:val="22"/>
          <w:lang w:eastAsia="de-DE"/>
          <w14:stylisticSets>
            <w14:styleSet w14:id="2"/>
          </w14:stylisticSets>
        </w:rPr>
      </w:pPr>
    </w:p>
    <w:p w14:paraId="29E6A07B" w14:textId="0723E958" w:rsidR="006F416A" w:rsidRDefault="006F416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Studiendekane:</w:t>
      </w:r>
    </w:p>
    <w:p w14:paraId="07BB9257" w14:textId="766DAC31" w:rsidR="006F416A" w:rsidRDefault="006F416A" w:rsidP="00D02C71">
      <w:pPr>
        <w:pStyle w:val="headline"/>
        <w:spacing w:before="0" w:beforeAutospacing="0" w:after="120" w:afterAutospacing="0"/>
        <w:rPr>
          <w:rFonts w:ascii="Open Sans Light" w:hAnsi="Open Sans Light" w:cs="Open Sans Light"/>
          <w:color w:val="22518B"/>
          <w:sz w:val="18"/>
          <w:szCs w:val="18"/>
        </w:rPr>
      </w:pPr>
      <w:r w:rsidRPr="006F416A">
        <w:rPr>
          <w:rFonts w:ascii="Open Sans Light" w:hAnsi="Open Sans Light" w:cs="Open Sans Light"/>
          <w:color w:val="22518B"/>
          <w:sz w:val="18"/>
          <w:szCs w:val="18"/>
        </w:rPr>
        <w:t>Studiendekan Maschinenbau, Masterstudiengang Textilmaschinen und Textile Hochleistungswerkstofftechnik</w:t>
      </w:r>
      <w:r w:rsidR="00D02C71">
        <w:rPr>
          <w:rFonts w:ascii="Open Sans Light" w:hAnsi="Open Sans Light" w:cs="Open Sans Light"/>
          <w:color w:val="22518B"/>
          <w:sz w:val="18"/>
          <w:szCs w:val="18"/>
        </w:rPr>
        <w:t>:</w:t>
      </w:r>
      <w:r w:rsidRPr="006F416A">
        <w:rPr>
          <w:rFonts w:ascii="Open Sans Light" w:hAnsi="Open Sans Light" w:cs="Open Sans Light"/>
          <w:color w:val="22518B"/>
          <w:sz w:val="18"/>
          <w:szCs w:val="18"/>
        </w:rPr>
        <w:t xml:space="preserve"> Prof. Dr. rer. nat. habil. Stefan Odenbach</w:t>
      </w:r>
      <w:r>
        <w:rPr>
          <w:rFonts w:ascii="Open Sans Light" w:hAnsi="Open Sans Light" w:cs="Open Sans Light"/>
          <w:color w:val="22518B"/>
          <w:sz w:val="18"/>
          <w:szCs w:val="18"/>
        </w:rPr>
        <w:t xml:space="preserve">, </w:t>
      </w:r>
      <w:r w:rsidRPr="00F22402">
        <w:rPr>
          <w:rFonts w:ascii="TUD Iconset Light BLO" w:hAnsi="TUD Iconset Light BLO" w:cs="Open Sans Light"/>
          <w:bCs/>
          <w:color w:val="22518B"/>
          <w:sz w:val="18"/>
          <w:szCs w:val="18"/>
        </w:rPr>
        <w:t>&amp;</w:t>
      </w:r>
      <w:r w:rsidRPr="00F22402">
        <w:rPr>
          <w:rFonts w:ascii="Open Sans Light" w:hAnsi="Open Sans Light" w:cs="Open Sans Light"/>
          <w:bCs/>
          <w:color w:val="22518B"/>
          <w:sz w:val="18"/>
          <w:szCs w:val="18"/>
        </w:rPr>
        <w:t xml:space="preserve"> 0351 463-3</w:t>
      </w:r>
      <w:r>
        <w:rPr>
          <w:rFonts w:ascii="Open Sans Light" w:hAnsi="Open Sans Light" w:cs="Open Sans Light"/>
          <w:bCs/>
          <w:color w:val="22518B"/>
          <w:sz w:val="18"/>
          <w:szCs w:val="18"/>
        </w:rPr>
        <w:t>4998</w:t>
      </w:r>
      <w:r w:rsidRPr="00F22402">
        <w:rPr>
          <w:rFonts w:ascii="Open Sans Light" w:hAnsi="Open Sans Light" w:cs="Open Sans Light"/>
          <w:bCs/>
          <w:color w:val="22518B"/>
          <w:sz w:val="18"/>
          <w:szCs w:val="18"/>
        </w:rPr>
        <w:t xml:space="preserve">, </w:t>
      </w:r>
      <w:r w:rsidRPr="00F22402">
        <w:rPr>
          <w:rFonts w:ascii="TUD Iconset Light BLO" w:hAnsi="TUD Iconset Light BLO" w:cs="Segoe UI Emoji"/>
          <w:bCs/>
          <w:color w:val="22518B"/>
          <w:sz w:val="18"/>
          <w:szCs w:val="18"/>
        </w:rPr>
        <w:t>=</w:t>
      </w:r>
      <w:r w:rsidRPr="00F22402"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  <w:hyperlink r:id="rId143" w:history="1">
        <w:r w:rsidRPr="00F22402">
          <w:rPr>
            <w:rFonts w:ascii="Open Sans Light" w:hAnsi="Open Sans Light" w:cs="Open Sans Light"/>
            <w:color w:val="22518B"/>
            <w:sz w:val="18"/>
            <w:szCs w:val="18"/>
          </w:rPr>
          <w:t xml:space="preserve"> </w:t>
        </w:r>
        <w:hyperlink r:id="rId144" w:history="1">
          <w:r>
            <w:rPr>
              <w:rStyle w:val="Hyperlink"/>
              <w:rFonts w:ascii="Open Sans Light" w:hAnsi="Open Sans Light" w:cs="Open Sans Light"/>
              <w:color w:val="22518B"/>
              <w:sz w:val="18"/>
              <w:szCs w:val="18"/>
            </w:rPr>
            <w:t>ivonne.herzog-schaudick@​tu-dresden.de</w:t>
          </w:r>
        </w:hyperlink>
      </w:hyperlink>
    </w:p>
    <w:p w14:paraId="2E1C6888" w14:textId="628181A4" w:rsidR="00D02C71" w:rsidRPr="00D02C71" w:rsidRDefault="006F416A" w:rsidP="00D02C71">
      <w:pPr>
        <w:pStyle w:val="StandardWeb"/>
        <w:spacing w:before="0" w:beforeAutospacing="0" w:after="120" w:afterAutospacing="0"/>
        <w:rPr>
          <w:color w:val="22518B"/>
        </w:rPr>
      </w:pPr>
      <w:r w:rsidRPr="006F416A">
        <w:rPr>
          <w:rFonts w:ascii="Open Sans Light" w:hAnsi="Open Sans Light" w:cs="Open Sans Light"/>
          <w:color w:val="22518B"/>
          <w:sz w:val="18"/>
          <w:szCs w:val="18"/>
        </w:rPr>
        <w:t>Studiendekan</w:t>
      </w:r>
      <w:r w:rsidRPr="00D02C71"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  <w:r w:rsidR="00D02C71" w:rsidRPr="00D02C71">
        <w:rPr>
          <w:rFonts w:ascii="Open Sans Light" w:hAnsi="Open Sans Light" w:cs="Open Sans Light"/>
          <w:color w:val="22518B"/>
          <w:sz w:val="18"/>
          <w:szCs w:val="18"/>
        </w:rPr>
        <w:t xml:space="preserve">Verfahrenstechnik, Werkstoffwissenschaft, Chemie-Ingenieurwesen, Verfahrenstechnik und Naturstofftechnik: </w:t>
      </w:r>
      <w:r w:rsidRPr="006F416A">
        <w:rPr>
          <w:rFonts w:ascii="Open Sans Light" w:hAnsi="Open Sans Light" w:cs="Open Sans Light"/>
          <w:color w:val="22518B"/>
          <w:sz w:val="18"/>
          <w:szCs w:val="18"/>
        </w:rPr>
        <w:t>Prof. Dr.-Ing. Thomas Walther</w:t>
      </w:r>
      <w:r w:rsidR="00D02C71">
        <w:rPr>
          <w:rFonts w:ascii="Open Sans Light" w:hAnsi="Open Sans Light" w:cs="Open Sans Light"/>
          <w:color w:val="22518B"/>
          <w:sz w:val="18"/>
          <w:szCs w:val="18"/>
        </w:rPr>
        <w:t xml:space="preserve">, </w:t>
      </w:r>
      <w:r w:rsidR="00D02C71" w:rsidRPr="00F22402">
        <w:rPr>
          <w:rFonts w:ascii="TUD Iconset Light BLO" w:hAnsi="TUD Iconset Light BLO" w:cs="Open Sans Light"/>
          <w:bCs/>
          <w:color w:val="22518B"/>
          <w:sz w:val="18"/>
          <w:szCs w:val="18"/>
        </w:rPr>
        <w:t>&amp;</w:t>
      </w:r>
      <w:r w:rsidR="00D02C71" w:rsidRPr="00F22402">
        <w:rPr>
          <w:rFonts w:ascii="Open Sans Light" w:hAnsi="Open Sans Light" w:cs="Open Sans Light"/>
          <w:bCs/>
          <w:color w:val="22518B"/>
          <w:sz w:val="18"/>
          <w:szCs w:val="18"/>
        </w:rPr>
        <w:t xml:space="preserve"> 0351 </w:t>
      </w:r>
      <w:r w:rsidR="00D02C71" w:rsidRPr="00D02C71">
        <w:rPr>
          <w:rFonts w:ascii="Open Sans Light" w:hAnsi="Open Sans Light" w:cs="Open Sans Light"/>
          <w:bCs/>
          <w:color w:val="22518B"/>
          <w:sz w:val="18"/>
          <w:szCs w:val="18"/>
        </w:rPr>
        <w:t xml:space="preserve">463-32420, </w:t>
      </w:r>
      <w:r w:rsidR="00D02C71" w:rsidRPr="00D02C71">
        <w:rPr>
          <w:rFonts w:ascii="TUD Iconset Light BLO" w:hAnsi="TUD Iconset Light BLO" w:cs="Segoe UI Emoji"/>
          <w:bCs/>
          <w:color w:val="22518B"/>
          <w:sz w:val="18"/>
          <w:szCs w:val="18"/>
        </w:rPr>
        <w:t>=</w:t>
      </w:r>
      <w:r w:rsidR="00D02C71" w:rsidRPr="00D02C71">
        <w:rPr>
          <w:rFonts w:ascii="Open Sans Light" w:hAnsi="Open Sans Light" w:cs="Open Sans Light"/>
          <w:color w:val="22518B"/>
          <w:sz w:val="18"/>
          <w:szCs w:val="18"/>
        </w:rPr>
        <w:t xml:space="preserve">  </w:t>
      </w:r>
      <w:hyperlink r:id="rId145" w:history="1">
        <w:r w:rsidR="00D02C71" w:rsidRPr="00D02C71">
          <w:rPr>
            <w:rStyle w:val="Hyperlink"/>
            <w:rFonts w:ascii="Open Sans Light" w:hAnsi="Open Sans Light" w:cs="Open Sans Light"/>
            <w:color w:val="22518B"/>
            <w:sz w:val="18"/>
            <w:szCs w:val="18"/>
          </w:rPr>
          <w:t>thomas_walther@tu-dresden.de</w:t>
        </w:r>
      </w:hyperlink>
      <w:r w:rsidR="00D02C71" w:rsidRPr="00D02C71">
        <w:rPr>
          <w:color w:val="22518B"/>
        </w:rPr>
        <w:t xml:space="preserve"> </w:t>
      </w:r>
    </w:p>
    <w:p w14:paraId="0413057A" w14:textId="06C0D6C1" w:rsidR="006F416A" w:rsidRDefault="00D02C71" w:rsidP="00D02C71">
      <w:pPr>
        <w:pStyle w:val="headline"/>
        <w:spacing w:before="0" w:beforeAutospacing="0" w:after="120" w:afterAutospacing="0"/>
        <w:rPr>
          <w:rFonts w:ascii="Open Sans Light" w:hAnsi="Open Sans Light" w:cs="Open Sans Light"/>
          <w:color w:val="22518B"/>
          <w:sz w:val="18"/>
          <w:szCs w:val="18"/>
        </w:rPr>
      </w:pPr>
      <w:r w:rsidRPr="001D6BE3">
        <w:rPr>
          <w:rFonts w:ascii="Open Sans Light" w:hAnsi="Open Sans Light" w:cs="Open Sans Light"/>
          <w:color w:val="22518B"/>
          <w:sz w:val="18"/>
          <w:szCs w:val="18"/>
        </w:rPr>
        <w:t>Studiendekan Regenerative Energiesysteme</w:t>
      </w:r>
      <w:r>
        <w:rPr>
          <w:rFonts w:ascii="Open Sans Light" w:hAnsi="Open Sans Light" w:cs="Open Sans Light"/>
          <w:color w:val="22518B"/>
          <w:sz w:val="18"/>
          <w:szCs w:val="18"/>
        </w:rPr>
        <w:t xml:space="preserve">, </w:t>
      </w:r>
      <w:r w:rsidRPr="001D6BE3">
        <w:rPr>
          <w:rFonts w:ascii="Open Sans Light" w:hAnsi="Open Sans Light" w:cs="Open Sans Light"/>
          <w:color w:val="22518B"/>
          <w:sz w:val="18"/>
          <w:szCs w:val="18"/>
        </w:rPr>
        <w:t>Prof. Dr.-Ing. Clemens Felsmann</w:t>
      </w:r>
      <w:r>
        <w:rPr>
          <w:rFonts w:ascii="Open Sans Light" w:hAnsi="Open Sans Light" w:cs="Open Sans Light"/>
          <w:color w:val="22518B"/>
          <w:sz w:val="18"/>
          <w:szCs w:val="18"/>
        </w:rPr>
        <w:t xml:space="preserve">, </w:t>
      </w:r>
      <w:r w:rsidRPr="00F22402">
        <w:rPr>
          <w:rFonts w:ascii="TUD Iconset Light BLO" w:hAnsi="TUD Iconset Light BLO" w:cs="Open Sans Light"/>
          <w:bCs/>
          <w:color w:val="22518B"/>
          <w:sz w:val="18"/>
          <w:szCs w:val="18"/>
        </w:rPr>
        <w:t>&amp;</w:t>
      </w:r>
      <w:r w:rsidRPr="00F22402">
        <w:rPr>
          <w:rFonts w:ascii="Open Sans Light" w:hAnsi="Open Sans Light" w:cs="Open Sans Light"/>
          <w:bCs/>
          <w:color w:val="22518B"/>
          <w:sz w:val="18"/>
          <w:szCs w:val="18"/>
        </w:rPr>
        <w:t xml:space="preserve"> 0351 463-3</w:t>
      </w:r>
      <w:r>
        <w:rPr>
          <w:rFonts w:ascii="Open Sans Light" w:hAnsi="Open Sans Light" w:cs="Open Sans Light"/>
          <w:bCs/>
          <w:color w:val="22518B"/>
          <w:sz w:val="18"/>
          <w:szCs w:val="18"/>
        </w:rPr>
        <w:t>2145</w:t>
      </w:r>
      <w:r w:rsidRPr="00F22402">
        <w:rPr>
          <w:rFonts w:ascii="Open Sans Light" w:hAnsi="Open Sans Light" w:cs="Open Sans Light"/>
          <w:bCs/>
          <w:color w:val="22518B"/>
          <w:sz w:val="18"/>
          <w:szCs w:val="18"/>
        </w:rPr>
        <w:t xml:space="preserve">, </w:t>
      </w:r>
      <w:r w:rsidRPr="00F22402">
        <w:rPr>
          <w:rFonts w:ascii="TUD Iconset Light BLO" w:hAnsi="TUD Iconset Light BLO" w:cs="Segoe UI Emoji"/>
          <w:bCs/>
          <w:color w:val="22518B"/>
          <w:sz w:val="18"/>
          <w:szCs w:val="18"/>
        </w:rPr>
        <w:t>=</w:t>
      </w:r>
      <w:r w:rsidRPr="00F22402"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  <w:hyperlink r:id="rId146" w:history="1">
        <w:r w:rsidRPr="00F22402">
          <w:rPr>
            <w:rFonts w:ascii="Open Sans Light" w:hAnsi="Open Sans Light" w:cs="Open Sans Light"/>
            <w:color w:val="22518B"/>
            <w:sz w:val="18"/>
            <w:szCs w:val="18"/>
          </w:rPr>
          <w:t xml:space="preserve"> </w:t>
        </w:r>
        <w:hyperlink r:id="rId147" w:history="1">
          <w:r>
            <w:rPr>
              <w:rStyle w:val="Hyperlink"/>
              <w:rFonts w:ascii="Open Sans Light" w:hAnsi="Open Sans Light" w:cs="Open Sans Light"/>
              <w:color w:val="22518B"/>
              <w:sz w:val="18"/>
              <w:szCs w:val="18"/>
            </w:rPr>
            <w:t>clemens.felsmann@​tu-dresden.de</w:t>
          </w:r>
        </w:hyperlink>
      </w:hyperlink>
    </w:p>
    <w:p w14:paraId="5AF7F8FA" w14:textId="77777777" w:rsidR="00D02C71" w:rsidRDefault="00D02C71" w:rsidP="00D02C71">
      <w:pPr>
        <w:tabs>
          <w:tab w:val="clear" w:pos="4876"/>
        </w:tabs>
        <w:spacing w:after="120" w:line="240" w:lineRule="auto"/>
        <w:textboxTightWrap w:val="none"/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</w:pPr>
      <w:r w:rsidRPr="001D6BE3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>Studiendekan Mechatronik, Prof. Dr.-Ing. habil. Uwe Marschner</w:t>
      </w:r>
      <w:r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, </w:t>
      </w:r>
      <w:r w:rsidRPr="00F22402">
        <w:rPr>
          <w:rFonts w:ascii="TUD Iconset Light BLO" w:eastAsia="Times New Roman" w:hAnsi="TUD Iconset Light BLO" w:cs="Open Sans Light"/>
          <w:bCs/>
          <w:color w:val="22518B"/>
          <w:sz w:val="18"/>
          <w:szCs w:val="18"/>
          <w:lang w:eastAsia="de-DE"/>
        </w:rPr>
        <w:t>&amp;</w:t>
      </w:r>
      <w:r w:rsidRPr="00F22402">
        <w:rPr>
          <w:rFonts w:ascii="Open Sans Light" w:eastAsia="Times New Roman" w:hAnsi="Open Sans Light" w:cs="Open Sans Light"/>
          <w:bCs/>
          <w:color w:val="22518B"/>
          <w:sz w:val="18"/>
          <w:szCs w:val="18"/>
          <w:lang w:eastAsia="de-DE"/>
        </w:rPr>
        <w:t xml:space="preserve"> 0351 463-3</w:t>
      </w:r>
      <w:r>
        <w:rPr>
          <w:rFonts w:ascii="Open Sans Light" w:eastAsia="Times New Roman" w:hAnsi="Open Sans Light" w:cs="Open Sans Light"/>
          <w:bCs/>
          <w:color w:val="22518B"/>
          <w:sz w:val="18"/>
          <w:szCs w:val="18"/>
          <w:lang w:eastAsia="de-DE"/>
        </w:rPr>
        <w:t>5399</w:t>
      </w:r>
      <w:r w:rsidRPr="00F22402">
        <w:rPr>
          <w:rFonts w:ascii="Open Sans Light" w:eastAsia="Times New Roman" w:hAnsi="Open Sans Light" w:cs="Open Sans Light"/>
          <w:bCs/>
          <w:color w:val="22518B"/>
          <w:sz w:val="18"/>
          <w:szCs w:val="18"/>
          <w:lang w:eastAsia="de-DE"/>
        </w:rPr>
        <w:t xml:space="preserve">, </w:t>
      </w:r>
      <w:r w:rsidRPr="00F22402">
        <w:rPr>
          <w:rFonts w:ascii="TUD Iconset Light BLO" w:eastAsia="Times New Roman" w:hAnsi="TUD Iconset Light BLO" w:cs="Segoe UI Emoji"/>
          <w:bCs/>
          <w:color w:val="22518B"/>
          <w:sz w:val="18"/>
          <w:szCs w:val="18"/>
          <w:lang w:eastAsia="de-DE"/>
        </w:rPr>
        <w:t>=</w:t>
      </w:r>
      <w:r w:rsidRPr="00F22402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 </w:t>
      </w:r>
      <w:hyperlink r:id="rId148" w:history="1">
        <w:r w:rsidRPr="00F22402">
          <w:rPr>
            <w:rFonts w:ascii="Open Sans Light" w:hAnsi="Open Sans Light" w:cs="Open Sans Light"/>
            <w:color w:val="22518B"/>
            <w:sz w:val="18"/>
            <w:szCs w:val="18"/>
          </w:rPr>
          <w:t xml:space="preserve"> </w:t>
        </w:r>
        <w:hyperlink r:id="rId149" w:history="1">
          <w:r>
            <w:rPr>
              <w:rStyle w:val="Hyperlink"/>
              <w:rFonts w:ascii="Open Sans Light" w:hAnsi="Open Sans Light" w:cs="Open Sans Light"/>
              <w:color w:val="22518B"/>
              <w:sz w:val="18"/>
              <w:szCs w:val="18"/>
            </w:rPr>
            <w:t>uwe.marschner@​tu-dresden.de</w:t>
          </w:r>
        </w:hyperlink>
      </w:hyperlink>
    </w:p>
    <w:p w14:paraId="1317469D" w14:textId="3E324750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 xml:space="preserve">Studentische Gruppen: </w:t>
      </w:r>
    </w:p>
    <w:p w14:paraId="7EFCA67C" w14:textId="77777777" w:rsidR="009A1E7A" w:rsidRPr="009A1E7A" w:rsidRDefault="008E2506" w:rsidP="009A1E7A">
      <w:pPr>
        <w:tabs>
          <w:tab w:val="clear" w:pos="4876"/>
          <w:tab w:val="left" w:pos="2540"/>
        </w:tabs>
        <w:spacing w:after="0" w:line="276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150" w:history="1">
        <w:r w:rsidR="009A1E7A" w:rsidRPr="009A1E7A">
          <w:rPr>
            <w:rFonts w:ascii="Open Sans Light" w:eastAsia="Times New Roman" w:hAnsi="Open Sans Light" w:cs="Open Sans"/>
            <w:color w:val="22518B"/>
            <w:sz w:val="18"/>
            <w:szCs w:val="22"/>
            <w:lang w:eastAsia="de-DE"/>
          </w:rPr>
          <w:t>FSR Maschinenwesen</w:t>
        </w:r>
      </w:hyperlink>
      <w:r w:rsidR="009A1E7A"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</w:p>
    <w:p w14:paraId="3D8BDEC1" w14:textId="77777777" w:rsidR="009A1E7A" w:rsidRPr="009A1E7A" w:rsidRDefault="009A1E7A" w:rsidP="009A1E7A">
      <w:pPr>
        <w:tabs>
          <w:tab w:val="clear" w:pos="4876"/>
          <w:tab w:val="left" w:pos="2540"/>
        </w:tabs>
        <w:spacing w:after="0" w:line="276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  <w:r w:rsidRPr="009A1E7A">
        <w:rPr>
          <w:rFonts w:ascii="TUD Iconset Light BLO" w:eastAsia="Times New Roman" w:hAnsi="TUD Iconset Light BLO" w:cs="Segoe UI Symbol"/>
          <w:color w:val="22518B"/>
          <w:sz w:val="18"/>
          <w:szCs w:val="18"/>
          <w:lang w:eastAsia="de-DE"/>
        </w:rPr>
        <w:t xml:space="preserve">&amp; 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+49 351 463-34163</w:t>
      </w:r>
    </w:p>
    <w:p w14:paraId="39ED67C2" w14:textId="77777777" w:rsidR="009A1E7A" w:rsidRPr="009A1E7A" w:rsidRDefault="009A1E7A" w:rsidP="009A1E7A">
      <w:pPr>
        <w:tabs>
          <w:tab w:val="clear" w:pos="4876"/>
          <w:tab w:val="left" w:pos="2540"/>
        </w:tabs>
        <w:spacing w:after="0" w:line="276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eastAsia="de-DE"/>
        </w:rPr>
        <w:t>✉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fachschaftsrat@fsr.mw.tu-dresden.de, </w:t>
      </w:r>
    </w:p>
    <w:p w14:paraId="63B2488E" w14:textId="77777777" w:rsidR="009A1E7A" w:rsidRPr="009A1E7A" w:rsidRDefault="009A1E7A" w:rsidP="009A1E7A">
      <w:pPr>
        <w:tabs>
          <w:tab w:val="clear" w:pos="4876"/>
          <w:tab w:val="left" w:pos="2540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49964993" w14:textId="77777777" w:rsidR="009A1E7A" w:rsidRPr="009A1E7A" w:rsidRDefault="008E2506" w:rsidP="009A1E7A">
      <w:pPr>
        <w:tabs>
          <w:tab w:val="clear" w:pos="4876"/>
          <w:tab w:val="left" w:pos="2540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151" w:history="1">
        <w:proofErr w:type="spellStart"/>
        <w:r w:rsidR="009A1E7A" w:rsidRPr="009A1E7A">
          <w:rPr>
            <w:rFonts w:ascii="Open Sans Light" w:eastAsia="Times New Roman" w:hAnsi="Open Sans Light" w:cs="Open Sans"/>
            <w:color w:val="22518B"/>
            <w:sz w:val="18"/>
            <w:szCs w:val="22"/>
            <w:lang w:eastAsia="de-DE"/>
          </w:rPr>
          <w:t>Akaflieg</w:t>
        </w:r>
        <w:proofErr w:type="spellEnd"/>
        <w:r w:rsidR="009A1E7A" w:rsidRPr="009A1E7A">
          <w:rPr>
            <w:rFonts w:ascii="Open Sans Light" w:eastAsia="Times New Roman" w:hAnsi="Open Sans Light" w:cs="Open Sans"/>
            <w:color w:val="22518B"/>
            <w:sz w:val="18"/>
            <w:szCs w:val="22"/>
            <w:lang w:eastAsia="de-DE"/>
          </w:rPr>
          <w:t xml:space="preserve"> – Akademische Fliegergruppe der TU Dresden e.V.</w:t>
        </w:r>
      </w:hyperlink>
      <w:r w:rsidR="009A1E7A"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</w:p>
    <w:p w14:paraId="25916C03" w14:textId="77777777" w:rsidR="009A1E7A" w:rsidRPr="009A1E7A" w:rsidRDefault="009A1E7A" w:rsidP="009A1E7A">
      <w:pPr>
        <w:tabs>
          <w:tab w:val="clear" w:pos="4876"/>
          <w:tab w:val="left" w:pos="2540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56E9803C" w14:textId="77777777" w:rsidR="009A1E7A" w:rsidRPr="009A1E7A" w:rsidRDefault="008E2506" w:rsidP="009A1E7A">
      <w:pPr>
        <w:tabs>
          <w:tab w:val="clear" w:pos="4876"/>
          <w:tab w:val="left" w:pos="2540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</w:pPr>
      <w:hyperlink r:id="rId152" w:history="1">
        <w:proofErr w:type="spellStart"/>
        <w:r w:rsidR="009A1E7A" w:rsidRPr="009A1E7A">
          <w:rPr>
            <w:rFonts w:ascii="Open Sans Light" w:eastAsia="Times New Roman" w:hAnsi="Open Sans Light" w:cs="Open Sans"/>
            <w:color w:val="22518B"/>
            <w:sz w:val="18"/>
            <w:szCs w:val="22"/>
            <w:lang w:val="en-US" w:eastAsia="de-DE"/>
          </w:rPr>
          <w:t>Elbflorace</w:t>
        </w:r>
        <w:proofErr w:type="spellEnd"/>
        <w:r w:rsidR="009A1E7A" w:rsidRPr="009A1E7A">
          <w:rPr>
            <w:rFonts w:ascii="Open Sans Light" w:eastAsia="Times New Roman" w:hAnsi="Open Sans Light" w:cs="Open Sans"/>
            <w:color w:val="22518B"/>
            <w:sz w:val="18"/>
            <w:szCs w:val="22"/>
            <w:lang w:val="en-US" w:eastAsia="de-DE"/>
          </w:rPr>
          <w:t xml:space="preserve"> Formula Student Team TU Dresden e.V.</w:t>
        </w:r>
      </w:hyperlink>
      <w:r w:rsidR="009A1E7A" w:rsidRPr="009A1E7A"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  <w:t xml:space="preserve">  </w:t>
      </w:r>
    </w:p>
    <w:p w14:paraId="56E97322" w14:textId="77777777" w:rsidR="009A1E7A" w:rsidRPr="009A1E7A" w:rsidRDefault="009A1E7A" w:rsidP="009A1E7A">
      <w:pPr>
        <w:tabs>
          <w:tab w:val="clear" w:pos="4876"/>
          <w:tab w:val="left" w:pos="2540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eastAsia="de-DE"/>
        </w:rPr>
        <w:t xml:space="preserve">✉ 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vietduc.nguyen@elbflorace.de</w:t>
      </w:r>
    </w:p>
    <w:p w14:paraId="54F2CA6C" w14:textId="77777777" w:rsidR="009A1E7A" w:rsidRPr="009A1E7A" w:rsidRDefault="009A1E7A" w:rsidP="009A1E7A">
      <w:pPr>
        <w:tabs>
          <w:tab w:val="clear" w:pos="4876"/>
          <w:tab w:val="left" w:pos="2540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014C80BB" w14:textId="77777777" w:rsidR="009A1E7A" w:rsidRPr="009A1E7A" w:rsidRDefault="008E2506" w:rsidP="009A1E7A">
      <w:pPr>
        <w:tabs>
          <w:tab w:val="clear" w:pos="4876"/>
          <w:tab w:val="left" w:pos="2540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153" w:history="1">
        <w:r w:rsidR="009A1E7A" w:rsidRPr="009A1E7A">
          <w:rPr>
            <w:rFonts w:ascii="Open Sans Light" w:eastAsia="Times New Roman" w:hAnsi="Open Sans Light" w:cs="Open Sans"/>
            <w:color w:val="22518B"/>
            <w:sz w:val="18"/>
            <w:szCs w:val="22"/>
            <w:lang w:eastAsia="de-DE"/>
          </w:rPr>
          <w:t>EUROAVIA Dresden e.V.</w:t>
        </w:r>
      </w:hyperlink>
      <w:r w:rsidR="009A1E7A"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</w:p>
    <w:p w14:paraId="6EF34432" w14:textId="77777777" w:rsidR="009A1E7A" w:rsidRPr="009A1E7A" w:rsidRDefault="009A1E7A" w:rsidP="009A1E7A">
      <w:pPr>
        <w:tabs>
          <w:tab w:val="clear" w:pos="4876"/>
          <w:tab w:val="left" w:pos="2540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eastAsia="de-DE"/>
        </w:rPr>
        <w:t xml:space="preserve">✉ 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dresden@euroavia.eu</w:t>
      </w:r>
    </w:p>
    <w:p w14:paraId="058C3033" w14:textId="77777777" w:rsidR="009A1E7A" w:rsidRPr="009A1E7A" w:rsidRDefault="009A1E7A" w:rsidP="009A1E7A">
      <w:pPr>
        <w:tabs>
          <w:tab w:val="clear" w:pos="4876"/>
          <w:tab w:val="left" w:pos="2540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6E21C11B" w14:textId="77777777" w:rsidR="009A1E7A" w:rsidRPr="009A1E7A" w:rsidRDefault="008E2506" w:rsidP="009A1E7A">
      <w:pPr>
        <w:tabs>
          <w:tab w:val="clear" w:pos="4876"/>
          <w:tab w:val="left" w:pos="2540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154" w:history="1">
        <w:r w:rsidR="009A1E7A" w:rsidRPr="009A1E7A">
          <w:rPr>
            <w:rFonts w:ascii="Open Sans Light" w:eastAsia="Times New Roman" w:hAnsi="Open Sans Light" w:cs="Open Sans"/>
            <w:color w:val="22518B"/>
            <w:sz w:val="18"/>
            <w:szCs w:val="22"/>
            <w:lang w:eastAsia="de-DE"/>
          </w:rPr>
          <w:t>Studentische Arbeitsgruppe Raumfahrt</w:t>
        </w:r>
      </w:hyperlink>
      <w:r w:rsidR="009A1E7A"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 </w:t>
      </w:r>
    </w:p>
    <w:p w14:paraId="1FFA2BEF" w14:textId="77777777" w:rsidR="009A1E7A" w:rsidRPr="009A1E7A" w:rsidRDefault="009A1E7A" w:rsidP="009A1E7A">
      <w:pPr>
        <w:tabs>
          <w:tab w:val="clear" w:pos="4876"/>
          <w:tab w:val="left" w:pos="2540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eastAsia="de-DE"/>
        </w:rPr>
        <w:t xml:space="preserve">✉ 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star@mailbox.tu-dresden.de</w:t>
      </w:r>
    </w:p>
    <w:p w14:paraId="5B7444DE" w14:textId="77777777" w:rsidR="009A1E7A" w:rsidRPr="009A1E7A" w:rsidRDefault="009A1E7A" w:rsidP="009A1E7A">
      <w:pPr>
        <w:tabs>
          <w:tab w:val="clear" w:pos="4876"/>
          <w:tab w:val="left" w:pos="2540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1682D8B6" w14:textId="66A665C5" w:rsidR="009A1E7A" w:rsidRPr="009A1E7A" w:rsidRDefault="008E2506" w:rsidP="009A1E7A">
      <w:pPr>
        <w:tabs>
          <w:tab w:val="clear" w:pos="4876"/>
          <w:tab w:val="left" w:pos="2540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155" w:history="1">
        <w:r w:rsidR="009A1E7A" w:rsidRPr="009A1E7A">
          <w:rPr>
            <w:rFonts w:ascii="Open Sans Light" w:eastAsia="Times New Roman" w:hAnsi="Open Sans Light" w:cs="Open Sans"/>
            <w:color w:val="22518B"/>
            <w:sz w:val="18"/>
            <w:szCs w:val="22"/>
            <w:lang w:eastAsia="de-DE"/>
          </w:rPr>
          <w:t>Studentischer Automobilverband e.V.</w:t>
        </w:r>
      </w:hyperlink>
      <w:r w:rsidR="009A1E7A"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</w:p>
    <w:p w14:paraId="34C06C59" w14:textId="77777777" w:rsidR="009A1E7A" w:rsidRPr="009A1E7A" w:rsidRDefault="009A1E7A" w:rsidP="009A1E7A">
      <w:pPr>
        <w:tabs>
          <w:tab w:val="clear" w:pos="4876"/>
          <w:tab w:val="left" w:pos="2540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eastAsia="de-DE"/>
        </w:rPr>
        <w:t xml:space="preserve">✉ 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tobias.krueger@sav-deutschland.de</w:t>
      </w:r>
    </w:p>
    <w:p w14:paraId="55096EF1" w14:textId="77777777" w:rsidR="009A1E7A" w:rsidRPr="009A1E7A" w:rsidRDefault="009A1E7A" w:rsidP="009A1E7A">
      <w:pPr>
        <w:tabs>
          <w:tab w:val="clear" w:pos="4876"/>
          <w:tab w:val="left" w:pos="2540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65F200DF" w14:textId="77777777" w:rsidR="009A1E7A" w:rsidRPr="009A1E7A" w:rsidRDefault="008E2506" w:rsidP="009A1E7A">
      <w:pPr>
        <w:tabs>
          <w:tab w:val="clear" w:pos="4876"/>
          <w:tab w:val="left" w:pos="2540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156" w:history="1">
        <w:r w:rsidR="009A1E7A" w:rsidRPr="009A1E7A">
          <w:rPr>
            <w:rFonts w:ascii="Open Sans Light" w:eastAsia="Times New Roman" w:hAnsi="Open Sans Light" w:cs="Open Sans"/>
            <w:color w:val="22518B"/>
            <w:sz w:val="18"/>
            <w:szCs w:val="22"/>
            <w:lang w:eastAsia="de-DE"/>
          </w:rPr>
          <w:t>VDI – Studenten und Jungingenieure Dresden</w:t>
        </w:r>
      </w:hyperlink>
      <w:r w:rsidR="009A1E7A"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 </w:t>
      </w:r>
    </w:p>
    <w:p w14:paraId="10184561" w14:textId="77777777" w:rsidR="009A1E7A" w:rsidRPr="009A1E7A" w:rsidRDefault="009A1E7A" w:rsidP="009A1E7A">
      <w:pPr>
        <w:tabs>
          <w:tab w:val="clear" w:pos="4876"/>
          <w:tab w:val="left" w:pos="2540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  <w:r w:rsidRPr="009A1E7A">
        <w:rPr>
          <w:rFonts w:ascii="TUD Iconset Light BLO" w:eastAsia="Times New Roman" w:hAnsi="TUD Iconset Light BLO" w:cs="Segoe UI Symbol"/>
          <w:color w:val="22518B"/>
          <w:sz w:val="18"/>
          <w:szCs w:val="18"/>
          <w:lang w:val="en-US" w:eastAsia="de-DE"/>
        </w:rPr>
        <w:t xml:space="preserve">&amp; 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  <w:t>+49 351 65 67 446</w:t>
      </w:r>
    </w:p>
    <w:p w14:paraId="0E2A4FF7" w14:textId="77777777" w:rsidR="009A1E7A" w:rsidRPr="009A1E7A" w:rsidRDefault="009A1E7A" w:rsidP="009A1E7A">
      <w:pPr>
        <w:tabs>
          <w:tab w:val="clear" w:pos="4876"/>
          <w:tab w:val="left" w:pos="2540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val="en-US" w:eastAsia="de-DE"/>
        </w:rPr>
        <w:t xml:space="preserve">✉ 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  <w:t>bv-dresden@vdi.de</w:t>
      </w:r>
    </w:p>
    <w:p w14:paraId="084A7347" w14:textId="77777777" w:rsidR="009A1E7A" w:rsidRPr="009A1E7A" w:rsidRDefault="009A1E7A" w:rsidP="009A1E7A">
      <w:pPr>
        <w:tabs>
          <w:tab w:val="clear" w:pos="4876"/>
          <w:tab w:val="left" w:pos="2540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</w:pPr>
    </w:p>
    <w:p w14:paraId="2B351547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</w:pPr>
      <w:hyperlink r:id="rId157" w:history="1">
        <w:proofErr w:type="spellStart"/>
        <w:r w:rsidR="009A1E7A" w:rsidRPr="009A1E7A">
          <w:rPr>
            <w:rFonts w:ascii="Open Sans Light" w:eastAsia="Times New Roman" w:hAnsi="Open Sans Light" w:cs="Open Sans"/>
            <w:color w:val="22518B"/>
            <w:sz w:val="18"/>
            <w:szCs w:val="22"/>
            <w:lang w:val="en-US" w:eastAsia="de-DE"/>
          </w:rPr>
          <w:t>Maschinenbauerinnen</w:t>
        </w:r>
        <w:proofErr w:type="spellEnd"/>
        <w:r w:rsidR="009A1E7A" w:rsidRPr="009A1E7A">
          <w:rPr>
            <w:rFonts w:ascii="Open Sans Light" w:eastAsia="Times New Roman" w:hAnsi="Open Sans Light" w:cs="Open Sans"/>
            <w:color w:val="22518B"/>
            <w:sz w:val="18"/>
            <w:szCs w:val="22"/>
            <w:lang w:val="en-US" w:eastAsia="de-DE"/>
          </w:rPr>
          <w:t>-Stammtisch ConnectING</w:t>
        </w:r>
      </w:hyperlink>
      <w:r w:rsidR="009A1E7A" w:rsidRPr="009A1E7A"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  <w:tab/>
      </w:r>
    </w:p>
    <w:p w14:paraId="2E7E1E42" w14:textId="77777777" w:rsidR="009A1E7A" w:rsidRPr="009A1E7A" w:rsidRDefault="009A1E7A" w:rsidP="009A1E7A">
      <w:pPr>
        <w:tabs>
          <w:tab w:val="clear" w:pos="4876"/>
          <w:tab w:val="left" w:pos="2540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  <w:t xml:space="preserve"> </w:t>
      </w:r>
      <w:r w:rsidRPr="009A1E7A">
        <w:rPr>
          <w:rFonts w:ascii="TUD Iconset Light BLO" w:eastAsia="Times New Roman" w:hAnsi="TUD Iconset Light BLO" w:cs="Segoe UI Symbol"/>
          <w:color w:val="22518B"/>
          <w:sz w:val="18"/>
          <w:szCs w:val="18"/>
          <w:lang w:val="en-US" w:eastAsia="de-DE"/>
        </w:rPr>
        <w:t xml:space="preserve">&amp; 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  <w:t>+49 351 463 34653</w:t>
      </w:r>
    </w:p>
    <w:p w14:paraId="375B9F2C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val="en-US" w:eastAsia="de-DE"/>
        </w:rPr>
        <w:t xml:space="preserve">✉ 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  <w:t>connectING@tu-dresden.de</w:t>
      </w:r>
    </w:p>
    <w:p w14:paraId="50F6229D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</w:pPr>
      <w:r w:rsidRPr="009A1E7A">
        <w:rPr>
          <w:rFonts w:ascii="TUD-Iconfont Light" w:eastAsia="Times New Roman" w:hAnsi="TUD-Iconfont Light" w:cs="Times New Roman"/>
          <w:color w:val="1F497D"/>
          <w:sz w:val="18"/>
          <w:szCs w:val="18"/>
          <w:lang w:eastAsia="de-DE"/>
        </w:rPr>
        <w:t>🔗</w:t>
      </w:r>
      <w:r w:rsidRPr="009A1E7A">
        <w:rPr>
          <w:rFonts w:ascii="TUD-Iconfont Light" w:eastAsia="Times New Roman" w:hAnsi="TUD-Iconfont Light" w:cs="Times New Roman"/>
          <w:color w:val="1F497D"/>
          <w:sz w:val="24"/>
          <w:szCs w:val="24"/>
          <w:lang w:val="en-US" w:eastAsia="de-DE"/>
        </w:rPr>
        <w:t xml:space="preserve"> </w:t>
      </w:r>
      <w:hyperlink r:id="rId158" w:tgtFrame="_blank" w:history="1">
        <w:r w:rsidRPr="009A1E7A">
          <w:rPr>
            <w:rFonts w:ascii="Open Sans Light" w:eastAsia="Times New Roman" w:hAnsi="Open Sans Light" w:cs="Open Sans"/>
            <w:color w:val="22518B"/>
            <w:sz w:val="18"/>
            <w:szCs w:val="22"/>
            <w:lang w:val="en-US" w:eastAsia="de-DE"/>
          </w:rPr>
          <w:t>https://tud.link/3c5z</w:t>
        </w:r>
      </w:hyperlink>
    </w:p>
    <w:p w14:paraId="0D9AD3C1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</w:pPr>
    </w:p>
    <w:p w14:paraId="07BA4A1D" w14:textId="77777777" w:rsidR="009A1E7A" w:rsidRPr="00F82EE1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18"/>
          <w:lang w:eastAsia="de-DE"/>
        </w:rPr>
      </w:pPr>
      <w:r w:rsidRPr="00F82EE1">
        <w:rPr>
          <w:rFonts w:ascii="Open Sans Light" w:eastAsia="Times New Roman" w:hAnsi="Open Sans Light" w:cs="Open Sans Light"/>
          <w:b/>
          <w:color w:val="22518B"/>
          <w:sz w:val="18"/>
          <w:szCs w:val="18"/>
          <w:lang w:eastAsia="de-DE"/>
        </w:rPr>
        <w:t>Institute/Fachgebiete:</w:t>
      </w:r>
    </w:p>
    <w:p w14:paraId="10B9FA74" w14:textId="77777777" w:rsidR="009A1E7A" w:rsidRPr="00F82EE1" w:rsidRDefault="008E2506" w:rsidP="00F822B2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0069B4"/>
          <w:sz w:val="18"/>
          <w:szCs w:val="18"/>
          <w:lang w:eastAsia="de-DE"/>
        </w:rPr>
      </w:pPr>
      <w:hyperlink r:id="rId159" w:history="1">
        <w:r w:rsidR="009A1E7A" w:rsidRPr="00F82EE1">
          <w:rPr>
            <w:rFonts w:ascii="Open Sans Light" w:eastAsia="Times New Roman" w:hAnsi="Open Sans Light" w:cs="Open Sans Light"/>
            <w:color w:val="0069B4"/>
            <w:sz w:val="18"/>
            <w:szCs w:val="18"/>
            <w:lang w:eastAsia="de-DE"/>
          </w:rPr>
          <w:t>Institut für Energietechnik</w:t>
        </w:r>
      </w:hyperlink>
    </w:p>
    <w:p w14:paraId="49C9E54B" w14:textId="77777777" w:rsidR="004251DE" w:rsidRPr="00F82EE1" w:rsidRDefault="004251DE" w:rsidP="004251DE">
      <w:pPr>
        <w:spacing w:after="0" w:line="240" w:lineRule="auto"/>
        <w:rPr>
          <w:rFonts w:ascii="Open Sans Light" w:hAnsi="Open Sans Light" w:cs="Open Sans Light"/>
          <w:color w:val="22518B"/>
          <w:sz w:val="18"/>
          <w:szCs w:val="18"/>
        </w:rPr>
      </w:pPr>
      <w:r w:rsidRPr="00F82EE1">
        <w:rPr>
          <w:rFonts w:ascii="Open Sans Light" w:hAnsi="Open Sans Light" w:cs="Open Sans Light"/>
          <w:color w:val="22518B"/>
          <w:sz w:val="18"/>
          <w:szCs w:val="18"/>
        </w:rPr>
        <w:t>Institutsdirektor Prof. Dr. Clemens Felsmann</w:t>
      </w:r>
    </w:p>
    <w:p w14:paraId="616E4E14" w14:textId="77777777" w:rsidR="00B551A1" w:rsidRPr="00F82EE1" w:rsidRDefault="00F82EE1" w:rsidP="004251DE">
      <w:pPr>
        <w:spacing w:after="0" w:line="240" w:lineRule="auto"/>
        <w:rPr>
          <w:rFonts w:ascii="Open Sans Light" w:hAnsi="Open Sans Light" w:cs="Open Sans Light"/>
          <w:color w:val="22518B"/>
          <w:sz w:val="18"/>
          <w:szCs w:val="18"/>
        </w:rPr>
      </w:pPr>
      <w:r>
        <w:rPr>
          <w:rFonts w:ascii="TUD Iconset Light BLO" w:hAnsi="TUD Iconset Light BLO" w:cs="Open Sans Light"/>
          <w:color w:val="22518B"/>
          <w:sz w:val="18"/>
          <w:szCs w:val="18"/>
        </w:rPr>
        <w:t>=</w:t>
      </w:r>
      <w:r w:rsidR="009E2EAE" w:rsidRPr="00F82EE1"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  <w:hyperlink r:id="rId160" w:history="1">
        <w:r w:rsidR="00F822B2" w:rsidRPr="00F82EE1">
          <w:rPr>
            <w:rFonts w:ascii="Open Sans Light" w:hAnsi="Open Sans Light" w:cs="Open Sans Light"/>
            <w:color w:val="22518B"/>
            <w:sz w:val="18"/>
            <w:szCs w:val="18"/>
          </w:rPr>
          <w:t>clemens.felsmann@​tu-dresden.de</w:t>
        </w:r>
      </w:hyperlink>
      <w:r w:rsidR="00F822B2" w:rsidRPr="00F82EE1"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</w:p>
    <w:p w14:paraId="5FB63B51" w14:textId="167EEAD2" w:rsidR="009A1E7A" w:rsidRDefault="008E2506" w:rsidP="00F822B2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0069B4"/>
          <w:sz w:val="18"/>
          <w:szCs w:val="18"/>
          <w:lang w:eastAsia="de-DE"/>
        </w:rPr>
      </w:pPr>
      <w:hyperlink r:id="rId161" w:history="1">
        <w:r w:rsidR="009A1E7A" w:rsidRPr="00F82EE1">
          <w:rPr>
            <w:rFonts w:ascii="Open Sans Light" w:eastAsia="Times New Roman" w:hAnsi="Open Sans Light" w:cs="Open Sans Light"/>
            <w:color w:val="0069B4"/>
            <w:sz w:val="18"/>
            <w:szCs w:val="18"/>
            <w:lang w:eastAsia="de-DE"/>
          </w:rPr>
          <w:t>Institut für Fertigungstechnik</w:t>
        </w:r>
      </w:hyperlink>
    </w:p>
    <w:p w14:paraId="1E033BC7" w14:textId="189EE769" w:rsidR="00264656" w:rsidRPr="00264656" w:rsidRDefault="00264656" w:rsidP="00264656">
      <w:pPr>
        <w:spacing w:after="0" w:line="240" w:lineRule="auto"/>
        <w:rPr>
          <w:rFonts w:ascii="Open Sans Light" w:hAnsi="Open Sans Light" w:cs="Open Sans Light"/>
          <w:color w:val="22518B"/>
          <w:sz w:val="18"/>
          <w:szCs w:val="18"/>
        </w:rPr>
      </w:pPr>
      <w:r>
        <w:rPr>
          <w:rFonts w:ascii="TUD Iconset Light BLO" w:hAnsi="TUD Iconset Light BLO" w:cs="Open Sans Light"/>
          <w:color w:val="22518B"/>
          <w:sz w:val="18"/>
          <w:szCs w:val="18"/>
        </w:rPr>
        <w:t>=</w:t>
      </w:r>
      <w:r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  <w:hyperlink r:id="rId162" w:history="1">
        <w:r w:rsidR="006A3F90" w:rsidRPr="00FB64C0">
          <w:rPr>
            <w:rStyle w:val="Hyperlink"/>
            <w:rFonts w:ascii="Open Sans Light" w:hAnsi="Open Sans Light" w:cs="Open Sans Light"/>
            <w:sz w:val="18"/>
            <w:szCs w:val="18"/>
          </w:rPr>
          <w:t>dorothee.kostrowski@tu-dresden.de</w:t>
        </w:r>
      </w:hyperlink>
    </w:p>
    <w:p w14:paraId="6D0E7B66" w14:textId="77777777" w:rsidR="009A1E7A" w:rsidRPr="00F82EE1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18"/>
          <w:lang w:eastAsia="de-DE"/>
        </w:rPr>
      </w:pPr>
      <w:hyperlink r:id="rId163" w:history="1">
        <w:r w:rsidR="009A1E7A" w:rsidRPr="00F82EE1">
          <w:rPr>
            <w:rFonts w:ascii="Open Sans Light" w:eastAsia="Times New Roman" w:hAnsi="Open Sans Light" w:cs="Open Sans"/>
            <w:color w:val="0069B4"/>
            <w:sz w:val="18"/>
            <w:szCs w:val="18"/>
            <w:lang w:eastAsia="de-DE"/>
          </w:rPr>
          <w:t>Institut für Festkörpermechanik</w:t>
        </w:r>
      </w:hyperlink>
    </w:p>
    <w:p w14:paraId="5FA0E440" w14:textId="77777777" w:rsidR="009A1E7A" w:rsidRPr="00F82EE1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18"/>
          <w:lang w:eastAsia="de-DE"/>
        </w:rPr>
      </w:pPr>
      <w:hyperlink r:id="rId164" w:history="1">
        <w:r w:rsidR="009A1E7A" w:rsidRPr="00F82EE1">
          <w:rPr>
            <w:rFonts w:ascii="Open Sans Light" w:eastAsia="Times New Roman" w:hAnsi="Open Sans Light" w:cs="Open Sans"/>
            <w:color w:val="0069B4"/>
            <w:sz w:val="18"/>
            <w:szCs w:val="18"/>
            <w:lang w:eastAsia="de-DE"/>
          </w:rPr>
          <w:t>Institut für Leichtbau und Kunststofftechnik</w:t>
        </w:r>
      </w:hyperlink>
    </w:p>
    <w:p w14:paraId="3A61502E" w14:textId="77777777" w:rsidR="00F82EE1" w:rsidRPr="00F82EE1" w:rsidRDefault="00F82EE1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</w:pPr>
      <w:r w:rsidRPr="00F82EE1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>Institutsvorstand Systemleichtbau und Mischbauweisen Prof. Dr.-Ing. habil. Maik </w:t>
      </w:r>
      <w:proofErr w:type="spellStart"/>
      <w:r w:rsidRPr="00F82EE1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>Gude</w:t>
      </w:r>
      <w:proofErr w:type="spellEnd"/>
    </w:p>
    <w:p w14:paraId="424DC1E3" w14:textId="77777777" w:rsidR="00F82EE1" w:rsidRPr="00F82EE1" w:rsidRDefault="00F82EE1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</w:pPr>
      <w:r>
        <w:rPr>
          <w:rFonts w:ascii="TUD Iconset Light BLO" w:hAnsi="TUD Iconset Light BLO" w:cs="Open Sans Light"/>
          <w:color w:val="22518B"/>
          <w:sz w:val="18"/>
          <w:szCs w:val="18"/>
        </w:rPr>
        <w:t>=</w:t>
      </w:r>
      <w:r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  <w:hyperlink r:id="rId165" w:history="1">
        <w:r w:rsidRPr="00F82EE1">
          <w:rPr>
            <w:rStyle w:val="Hyperlink"/>
            <w:rFonts w:ascii="Open Sans Light" w:hAnsi="Open Sans Light" w:cs="Open Sans Light"/>
            <w:color w:val="22518B"/>
            <w:sz w:val="18"/>
            <w:szCs w:val="18"/>
            <w:shd w:val="clear" w:color="auto" w:fill="FFFFFF"/>
          </w:rPr>
          <w:t>maik.gude@​tu-dresden.de</w:t>
        </w:r>
      </w:hyperlink>
    </w:p>
    <w:p w14:paraId="3C13FEC0" w14:textId="77777777" w:rsidR="00F82EE1" w:rsidRPr="00F82EE1" w:rsidRDefault="00F82EE1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</w:pPr>
      <w:r w:rsidRPr="00F82EE1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>Institutsvorstand Funktionsintegrativer Leichtbau Prof. Dr.-Ing. Niels Modler</w:t>
      </w:r>
    </w:p>
    <w:p w14:paraId="6620EB0F" w14:textId="77777777" w:rsidR="00F82EE1" w:rsidRPr="00F82EE1" w:rsidRDefault="00F82EE1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</w:pPr>
      <w:r>
        <w:rPr>
          <w:rFonts w:ascii="TUD Iconset Light BLO" w:hAnsi="TUD Iconset Light BLO" w:cs="Open Sans Light"/>
          <w:color w:val="22518B"/>
          <w:sz w:val="18"/>
          <w:szCs w:val="18"/>
        </w:rPr>
        <w:t>=</w:t>
      </w:r>
      <w:r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  <w:hyperlink r:id="rId166" w:history="1">
        <w:r w:rsidRPr="00F82EE1">
          <w:rPr>
            <w:rStyle w:val="Hyperlink"/>
            <w:rFonts w:ascii="Open Sans Light" w:hAnsi="Open Sans Light" w:cs="Open Sans Light"/>
            <w:color w:val="22518B"/>
            <w:sz w:val="18"/>
            <w:szCs w:val="18"/>
            <w:shd w:val="clear" w:color="auto" w:fill="FFFFFF"/>
          </w:rPr>
          <w:t>niels.modler@​tu-dresden.de</w:t>
        </w:r>
      </w:hyperlink>
    </w:p>
    <w:p w14:paraId="17E67A17" w14:textId="77777777" w:rsid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18"/>
          <w:lang w:eastAsia="de-DE"/>
        </w:rPr>
      </w:pPr>
      <w:hyperlink r:id="rId167" w:history="1">
        <w:r w:rsidR="009A1E7A" w:rsidRPr="00F82EE1">
          <w:rPr>
            <w:rFonts w:ascii="Open Sans Light" w:eastAsia="Times New Roman" w:hAnsi="Open Sans Light" w:cs="Open Sans"/>
            <w:color w:val="0069B4"/>
            <w:sz w:val="18"/>
            <w:szCs w:val="18"/>
            <w:lang w:eastAsia="de-DE"/>
          </w:rPr>
          <w:t>Institut für Luft- und Raumfahrttechnik</w:t>
        </w:r>
      </w:hyperlink>
    </w:p>
    <w:p w14:paraId="48678E5A" w14:textId="301107E5" w:rsidR="00982DBB" w:rsidRPr="009742F3" w:rsidRDefault="00982DBB" w:rsidP="00982DBB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</w:pPr>
      <w:r w:rsidRPr="00982DBB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>Professur für Raumfahrtsysteme,</w:t>
      </w:r>
      <w:r>
        <w:t xml:space="preserve"> </w:t>
      </w:r>
      <w:r w:rsidRPr="00701CAF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>Univ.-</w:t>
      </w:r>
      <w:r w:rsidR="009742F3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Prof. Dr. techn. Martin </w:t>
      </w:r>
      <w:proofErr w:type="spellStart"/>
      <w:r w:rsidR="009742F3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>Tajmar</w:t>
      </w:r>
      <w:proofErr w:type="spellEnd"/>
      <w:r w:rsidR="009742F3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 </w:t>
      </w:r>
      <w:r>
        <w:rPr>
          <w:rStyle w:val="Hyperlink"/>
          <w:rFonts w:ascii="TUD Iconset Light BLO" w:hAnsi="TUD Iconset Light BLO" w:cs="Open Sans Light"/>
          <w:color w:val="22518B"/>
          <w:sz w:val="18"/>
          <w:szCs w:val="18"/>
          <w:shd w:val="clear" w:color="auto" w:fill="FFFFFF"/>
        </w:rPr>
        <w:t>=</w:t>
      </w:r>
      <w:r>
        <w:rPr>
          <w:rStyle w:val="Hyperlink"/>
          <w:rFonts w:ascii="Open Sans Light" w:hAnsi="Open Sans Light" w:cs="Open Sans Light"/>
          <w:color w:val="22518B"/>
          <w:sz w:val="18"/>
          <w:szCs w:val="18"/>
          <w:shd w:val="clear" w:color="auto" w:fill="FFFFFF"/>
        </w:rPr>
        <w:t xml:space="preserve"> </w:t>
      </w:r>
      <w:hyperlink r:id="rId168" w:history="1">
        <w:r w:rsidRPr="00701CAF">
          <w:rPr>
            <w:rStyle w:val="Hyperlink"/>
            <w:rFonts w:ascii="Open Sans Light" w:hAnsi="Open Sans Light" w:cs="Open Sans Light"/>
            <w:color w:val="22518B"/>
            <w:sz w:val="18"/>
            <w:szCs w:val="18"/>
            <w:shd w:val="clear" w:color="auto" w:fill="FFFFFF"/>
          </w:rPr>
          <w:t>raumfahrtsysteme@​tu-dresden.de</w:t>
        </w:r>
      </w:hyperlink>
    </w:p>
    <w:p w14:paraId="47CCE9FD" w14:textId="2B536A3D" w:rsid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18"/>
          <w:lang w:eastAsia="de-DE"/>
        </w:rPr>
      </w:pPr>
      <w:hyperlink r:id="rId169" w:history="1">
        <w:r w:rsidR="009A1E7A" w:rsidRPr="00F82EE1">
          <w:rPr>
            <w:rFonts w:ascii="Open Sans Light" w:eastAsia="Times New Roman" w:hAnsi="Open Sans Light" w:cs="Open Sans"/>
            <w:color w:val="0069B4"/>
            <w:sz w:val="18"/>
            <w:szCs w:val="18"/>
            <w:lang w:eastAsia="de-DE"/>
          </w:rPr>
          <w:t>Institut für Maschinenelemente und Maschinenkonstruktion</w:t>
        </w:r>
      </w:hyperlink>
    </w:p>
    <w:p w14:paraId="7FB2B4AE" w14:textId="695E5C85" w:rsidR="009742F3" w:rsidRPr="009742F3" w:rsidRDefault="009742F3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Style w:val="Hyperlink"/>
          <w:rFonts w:ascii="Open Sans Light" w:hAnsi="Open Sans Light" w:cs="Open Sans Light"/>
          <w:color w:val="22518B"/>
          <w:sz w:val="16"/>
          <w:szCs w:val="18"/>
          <w:shd w:val="clear" w:color="auto" w:fill="FFFFFF"/>
        </w:rPr>
      </w:pPr>
      <w:r w:rsidRPr="009742F3">
        <w:rPr>
          <w:rStyle w:val="Hyperlink"/>
          <w:rFonts w:ascii="Open Sans Light" w:hAnsi="Open Sans Light" w:cs="Open Sans Light"/>
          <w:color w:val="22518B"/>
          <w:sz w:val="18"/>
          <w:szCs w:val="18"/>
          <w:shd w:val="clear" w:color="auto" w:fill="FFFFFF"/>
        </w:rPr>
        <w:t>Sekretariat</w:t>
      </w:r>
      <w:r>
        <w:rPr>
          <w:rStyle w:val="Hyperlink"/>
          <w:rFonts w:ascii="Open Sans Light" w:hAnsi="Open Sans Light" w:cs="Open Sans Light"/>
          <w:color w:val="22518B"/>
          <w:sz w:val="18"/>
          <w:szCs w:val="18"/>
          <w:shd w:val="clear" w:color="auto" w:fill="FFFFFF"/>
        </w:rPr>
        <w:t xml:space="preserve"> </w:t>
      </w:r>
      <w:r w:rsidRPr="009A1E7A">
        <w:rPr>
          <w:rFonts w:ascii="TUD Iconset Light BLO" w:eastAsia="Times New Roman" w:hAnsi="TUD Iconset Light BLO" w:cs="Segoe UI Symbol"/>
          <w:color w:val="22518B"/>
          <w:sz w:val="18"/>
          <w:szCs w:val="22"/>
          <w:lang w:eastAsia="de-DE"/>
        </w:rPr>
        <w:t>&amp;</w:t>
      </w:r>
      <w:r w:rsidRPr="009742F3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 +49351463-33293</w:t>
      </w:r>
      <w:r>
        <w:rPr>
          <w:rFonts w:ascii="TUD Iconset Light BLO" w:eastAsia="Times New Roman" w:hAnsi="TUD Iconset Light BLO" w:cs="Segoe UI Symbol"/>
          <w:color w:val="22518B"/>
          <w:sz w:val="18"/>
          <w:szCs w:val="22"/>
          <w:lang w:eastAsia="de-DE"/>
        </w:rPr>
        <w:t>,</w:t>
      </w:r>
      <w:r w:rsidRPr="009742F3">
        <w:rPr>
          <w:rFonts w:ascii="TUD-Iconfont Light" w:eastAsia="Times New Roman" w:hAnsi="TUD-Iconfont Light" w:cs="Segoe UI Symbol"/>
          <w:color w:val="22518B"/>
          <w:sz w:val="18"/>
          <w:szCs w:val="22"/>
          <w:lang w:eastAsia="de-DE"/>
        </w:rPr>
        <w:t xml:space="preserve"> </w:t>
      </w:r>
      <w:r w:rsidRPr="009A1E7A">
        <w:rPr>
          <w:rFonts w:ascii="TUD-Iconfont Light" w:eastAsia="Times New Roman" w:hAnsi="TUD-Iconfont Light" w:cs="Segoe UI Symbol"/>
          <w:color w:val="22518B"/>
          <w:sz w:val="18"/>
          <w:szCs w:val="22"/>
          <w:lang w:eastAsia="de-DE"/>
        </w:rPr>
        <w:t>✉</w:t>
      </w:r>
      <w:r>
        <w:rPr>
          <w:rFonts w:ascii="TUD-Iconfont Light" w:eastAsia="Times New Roman" w:hAnsi="TUD-Iconfont Light" w:cs="Segoe UI Symbol"/>
          <w:color w:val="22518B"/>
          <w:sz w:val="18"/>
          <w:szCs w:val="22"/>
          <w:lang w:eastAsia="de-DE"/>
        </w:rPr>
        <w:t xml:space="preserve"> </w:t>
      </w:r>
      <w:r w:rsidRPr="009742F3">
        <w:rPr>
          <w:rStyle w:val="Hyperlink"/>
          <w:rFonts w:ascii="Open Sans Light" w:hAnsi="Open Sans Light" w:cs="Open Sans Light"/>
          <w:color w:val="22518B"/>
          <w:sz w:val="18"/>
          <w:szCs w:val="18"/>
          <w:shd w:val="clear" w:color="auto" w:fill="FFFFFF"/>
        </w:rPr>
        <w:t>maschinenelemente@tu-dresden.de</w:t>
      </w:r>
    </w:p>
    <w:p w14:paraId="1B3959D7" w14:textId="0EE2A9AE" w:rsid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18"/>
          <w:lang w:eastAsia="de-DE"/>
        </w:rPr>
      </w:pPr>
      <w:hyperlink r:id="rId170" w:history="1">
        <w:r w:rsidR="009A1E7A" w:rsidRPr="00F82EE1">
          <w:rPr>
            <w:rFonts w:ascii="Open Sans Light" w:eastAsia="Times New Roman" w:hAnsi="Open Sans Light" w:cs="Open Sans"/>
            <w:color w:val="0069B4"/>
            <w:sz w:val="18"/>
            <w:szCs w:val="18"/>
            <w:lang w:eastAsia="de-DE"/>
          </w:rPr>
          <w:t>Institut für Mechatronischen Maschinenbau</w:t>
        </w:r>
      </w:hyperlink>
    </w:p>
    <w:p w14:paraId="5CE4BFDE" w14:textId="5518281C" w:rsidR="009742F3" w:rsidRDefault="009742F3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Style w:val="Hyperlink"/>
          <w:rFonts w:ascii="Open Sans Light" w:hAnsi="Open Sans Light" w:cs="Open Sans Light"/>
          <w:color w:val="22518B"/>
          <w:sz w:val="18"/>
          <w:szCs w:val="18"/>
          <w:shd w:val="clear" w:color="auto" w:fill="FFFFFF"/>
        </w:rPr>
      </w:pPr>
      <w:r w:rsidRPr="009742F3">
        <w:rPr>
          <w:rStyle w:val="Hyperlink"/>
          <w:rFonts w:ascii="Open Sans Light" w:hAnsi="Open Sans Light" w:cs="Open Sans Light"/>
          <w:color w:val="22518B"/>
          <w:sz w:val="18"/>
          <w:szCs w:val="18"/>
          <w:shd w:val="clear" w:color="auto" w:fill="FFFFFF"/>
        </w:rPr>
        <w:t>Sekretariat</w:t>
      </w:r>
      <w:r>
        <w:rPr>
          <w:rStyle w:val="Hyperlink"/>
          <w:rFonts w:ascii="Open Sans Light" w:hAnsi="Open Sans Light" w:cs="Open Sans Light"/>
          <w:color w:val="22518B"/>
          <w:sz w:val="18"/>
          <w:szCs w:val="18"/>
          <w:shd w:val="clear" w:color="auto" w:fill="FFFFFF"/>
        </w:rPr>
        <w:t xml:space="preserve"> </w:t>
      </w:r>
      <w:r w:rsidRPr="009A1E7A">
        <w:rPr>
          <w:rFonts w:ascii="TUD Iconset Light BLO" w:eastAsia="Times New Roman" w:hAnsi="TUD Iconset Light BLO" w:cs="Segoe UI Symbol"/>
          <w:color w:val="22518B"/>
          <w:sz w:val="18"/>
          <w:szCs w:val="22"/>
          <w:lang w:eastAsia="de-DE"/>
        </w:rPr>
        <w:t>&amp;</w:t>
      </w:r>
      <w:r w:rsidRPr="009742F3">
        <w:rPr>
          <w:rStyle w:val="Hyperlink"/>
          <w:rFonts w:ascii="Open Sans Light" w:hAnsi="Open Sans Light" w:cs="Open Sans Light"/>
          <w:color w:val="22518B"/>
          <w:szCs w:val="18"/>
          <w:shd w:val="clear" w:color="auto" w:fill="FFFFFF"/>
        </w:rPr>
        <w:t xml:space="preserve"> </w:t>
      </w:r>
      <w:r w:rsidRPr="009742F3">
        <w:rPr>
          <w:rStyle w:val="Hyperlink"/>
          <w:rFonts w:ascii="Open Sans Light" w:hAnsi="Open Sans Light" w:cs="Open Sans Light"/>
          <w:color w:val="22518B"/>
          <w:sz w:val="18"/>
          <w:szCs w:val="18"/>
          <w:shd w:val="clear" w:color="auto" w:fill="FFFFFF"/>
        </w:rPr>
        <w:t>+49351463-33559</w:t>
      </w:r>
      <w:r w:rsidRPr="009742F3">
        <w:rPr>
          <w:rStyle w:val="Hyperlink"/>
          <w:rFonts w:ascii="Open Sans Light" w:hAnsi="Open Sans Light" w:cs="Open Sans Light"/>
          <w:color w:val="22518B"/>
          <w:szCs w:val="18"/>
          <w:shd w:val="clear" w:color="auto" w:fill="FFFFFF"/>
        </w:rPr>
        <w:t>,</w:t>
      </w:r>
      <w:r w:rsidRPr="009742F3">
        <w:rPr>
          <w:rFonts w:ascii="TUD-Iconfont Light" w:eastAsia="Times New Roman" w:hAnsi="TUD-Iconfont Light" w:cs="Segoe UI Symbol"/>
          <w:color w:val="22518B"/>
          <w:sz w:val="18"/>
          <w:szCs w:val="22"/>
          <w:lang w:eastAsia="de-DE"/>
        </w:rPr>
        <w:t xml:space="preserve"> </w:t>
      </w:r>
      <w:r w:rsidRPr="009A1E7A">
        <w:rPr>
          <w:rFonts w:ascii="TUD-Iconfont Light" w:eastAsia="Times New Roman" w:hAnsi="TUD-Iconfont Light" w:cs="Segoe UI Symbol"/>
          <w:color w:val="22518B"/>
          <w:sz w:val="18"/>
          <w:szCs w:val="22"/>
          <w:lang w:eastAsia="de-DE"/>
        </w:rPr>
        <w:t>✉</w:t>
      </w:r>
      <w:r>
        <w:rPr>
          <w:rFonts w:ascii="TUD-Iconfont Light" w:eastAsia="Times New Roman" w:hAnsi="TUD-Iconfont Light" w:cs="Segoe UI Symbol"/>
          <w:color w:val="22518B"/>
          <w:sz w:val="18"/>
          <w:szCs w:val="22"/>
          <w:lang w:eastAsia="de-DE"/>
        </w:rPr>
        <w:t xml:space="preserve"> </w:t>
      </w:r>
      <w:hyperlink r:id="rId171" w:history="1">
        <w:r w:rsidRPr="009742F3">
          <w:rPr>
            <w:rStyle w:val="Hyperlink"/>
            <w:rFonts w:ascii="Open Sans Light" w:hAnsi="Open Sans Light" w:cs="Open Sans Light"/>
            <w:color w:val="22518B"/>
            <w:sz w:val="18"/>
            <w:szCs w:val="18"/>
            <w:shd w:val="clear" w:color="auto" w:fill="FFFFFF"/>
          </w:rPr>
          <w:t>fluidtronik@mailbox.tu-dresden.de</w:t>
        </w:r>
      </w:hyperlink>
    </w:p>
    <w:p w14:paraId="02385929" w14:textId="3473E353" w:rsid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18"/>
          <w:lang w:eastAsia="de-DE"/>
        </w:rPr>
      </w:pPr>
      <w:hyperlink r:id="rId172" w:history="1">
        <w:r w:rsidR="009A1E7A" w:rsidRPr="00F82EE1">
          <w:rPr>
            <w:rFonts w:ascii="Open Sans Light" w:eastAsia="Times New Roman" w:hAnsi="Open Sans Light" w:cs="Open Sans"/>
            <w:color w:val="0069B4"/>
            <w:sz w:val="18"/>
            <w:szCs w:val="18"/>
            <w:lang w:eastAsia="de-DE"/>
          </w:rPr>
          <w:t>Institut für Naturstofftechnik</w:t>
        </w:r>
      </w:hyperlink>
      <w:r w:rsidR="009A1E7A" w:rsidRPr="00F82EE1">
        <w:rPr>
          <w:rFonts w:ascii="Open Sans Light" w:eastAsia="Times New Roman" w:hAnsi="Open Sans Light" w:cs="Open Sans"/>
          <w:color w:val="0069B4"/>
          <w:sz w:val="18"/>
          <w:szCs w:val="18"/>
          <w:lang w:eastAsia="de-DE"/>
        </w:rPr>
        <w:t xml:space="preserve">, z.B. </w:t>
      </w:r>
      <w:hyperlink r:id="rId173" w:history="1">
        <w:r w:rsidR="009A1E7A" w:rsidRPr="00F82EE1">
          <w:rPr>
            <w:rFonts w:ascii="Open Sans Light" w:eastAsia="Times New Roman" w:hAnsi="Open Sans Light" w:cs="Open Sans"/>
            <w:color w:val="0069B4"/>
            <w:sz w:val="18"/>
            <w:szCs w:val="18"/>
            <w:lang w:eastAsia="de-DE"/>
          </w:rPr>
          <w:t>Professur für Agrarsystemtechnik</w:t>
        </w:r>
      </w:hyperlink>
    </w:p>
    <w:p w14:paraId="373ED442" w14:textId="35946B28" w:rsidR="009742F3" w:rsidRPr="009742F3" w:rsidRDefault="009742F3" w:rsidP="009742F3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Style w:val="Hyperlink"/>
          <w:rFonts w:ascii="Open Sans Light" w:hAnsi="Open Sans Light" w:cs="Open Sans Light"/>
          <w:color w:val="22518B"/>
          <w:sz w:val="16"/>
          <w:szCs w:val="18"/>
          <w:shd w:val="clear" w:color="auto" w:fill="FFFFFF"/>
        </w:rPr>
      </w:pPr>
      <w:r w:rsidRPr="009742F3">
        <w:rPr>
          <w:rStyle w:val="Hyperlink"/>
          <w:rFonts w:ascii="Open Sans Light" w:hAnsi="Open Sans Light" w:cs="Open Sans Light"/>
          <w:color w:val="22518B"/>
          <w:sz w:val="18"/>
          <w:szCs w:val="18"/>
          <w:shd w:val="clear" w:color="auto" w:fill="FFFFFF"/>
        </w:rPr>
        <w:t>Sekretariat</w:t>
      </w:r>
      <w:r>
        <w:rPr>
          <w:rStyle w:val="Hyperlink"/>
          <w:rFonts w:ascii="Open Sans Light" w:hAnsi="Open Sans Light" w:cs="Open Sans Light"/>
          <w:color w:val="22518B"/>
          <w:sz w:val="18"/>
          <w:szCs w:val="18"/>
          <w:shd w:val="clear" w:color="auto" w:fill="FFFFFF"/>
        </w:rPr>
        <w:t xml:space="preserve"> </w:t>
      </w:r>
      <w:r w:rsidRPr="009A1E7A">
        <w:rPr>
          <w:rFonts w:ascii="TUD Iconset Light BLO" w:eastAsia="Times New Roman" w:hAnsi="TUD Iconset Light BLO" w:cs="Segoe UI Symbol"/>
          <w:color w:val="22518B"/>
          <w:sz w:val="18"/>
          <w:szCs w:val="22"/>
          <w:lang w:eastAsia="de-DE"/>
        </w:rPr>
        <w:t>&amp;</w:t>
      </w:r>
      <w:r w:rsidRPr="009742F3">
        <w:rPr>
          <w:rStyle w:val="Hyperlink"/>
          <w:rFonts w:ascii="Open Sans Light" w:hAnsi="Open Sans Light" w:cs="Open Sans Light"/>
          <w:color w:val="22518B"/>
          <w:szCs w:val="18"/>
          <w:shd w:val="clear" w:color="auto" w:fill="FFFFFF"/>
        </w:rPr>
        <w:t xml:space="preserve"> </w:t>
      </w:r>
      <w:r w:rsidRPr="009742F3">
        <w:rPr>
          <w:rStyle w:val="Hyperlink"/>
          <w:rFonts w:ascii="Open Sans Light" w:hAnsi="Open Sans Light" w:cs="Open Sans Light"/>
          <w:color w:val="22518B"/>
          <w:sz w:val="18"/>
          <w:szCs w:val="18"/>
          <w:shd w:val="clear" w:color="auto" w:fill="FFFFFF"/>
        </w:rPr>
        <w:t>+49351463-32777,</w:t>
      </w:r>
      <w:r w:rsidRPr="009742F3">
        <w:rPr>
          <w:rFonts w:ascii="TUD-Iconfont Light" w:eastAsia="Times New Roman" w:hAnsi="TUD-Iconfont Light" w:cs="Segoe UI Symbol"/>
          <w:color w:val="22518B"/>
          <w:sz w:val="18"/>
          <w:szCs w:val="22"/>
          <w:lang w:eastAsia="de-DE"/>
        </w:rPr>
        <w:t xml:space="preserve"> </w:t>
      </w:r>
      <w:r w:rsidRPr="009A1E7A">
        <w:rPr>
          <w:rFonts w:ascii="TUD-Iconfont Light" w:eastAsia="Times New Roman" w:hAnsi="TUD-Iconfont Light" w:cs="Segoe UI Symbol"/>
          <w:color w:val="22518B"/>
          <w:sz w:val="18"/>
          <w:szCs w:val="22"/>
          <w:lang w:eastAsia="de-DE"/>
        </w:rPr>
        <w:t>✉</w:t>
      </w:r>
      <w:r w:rsidRPr="009742F3">
        <w:rPr>
          <w:rStyle w:val="Hyperlink"/>
          <w:rFonts w:ascii="Open Sans Light" w:hAnsi="Open Sans Light" w:cs="Open Sans Light"/>
          <w:color w:val="22518B"/>
          <w:szCs w:val="18"/>
          <w:shd w:val="clear" w:color="auto" w:fill="FFFFFF"/>
        </w:rPr>
        <w:t xml:space="preserve"> </w:t>
      </w:r>
      <w:r w:rsidRPr="009742F3">
        <w:rPr>
          <w:rStyle w:val="Hyperlink"/>
          <w:rFonts w:ascii="Open Sans Light" w:hAnsi="Open Sans Light" w:cs="Open Sans Light"/>
          <w:color w:val="22518B"/>
          <w:sz w:val="18"/>
          <w:szCs w:val="18"/>
          <w:shd w:val="clear" w:color="auto" w:fill="FFFFFF"/>
        </w:rPr>
        <w:t>agrarsystemtechnik@tu-dresden.de</w:t>
      </w:r>
    </w:p>
    <w:p w14:paraId="46C13B62" w14:textId="12E4A4FB" w:rsid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18"/>
          <w:lang w:eastAsia="de-DE"/>
        </w:rPr>
      </w:pPr>
      <w:hyperlink r:id="rId174" w:history="1">
        <w:r w:rsidR="009A1E7A" w:rsidRPr="00F82EE1">
          <w:rPr>
            <w:rFonts w:ascii="Open Sans Light" w:eastAsia="Times New Roman" w:hAnsi="Open Sans Light" w:cs="Open Sans"/>
            <w:color w:val="0069B4"/>
            <w:sz w:val="18"/>
            <w:szCs w:val="18"/>
            <w:lang w:eastAsia="de-DE"/>
          </w:rPr>
          <w:t>Institut für Strömungsmechanik</w:t>
        </w:r>
      </w:hyperlink>
    </w:p>
    <w:p w14:paraId="6063A299" w14:textId="30B3B205" w:rsidR="009742F3" w:rsidRDefault="009742F3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Style w:val="Hyperlink"/>
          <w:rFonts w:ascii="Open Sans Light" w:hAnsi="Open Sans Light" w:cs="Open Sans Light"/>
          <w:color w:val="22518B"/>
          <w:sz w:val="18"/>
          <w:szCs w:val="18"/>
          <w:shd w:val="clear" w:color="auto" w:fill="FFFFFF"/>
        </w:rPr>
      </w:pPr>
      <w:r w:rsidRPr="009742F3">
        <w:rPr>
          <w:rStyle w:val="Hyperlink"/>
          <w:rFonts w:ascii="Open Sans Light" w:hAnsi="Open Sans Light" w:cs="Open Sans Light"/>
          <w:color w:val="22518B"/>
          <w:sz w:val="18"/>
          <w:szCs w:val="18"/>
          <w:shd w:val="clear" w:color="auto" w:fill="FFFFFF"/>
        </w:rPr>
        <w:t>Sekretariat</w:t>
      </w:r>
      <w:r>
        <w:rPr>
          <w:rStyle w:val="Hyperlink"/>
          <w:rFonts w:ascii="Open Sans Light" w:hAnsi="Open Sans Light" w:cs="Open Sans Light"/>
          <w:color w:val="22518B"/>
          <w:sz w:val="18"/>
          <w:szCs w:val="18"/>
          <w:shd w:val="clear" w:color="auto" w:fill="FFFFFF"/>
        </w:rPr>
        <w:t xml:space="preserve"> </w:t>
      </w:r>
      <w:r w:rsidRPr="009A1E7A">
        <w:rPr>
          <w:rFonts w:ascii="TUD Iconset Light BLO" w:eastAsia="Times New Roman" w:hAnsi="TUD Iconset Light BLO" w:cs="Segoe UI Symbol"/>
          <w:color w:val="22518B"/>
          <w:sz w:val="18"/>
          <w:szCs w:val="22"/>
          <w:lang w:eastAsia="de-DE"/>
        </w:rPr>
        <w:t>&amp;</w:t>
      </w:r>
      <w:r w:rsidRPr="009742F3">
        <w:rPr>
          <w:rStyle w:val="Hyperlink"/>
          <w:rFonts w:ascii="Open Sans Light" w:hAnsi="Open Sans Light" w:cs="Open Sans Light"/>
          <w:color w:val="22518B"/>
          <w:szCs w:val="18"/>
          <w:shd w:val="clear" w:color="auto" w:fill="FFFFFF"/>
        </w:rPr>
        <w:t xml:space="preserve"> </w:t>
      </w:r>
      <w:r w:rsidRPr="009742F3">
        <w:rPr>
          <w:rStyle w:val="Hyperlink"/>
          <w:rFonts w:ascii="Open Sans Light" w:hAnsi="Open Sans Light" w:cs="Open Sans Light"/>
          <w:color w:val="22518B"/>
          <w:sz w:val="18"/>
          <w:szCs w:val="18"/>
          <w:shd w:val="clear" w:color="auto" w:fill="FFFFFF"/>
        </w:rPr>
        <w:t>+49351463-34736,</w:t>
      </w:r>
      <w:r w:rsidRPr="009742F3">
        <w:rPr>
          <w:rFonts w:ascii="TUD-Iconfont Light" w:eastAsia="Times New Roman" w:hAnsi="TUD-Iconfont Light" w:cs="Segoe UI Symbol"/>
          <w:color w:val="22518B"/>
          <w:sz w:val="18"/>
          <w:szCs w:val="22"/>
          <w:lang w:eastAsia="de-DE"/>
        </w:rPr>
        <w:t xml:space="preserve"> </w:t>
      </w:r>
      <w:r w:rsidRPr="009A1E7A">
        <w:rPr>
          <w:rFonts w:ascii="TUD-Iconfont Light" w:eastAsia="Times New Roman" w:hAnsi="TUD-Iconfont Light" w:cs="Segoe UI Symbol"/>
          <w:color w:val="22518B"/>
          <w:sz w:val="18"/>
          <w:szCs w:val="22"/>
          <w:lang w:eastAsia="de-DE"/>
        </w:rPr>
        <w:t>✉</w:t>
      </w:r>
      <w:r w:rsidRPr="009742F3">
        <w:rPr>
          <w:rStyle w:val="Hyperlink"/>
          <w:rFonts w:ascii="Open Sans Light" w:hAnsi="Open Sans Light" w:cs="Open Sans Light"/>
          <w:color w:val="22518B"/>
          <w:szCs w:val="18"/>
          <w:shd w:val="clear" w:color="auto" w:fill="FFFFFF"/>
        </w:rPr>
        <w:t xml:space="preserve"> </w:t>
      </w:r>
      <w:hyperlink r:id="rId175" w:history="1">
        <w:r w:rsidRPr="009742F3">
          <w:rPr>
            <w:rStyle w:val="Hyperlink"/>
            <w:rFonts w:ascii="Open Sans Light" w:hAnsi="Open Sans Light" w:cs="Open Sans Light"/>
            <w:color w:val="22518B"/>
            <w:sz w:val="18"/>
            <w:szCs w:val="18"/>
            <w:shd w:val="clear" w:color="auto" w:fill="FFFFFF"/>
          </w:rPr>
          <w:t>sekretariat-psm@mailbox.tu-dresden.de</w:t>
        </w:r>
      </w:hyperlink>
    </w:p>
    <w:p w14:paraId="7E0FEF00" w14:textId="0EE0C7F4" w:rsid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18"/>
          <w:lang w:eastAsia="de-DE"/>
        </w:rPr>
      </w:pPr>
      <w:hyperlink r:id="rId176" w:history="1">
        <w:r w:rsidR="009A1E7A" w:rsidRPr="00F82EE1">
          <w:rPr>
            <w:rFonts w:ascii="Open Sans Light" w:eastAsia="Times New Roman" w:hAnsi="Open Sans Light" w:cs="Open Sans"/>
            <w:color w:val="0069B4"/>
            <w:sz w:val="18"/>
            <w:szCs w:val="18"/>
            <w:lang w:eastAsia="de-DE"/>
          </w:rPr>
          <w:t>Institut für Technische Logistik und Arbeitssysteme</w:t>
        </w:r>
      </w:hyperlink>
    </w:p>
    <w:p w14:paraId="31A4DFDA" w14:textId="598C65A4" w:rsidR="009742F3" w:rsidRDefault="009742F3" w:rsidP="009742F3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Style w:val="Hyperlink"/>
          <w:rFonts w:ascii="Open Sans Light" w:hAnsi="Open Sans Light" w:cs="Open Sans Light"/>
          <w:color w:val="22518B"/>
          <w:sz w:val="18"/>
          <w:szCs w:val="18"/>
          <w:shd w:val="clear" w:color="auto" w:fill="FFFFFF"/>
        </w:rPr>
      </w:pPr>
      <w:r w:rsidRPr="009742F3">
        <w:rPr>
          <w:rStyle w:val="Hyperlink"/>
          <w:rFonts w:ascii="Open Sans Light" w:hAnsi="Open Sans Light" w:cs="Open Sans Light"/>
          <w:color w:val="22518B"/>
          <w:sz w:val="18"/>
          <w:szCs w:val="18"/>
          <w:shd w:val="clear" w:color="auto" w:fill="FFFFFF"/>
        </w:rPr>
        <w:t>Sekretariat</w:t>
      </w:r>
      <w:r>
        <w:rPr>
          <w:rStyle w:val="Hyperlink"/>
          <w:rFonts w:ascii="Open Sans Light" w:hAnsi="Open Sans Light" w:cs="Open Sans Light"/>
          <w:color w:val="22518B"/>
          <w:sz w:val="18"/>
          <w:szCs w:val="18"/>
          <w:shd w:val="clear" w:color="auto" w:fill="FFFFFF"/>
        </w:rPr>
        <w:t xml:space="preserve"> </w:t>
      </w:r>
      <w:r w:rsidRPr="009A1E7A">
        <w:rPr>
          <w:rFonts w:ascii="TUD Iconset Light BLO" w:eastAsia="Times New Roman" w:hAnsi="TUD Iconset Light BLO" w:cs="Segoe UI Symbol"/>
          <w:color w:val="22518B"/>
          <w:sz w:val="18"/>
          <w:szCs w:val="22"/>
          <w:lang w:eastAsia="de-DE"/>
        </w:rPr>
        <w:t>&amp;</w:t>
      </w:r>
      <w:r w:rsidRPr="009742F3">
        <w:rPr>
          <w:rStyle w:val="Hyperlink"/>
          <w:rFonts w:ascii="Open Sans Light" w:hAnsi="Open Sans Light" w:cs="Open Sans Light"/>
          <w:color w:val="22518B"/>
          <w:szCs w:val="18"/>
          <w:shd w:val="clear" w:color="auto" w:fill="FFFFFF"/>
        </w:rPr>
        <w:t xml:space="preserve"> </w:t>
      </w:r>
      <w:r w:rsidRPr="009742F3">
        <w:rPr>
          <w:rStyle w:val="Hyperlink"/>
          <w:rFonts w:ascii="Open Sans Light" w:hAnsi="Open Sans Light" w:cs="Open Sans Light"/>
          <w:color w:val="22518B"/>
          <w:sz w:val="18"/>
          <w:szCs w:val="18"/>
          <w:shd w:val="clear" w:color="auto" w:fill="FFFFFF"/>
        </w:rPr>
        <w:t>+49351463-32538,</w:t>
      </w:r>
      <w:r w:rsidRPr="009742F3">
        <w:rPr>
          <w:rFonts w:ascii="TUD-Iconfont Light" w:eastAsia="Times New Roman" w:hAnsi="TUD-Iconfont Light" w:cs="Segoe UI Symbol"/>
          <w:color w:val="22518B"/>
          <w:sz w:val="18"/>
          <w:szCs w:val="22"/>
          <w:lang w:eastAsia="de-DE"/>
        </w:rPr>
        <w:t xml:space="preserve"> </w:t>
      </w:r>
      <w:r w:rsidRPr="009A1E7A">
        <w:rPr>
          <w:rFonts w:ascii="TUD-Iconfont Light" w:eastAsia="Times New Roman" w:hAnsi="TUD-Iconfont Light" w:cs="Segoe UI Symbol"/>
          <w:color w:val="22518B"/>
          <w:sz w:val="18"/>
          <w:szCs w:val="22"/>
          <w:lang w:eastAsia="de-DE"/>
        </w:rPr>
        <w:t>✉</w:t>
      </w:r>
      <w:r w:rsidRPr="009742F3">
        <w:rPr>
          <w:rStyle w:val="Hyperlink"/>
          <w:rFonts w:ascii="Open Sans Light" w:hAnsi="Open Sans Light" w:cs="Open Sans Light"/>
          <w:color w:val="22518B"/>
          <w:szCs w:val="18"/>
          <w:shd w:val="clear" w:color="auto" w:fill="FFFFFF"/>
        </w:rPr>
        <w:t xml:space="preserve"> </w:t>
      </w:r>
      <w:r w:rsidRPr="009742F3">
        <w:rPr>
          <w:rStyle w:val="Hyperlink"/>
          <w:rFonts w:ascii="Open Sans Light" w:hAnsi="Open Sans Light" w:cs="Open Sans Light"/>
          <w:color w:val="22518B"/>
          <w:sz w:val="18"/>
          <w:szCs w:val="18"/>
          <w:shd w:val="clear" w:color="auto" w:fill="FFFFFF"/>
        </w:rPr>
        <w:t>technische.logistik@tu-dresden.de</w:t>
      </w:r>
    </w:p>
    <w:p w14:paraId="4450C005" w14:textId="77777777" w:rsid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18"/>
          <w:lang w:eastAsia="de-DE"/>
        </w:rPr>
      </w:pPr>
      <w:hyperlink r:id="rId177" w:history="1">
        <w:r w:rsidR="009A1E7A" w:rsidRPr="00F82EE1">
          <w:rPr>
            <w:rFonts w:ascii="Open Sans Light" w:eastAsia="Times New Roman" w:hAnsi="Open Sans Light" w:cs="Open Sans"/>
            <w:color w:val="0069B4"/>
            <w:sz w:val="18"/>
            <w:szCs w:val="18"/>
            <w:lang w:eastAsia="de-DE"/>
          </w:rPr>
          <w:t>Institut für Textilmaschinen und Textile Hochleistungswerkstofftechnik</w:t>
        </w:r>
      </w:hyperlink>
    </w:p>
    <w:p w14:paraId="769CC08F" w14:textId="6B899C89" w:rsidR="004B2658" w:rsidRPr="009742F3" w:rsidRDefault="004B2658" w:rsidP="004B2658">
      <w:pPr>
        <w:spacing w:after="0" w:line="240" w:lineRule="auto"/>
        <w:rPr>
          <w:rFonts w:ascii="Open Sans Light" w:hAnsi="Open Sans Light" w:cs="Open Sans Light"/>
          <w:color w:val="22518B"/>
          <w:sz w:val="18"/>
          <w:szCs w:val="18"/>
        </w:rPr>
      </w:pPr>
      <w:r w:rsidRPr="004B2658">
        <w:rPr>
          <w:rFonts w:ascii="Open Sans Light" w:hAnsi="Open Sans Light" w:cs="Open Sans Light"/>
          <w:color w:val="22518B"/>
          <w:sz w:val="18"/>
          <w:szCs w:val="18"/>
        </w:rPr>
        <w:t>Institutsdirektor</w:t>
      </w:r>
      <w:r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  <w:r w:rsidRPr="004B2658">
        <w:rPr>
          <w:rFonts w:ascii="Open Sans Light" w:hAnsi="Open Sans Light" w:cs="Open Sans Light"/>
          <w:color w:val="22518B"/>
          <w:sz w:val="18"/>
          <w:szCs w:val="18"/>
        </w:rPr>
        <w:t>Prof.</w:t>
      </w:r>
      <w:r w:rsidR="008B1CC5"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  <w:r w:rsidRPr="004B2658">
        <w:rPr>
          <w:rFonts w:ascii="Open Sans Light" w:hAnsi="Open Sans Light" w:cs="Open Sans Light"/>
          <w:color w:val="22518B"/>
          <w:sz w:val="18"/>
          <w:szCs w:val="18"/>
        </w:rPr>
        <w:t xml:space="preserve">Dr. Chokri Cherif </w:t>
      </w:r>
      <w:r w:rsidRPr="008B1CC5">
        <w:rPr>
          <w:rFonts w:ascii="TUD Iconset Light BLO" w:hAnsi="TUD Iconset Light BLO" w:cs="Open Sans Light"/>
          <w:color w:val="002060"/>
          <w:sz w:val="18"/>
          <w:szCs w:val="18"/>
        </w:rPr>
        <w:t>=</w:t>
      </w:r>
      <w:r w:rsidRPr="008B1CC5">
        <w:rPr>
          <w:rFonts w:ascii="Open Sans Light" w:hAnsi="Open Sans Light" w:cs="Open Sans Light"/>
          <w:color w:val="002060"/>
          <w:sz w:val="18"/>
          <w:szCs w:val="18"/>
        </w:rPr>
        <w:t xml:space="preserve"> </w:t>
      </w:r>
      <w:hyperlink r:id="rId178" w:history="1">
        <w:r w:rsidRPr="008B1CC5">
          <w:rPr>
            <w:rStyle w:val="Hyperlink"/>
            <w:rFonts w:ascii="Open Sans Light" w:hAnsi="Open Sans Light" w:cs="Open Sans Light"/>
            <w:color w:val="002060"/>
            <w:sz w:val="18"/>
            <w:szCs w:val="18"/>
          </w:rPr>
          <w:t>chokri.cherif@​tu-dresden.de</w:t>
        </w:r>
      </w:hyperlink>
    </w:p>
    <w:p w14:paraId="76943198" w14:textId="77777777" w:rsidR="009A1E7A" w:rsidRPr="00F82EE1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18"/>
          <w:lang w:eastAsia="de-DE"/>
        </w:rPr>
      </w:pPr>
      <w:hyperlink r:id="rId179" w:history="1">
        <w:r w:rsidR="009A1E7A" w:rsidRPr="00F82EE1">
          <w:rPr>
            <w:rFonts w:ascii="Open Sans Light" w:eastAsia="Times New Roman" w:hAnsi="Open Sans Light" w:cs="Open Sans"/>
            <w:color w:val="0069B4"/>
            <w:sz w:val="18"/>
            <w:szCs w:val="18"/>
            <w:lang w:eastAsia="de-DE"/>
          </w:rPr>
          <w:t>Institut für Verfahrenstechnik und Umwelttechnik</w:t>
        </w:r>
      </w:hyperlink>
    </w:p>
    <w:p w14:paraId="59027B69" w14:textId="7F0567A9" w:rsidR="000C360E" w:rsidRPr="00F82EE1" w:rsidRDefault="000C360E" w:rsidP="000C360E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</w:pPr>
      <w:r w:rsidRPr="00F82EE1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>Institutsdire</w:t>
      </w:r>
      <w:r w:rsidR="009742F3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ktor Prof. Dr. Michael Beckmann </w:t>
      </w:r>
      <w:r w:rsidRPr="00F82EE1">
        <w:rPr>
          <w:rFonts w:ascii="TUD Iconset Light BLO" w:eastAsia="Times New Roman" w:hAnsi="TUD Iconset Light BLO" w:cs="Open Sans Light"/>
          <w:color w:val="22518B"/>
          <w:sz w:val="18"/>
          <w:szCs w:val="18"/>
          <w:lang w:eastAsia="de-DE"/>
        </w:rPr>
        <w:t>=</w:t>
      </w:r>
      <w:r w:rsidRPr="00F82EE1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 </w:t>
      </w:r>
      <w:hyperlink r:id="rId180" w:history="1">
        <w:r w:rsidRPr="00F82EE1">
          <w:rPr>
            <w:rFonts w:ascii="Open Sans Light" w:hAnsi="Open Sans Light" w:cs="Open Sans Light"/>
            <w:color w:val="22518B"/>
            <w:sz w:val="18"/>
            <w:szCs w:val="18"/>
            <w:lang w:eastAsia="de-DE"/>
          </w:rPr>
          <w:t>evt@​mailbox.tu-dresden.de</w:t>
        </w:r>
      </w:hyperlink>
      <w:r w:rsidRPr="00F82EE1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 </w:t>
      </w:r>
    </w:p>
    <w:p w14:paraId="4F454D73" w14:textId="77777777" w:rsidR="009A1E7A" w:rsidRPr="00F82EE1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18"/>
          <w:lang w:eastAsia="de-DE"/>
        </w:rPr>
      </w:pPr>
      <w:hyperlink r:id="rId181" w:history="1">
        <w:r w:rsidR="009A1E7A" w:rsidRPr="00F82EE1">
          <w:rPr>
            <w:rFonts w:ascii="Open Sans Light" w:eastAsia="Times New Roman" w:hAnsi="Open Sans Light" w:cs="Open Sans"/>
            <w:color w:val="0069B4"/>
            <w:sz w:val="18"/>
            <w:szCs w:val="18"/>
            <w:lang w:eastAsia="de-DE"/>
          </w:rPr>
          <w:t>Institut für Werkstoffwissenschaft</w:t>
        </w:r>
      </w:hyperlink>
    </w:p>
    <w:p w14:paraId="483E8061" w14:textId="27E448FA" w:rsidR="004251DE" w:rsidRPr="00F82EE1" w:rsidRDefault="004251DE" w:rsidP="009742F3">
      <w:pPr>
        <w:spacing w:after="0" w:line="240" w:lineRule="auto"/>
        <w:rPr>
          <w:rFonts w:ascii="Open Sans Light" w:hAnsi="Open Sans Light" w:cs="Open Sans Light"/>
          <w:color w:val="22518B"/>
          <w:sz w:val="18"/>
          <w:szCs w:val="18"/>
        </w:rPr>
      </w:pPr>
      <w:r w:rsidRPr="00F82EE1">
        <w:rPr>
          <w:rFonts w:ascii="Open Sans Light" w:hAnsi="Open Sans Light" w:cs="Open Sans Light"/>
          <w:color w:val="22518B"/>
          <w:sz w:val="18"/>
          <w:szCs w:val="18"/>
        </w:rPr>
        <w:t>Institutsdire</w:t>
      </w:r>
      <w:r w:rsidR="009742F3">
        <w:rPr>
          <w:rFonts w:ascii="Open Sans Light" w:hAnsi="Open Sans Light" w:cs="Open Sans Light"/>
          <w:color w:val="22518B"/>
          <w:sz w:val="18"/>
          <w:szCs w:val="18"/>
        </w:rPr>
        <w:t xml:space="preserve">ktor Prof. Dr. Christoph Leyens </w:t>
      </w:r>
      <w:r w:rsidR="000C360E" w:rsidRPr="00F82EE1">
        <w:rPr>
          <w:rFonts w:ascii="TUD Iconset Light BLO" w:hAnsi="TUD Iconset Light BLO" w:cs="Open Sans Light"/>
          <w:color w:val="22518B"/>
          <w:sz w:val="18"/>
          <w:szCs w:val="18"/>
        </w:rPr>
        <w:t>=</w:t>
      </w:r>
      <w:r w:rsidRPr="00F82EE1"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  <w:hyperlink r:id="rId182" w:history="1">
        <w:r w:rsidRPr="00F82EE1">
          <w:rPr>
            <w:rStyle w:val="Hyperlink"/>
            <w:rFonts w:ascii="Open Sans Light" w:hAnsi="Open Sans Light" w:cs="Open Sans Light"/>
            <w:color w:val="22518B"/>
            <w:sz w:val="18"/>
            <w:szCs w:val="18"/>
          </w:rPr>
          <w:t>christoph.leyens@​tu-dresden.de</w:t>
        </w:r>
      </w:hyperlink>
      <w:r w:rsidRPr="00F82EE1"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</w:p>
    <w:p w14:paraId="61221521" w14:textId="77777777" w:rsidR="009A1E7A" w:rsidRPr="009A1E7A" w:rsidRDefault="009A1E7A" w:rsidP="009A1E7A">
      <w:pPr>
        <w:keepNext/>
        <w:pBdr>
          <w:top w:val="single" w:sz="12" w:space="6" w:color="00838D"/>
        </w:pBdr>
        <w:tabs>
          <w:tab w:val="clear" w:pos="4876"/>
        </w:tabs>
        <w:autoSpaceDE w:val="0"/>
        <w:autoSpaceDN w:val="0"/>
        <w:spacing w:before="360" w:after="60" w:line="240" w:lineRule="auto"/>
        <w:textboxTightWrap w:val="none"/>
        <w:outlineLvl w:val="0"/>
        <w:rPr>
          <w:rFonts w:ascii="Open Sans SemiBold" w:eastAsia="Times New Roman" w:hAnsi="Open Sans SemiBold" w:cs="Arial"/>
          <w:b/>
          <w:bCs/>
          <w:color w:val="00838D"/>
          <w:kern w:val="32"/>
          <w:sz w:val="28"/>
          <w:szCs w:val="32"/>
          <w:lang w:eastAsia="de-DE"/>
        </w:rPr>
      </w:pPr>
      <w:r w:rsidRPr="009A1E7A">
        <w:rPr>
          <w:rFonts w:ascii="Open Sans SemiBold" w:eastAsia="Times New Roman" w:hAnsi="Open Sans SemiBold" w:cs="Arial"/>
          <w:b/>
          <w:bCs/>
          <w:color w:val="00838D"/>
          <w:kern w:val="32"/>
          <w:sz w:val="28"/>
          <w:szCs w:val="32"/>
          <w:lang w:eastAsia="de-DE"/>
        </w:rPr>
        <w:t>Bereich Bau und Umwelt</w:t>
      </w:r>
    </w:p>
    <w:p w14:paraId="73916ABA" w14:textId="77777777" w:rsidR="009A1E7A" w:rsidRPr="009A1E7A" w:rsidRDefault="009A1E7A" w:rsidP="000C4837">
      <w:pPr>
        <w:keepNext/>
        <w:tabs>
          <w:tab w:val="clear" w:pos="4876"/>
        </w:tabs>
        <w:spacing w:before="240" w:after="60" w:line="240" w:lineRule="auto"/>
        <w:textboxTightWrap w:val="none"/>
        <w:outlineLvl w:val="1"/>
        <w15:collapsed/>
        <w:rPr>
          <w:rFonts w:ascii="Open Sans SemiBold" w:eastAsia="Times New Roman" w:hAnsi="Open Sans SemiBold" w:cs="Open Sans SemiBold"/>
          <w:bCs/>
          <w:iCs/>
          <w:color w:val="00838D"/>
          <w:sz w:val="22"/>
          <w:szCs w:val="28"/>
          <w:lang w:eastAsia="de-DE"/>
        </w:rPr>
      </w:pPr>
      <w:r w:rsidRPr="009A1E7A">
        <w:rPr>
          <w:rFonts w:ascii="Open Sans SemiBold" w:eastAsia="Times New Roman" w:hAnsi="Open Sans SemiBold" w:cs="Open Sans SemiBold"/>
          <w:bCs/>
          <w:iCs/>
          <w:color w:val="00838D"/>
          <w:sz w:val="22"/>
          <w:szCs w:val="28"/>
          <w:lang w:eastAsia="de-DE"/>
        </w:rPr>
        <w:t>Fakultät Bauingenieurwesen</w:t>
      </w:r>
    </w:p>
    <w:p w14:paraId="2CB8564F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Kontakt Stellenausschreibungen:</w:t>
      </w:r>
    </w:p>
    <w:p w14:paraId="36D3EE8A" w14:textId="77777777" w:rsidR="009A1E7A" w:rsidRPr="00A602FF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</w:pPr>
      <w:r w:rsidRPr="00A602FF"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  <w:t xml:space="preserve">bitte adressieren Sie die für Sie relevanten Institute: </w:t>
      </w:r>
    </w:p>
    <w:p w14:paraId="7B72F5CD" w14:textId="3D939C0A" w:rsidR="009A1E7A" w:rsidRPr="00A602FF" w:rsidRDefault="00A602FF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 Light"/>
          <w:noProof/>
          <w:color w:val="1F497D"/>
          <w:sz w:val="18"/>
          <w:szCs w:val="18"/>
          <w:lang w:eastAsia="de-DE"/>
        </w:rPr>
      </w:pPr>
      <w:r>
        <w:rPr>
          <w:rFonts w:ascii="TUD Iconset Light BLO" w:eastAsia="Times New Roman" w:hAnsi="TUD Iconset Light BLO" w:cs="Segoe UI Emoji"/>
          <w:b/>
          <w:color w:val="1F497D"/>
          <w:sz w:val="18"/>
          <w:szCs w:val="18"/>
          <w:lang w:eastAsia="de-DE"/>
        </w:rPr>
        <w:t>›</w:t>
      </w:r>
      <w:r w:rsidR="009A1E7A" w:rsidRPr="00A602FF">
        <w:rPr>
          <w:rFonts w:ascii="Open Sans Light" w:eastAsia="Times New Roman" w:hAnsi="Open Sans Light" w:cs="Open Sans Light"/>
          <w:b/>
          <w:color w:val="1F497D"/>
          <w:sz w:val="18"/>
          <w:szCs w:val="18"/>
          <w:lang w:eastAsia="de-DE"/>
        </w:rPr>
        <w:t xml:space="preserve"> </w:t>
      </w:r>
      <w:bookmarkStart w:id="5" w:name="_Hlk146704666"/>
      <w:r w:rsidRPr="00A602FF">
        <w:rPr>
          <w:rFonts w:ascii="Open Sans Light" w:hAnsi="Open Sans Light" w:cs="Open Sans Light"/>
          <w:color w:val="1F497D"/>
          <w:sz w:val="18"/>
          <w:szCs w:val="18"/>
        </w:rPr>
        <w:fldChar w:fldCharType="begin"/>
      </w:r>
      <w:r w:rsidRPr="00A602FF">
        <w:rPr>
          <w:rFonts w:ascii="Open Sans Light" w:hAnsi="Open Sans Light" w:cs="Open Sans Light"/>
          <w:color w:val="1F497D"/>
          <w:sz w:val="18"/>
          <w:szCs w:val="18"/>
        </w:rPr>
        <w:instrText xml:space="preserve"> HYPERLINK "https://tu-dresden.de/bu/bauingenieurwesen/die_fakultaet/institute-und-professuren" </w:instrText>
      </w:r>
      <w:r w:rsidRPr="00A602FF">
        <w:rPr>
          <w:rFonts w:ascii="Open Sans Light" w:hAnsi="Open Sans Light" w:cs="Open Sans Light"/>
          <w:color w:val="1F497D"/>
          <w:sz w:val="18"/>
          <w:szCs w:val="18"/>
        </w:rPr>
        <w:fldChar w:fldCharType="separate"/>
      </w:r>
      <w:r w:rsidRPr="00A602FF">
        <w:rPr>
          <w:rStyle w:val="Hyperlink"/>
          <w:rFonts w:ascii="Open Sans Light" w:hAnsi="Open Sans Light" w:cs="Open Sans Light"/>
          <w:color w:val="1F497D"/>
          <w:sz w:val="18"/>
          <w:szCs w:val="18"/>
        </w:rPr>
        <w:t>https://tu-dresden.de/bu/bauingenieurwesen/die_fakultaet/institute-und-professuren</w:t>
      </w:r>
      <w:r w:rsidRPr="00A602FF">
        <w:rPr>
          <w:rFonts w:ascii="Open Sans Light" w:hAnsi="Open Sans Light" w:cs="Open Sans Light"/>
          <w:color w:val="1F497D"/>
          <w:sz w:val="18"/>
          <w:szCs w:val="18"/>
        </w:rPr>
        <w:fldChar w:fldCharType="end"/>
      </w:r>
      <w:r w:rsidRPr="00A602FF">
        <w:rPr>
          <w:rFonts w:ascii="Open Sans Light" w:hAnsi="Open Sans Light" w:cs="Open Sans Light"/>
          <w:color w:val="1F497D"/>
          <w:sz w:val="18"/>
          <w:szCs w:val="18"/>
        </w:rPr>
        <w:t xml:space="preserve"> </w:t>
      </w:r>
      <w:bookmarkEnd w:id="5"/>
    </w:p>
    <w:p w14:paraId="044CB93B" w14:textId="77777777" w:rsidR="009A1E7A" w:rsidRPr="00BD7627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</w:pPr>
      <w:r w:rsidRPr="00BD7627"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  <w:t>Stellenausschreibungen können Sie auch an den Fachschaftsrat der Fakultät senden:</w:t>
      </w:r>
    </w:p>
    <w:p w14:paraId="0E6AB460" w14:textId="77777777" w:rsidR="009A1E7A" w:rsidRPr="00BD7627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Calibri" w:hAnsi="Open Sans Light" w:cs="Open Sans Light"/>
          <w:noProof/>
          <w:color w:val="1F497D"/>
          <w:sz w:val="18"/>
          <w:szCs w:val="18"/>
        </w:rPr>
      </w:pPr>
      <w:r w:rsidRPr="00BD7627">
        <w:rPr>
          <w:rFonts w:ascii="TUD-Iconfont Light" w:eastAsia="Calibri" w:hAnsi="TUD-Iconfont Light" w:cs="Segoe UI Symbol"/>
          <w:b/>
          <w:color w:val="22518B"/>
          <w:sz w:val="18"/>
          <w:szCs w:val="18"/>
        </w:rPr>
        <w:t>✉</w:t>
      </w:r>
      <w:r w:rsidRPr="00BD7627">
        <w:rPr>
          <w:rFonts w:ascii="Open Sans Light" w:eastAsia="Calibri" w:hAnsi="Open Sans Light" w:cs="Open Sans Light"/>
          <w:noProof/>
          <w:color w:val="1F497D"/>
          <w:sz w:val="18"/>
          <w:szCs w:val="18"/>
        </w:rPr>
        <w:t xml:space="preserve"> fsr.bauingenieurwesen@tu-dresden.de</w:t>
      </w:r>
    </w:p>
    <w:p w14:paraId="2E96733C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5CCF8CA7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 xml:space="preserve">Link zu Stellenticket: </w:t>
      </w:r>
    </w:p>
    <w:p w14:paraId="2153C3ED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Open Sans SemiBold"/>
          <w:b/>
          <w:color w:val="1F497D"/>
          <w:sz w:val="18"/>
          <w:szCs w:val="18"/>
          <w:lang w:eastAsia="de-DE"/>
        </w:rPr>
        <w:t>🔗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  <w:hyperlink r:id="rId183" w:history="1">
        <w:r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https://tu-dresden.de/bu/bauingenieurwesen/die_fakultaet/karriere-jobs</w:t>
        </w:r>
      </w:hyperlink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</w:p>
    <w:p w14:paraId="25902C19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26F87C1F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Studiengänge:</w:t>
      </w:r>
    </w:p>
    <w:p w14:paraId="25BE7E37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Bachelor: Bauingenieurwesen Fernstudium</w:t>
      </w:r>
    </w:p>
    <w:p w14:paraId="17FCCC5D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Diplom: Bauingenieurwesen, Bauingenieurwesen Aufbaustudium, Bauingenieurwesen Aufbaustudium Fernstudium</w:t>
      </w:r>
    </w:p>
    <w:p w14:paraId="5838D118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val="en-US" w:eastAsia="de-DE"/>
        </w:rPr>
        <w:t>Master: Advanced Computational and Civil Engineering Structural Studies</w:t>
      </w:r>
    </w:p>
    <w:p w14:paraId="16BA603C" w14:textId="77777777" w:rsidR="009A1E7A" w:rsidRPr="009A1E7A" w:rsidRDefault="009A1E7A" w:rsidP="009A1E7A">
      <w:pPr>
        <w:widowControl w:val="0"/>
        <w:tabs>
          <w:tab w:val="clear" w:pos="4876"/>
          <w:tab w:val="left" w:pos="0"/>
          <w:tab w:val="left" w:pos="284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31849B"/>
          <w:sz w:val="18"/>
          <w:szCs w:val="22"/>
          <w:lang w:val="en-US" w:eastAsia="de-DE"/>
          <w14:stylisticSets>
            <w14:styleSet w14:id="2"/>
          </w14:stylisticSets>
        </w:rPr>
      </w:pPr>
    </w:p>
    <w:p w14:paraId="7E4819A7" w14:textId="02F801AC" w:rsidR="00BF7FFE" w:rsidRDefault="00BF7FFE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Studiendekan</w:t>
      </w:r>
    </w:p>
    <w:p w14:paraId="7F64D9A7" w14:textId="35A0D34D" w:rsidR="00BF7FFE" w:rsidRPr="00BF7FFE" w:rsidRDefault="00BF7FFE" w:rsidP="00BF7FFE">
      <w:pPr>
        <w:tabs>
          <w:tab w:val="clear" w:pos="4876"/>
        </w:tabs>
        <w:spacing w:after="120" w:line="240" w:lineRule="auto"/>
        <w:textboxTightWrap w:val="none"/>
        <w:rPr>
          <w:rFonts w:ascii="Times New Roman" w:eastAsia="Times New Roman" w:hAnsi="Times New Roman" w:cs="Times New Roman"/>
          <w:color w:val="auto"/>
          <w:sz w:val="24"/>
          <w:szCs w:val="24"/>
          <w:lang w:eastAsia="de-DE"/>
        </w:rPr>
      </w:pPr>
      <w:r w:rsidRPr="00BF7FFE">
        <w:rPr>
          <w:rFonts w:ascii="Open Sans Light" w:eastAsia="Times New Roman" w:hAnsi="Open Sans Light" w:cs="Open Sans Light"/>
          <w:bCs/>
          <w:color w:val="22518B"/>
          <w:sz w:val="18"/>
          <w:szCs w:val="18"/>
          <w:lang w:eastAsia="de-DE"/>
        </w:rPr>
        <w:t>Prof. Dr.-Ing. Dipl.-Wirt.-Ing. Jens Otto,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de-DE"/>
        </w:rPr>
        <w:t xml:space="preserve"> </w:t>
      </w:r>
      <w:r w:rsidRPr="00F22402">
        <w:rPr>
          <w:rFonts w:ascii="TUD Iconset Light BLO" w:eastAsia="Times New Roman" w:hAnsi="TUD Iconset Light BLO" w:cs="Open Sans Light"/>
          <w:bCs/>
          <w:color w:val="22518B"/>
          <w:sz w:val="18"/>
          <w:szCs w:val="18"/>
          <w:lang w:eastAsia="de-DE"/>
        </w:rPr>
        <w:t>&amp;</w:t>
      </w:r>
      <w:r w:rsidRPr="00F22402">
        <w:rPr>
          <w:rFonts w:ascii="Open Sans Light" w:eastAsia="Times New Roman" w:hAnsi="Open Sans Light" w:cs="Open Sans Light"/>
          <w:bCs/>
          <w:color w:val="22518B"/>
          <w:sz w:val="18"/>
          <w:szCs w:val="18"/>
          <w:lang w:eastAsia="de-DE"/>
        </w:rPr>
        <w:t xml:space="preserve"> 0351 463-3</w:t>
      </w:r>
      <w:r>
        <w:rPr>
          <w:rFonts w:ascii="Open Sans Light" w:eastAsia="Times New Roman" w:hAnsi="Open Sans Light" w:cs="Open Sans Light"/>
          <w:bCs/>
          <w:color w:val="22518B"/>
          <w:sz w:val="18"/>
          <w:szCs w:val="18"/>
          <w:lang w:eastAsia="de-DE"/>
        </w:rPr>
        <w:t>6301</w:t>
      </w:r>
      <w:r w:rsidRPr="00F22402">
        <w:rPr>
          <w:rFonts w:ascii="Open Sans Light" w:eastAsia="Times New Roman" w:hAnsi="Open Sans Light" w:cs="Open Sans Light"/>
          <w:bCs/>
          <w:color w:val="22518B"/>
          <w:sz w:val="18"/>
          <w:szCs w:val="18"/>
          <w:lang w:eastAsia="de-DE"/>
        </w:rPr>
        <w:t xml:space="preserve">, </w:t>
      </w:r>
      <w:r w:rsidRPr="00F22402">
        <w:rPr>
          <w:rFonts w:ascii="TUD Iconset Light BLO" w:eastAsia="Times New Roman" w:hAnsi="TUD Iconset Light BLO" w:cs="Segoe UI Emoji"/>
          <w:bCs/>
          <w:color w:val="22518B"/>
          <w:sz w:val="18"/>
          <w:szCs w:val="18"/>
          <w:lang w:eastAsia="de-DE"/>
        </w:rPr>
        <w:t>=</w:t>
      </w:r>
      <w:r w:rsidRPr="00F22402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 </w:t>
      </w:r>
      <w:hyperlink r:id="rId184" w:history="1">
        <w:r w:rsidRPr="00F22402">
          <w:rPr>
            <w:rFonts w:ascii="Open Sans Light" w:hAnsi="Open Sans Light" w:cs="Open Sans Light"/>
            <w:color w:val="22518B"/>
            <w:sz w:val="18"/>
            <w:szCs w:val="18"/>
          </w:rPr>
          <w:t xml:space="preserve"> </w:t>
        </w:r>
        <w:hyperlink r:id="rId185" w:history="1">
          <w:r>
            <w:rPr>
              <w:rStyle w:val="Hyperlink"/>
              <w:rFonts w:ascii="Open Sans Light" w:hAnsi="Open Sans Light" w:cs="Open Sans Light"/>
              <w:color w:val="22518B"/>
              <w:sz w:val="18"/>
              <w:szCs w:val="18"/>
            </w:rPr>
            <w:t>jens.otto@​tu-dresden.de</w:t>
          </w:r>
        </w:hyperlink>
      </w:hyperlink>
    </w:p>
    <w:p w14:paraId="070AA176" w14:textId="6D8ABB80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Studentische Gruppen</w:t>
      </w:r>
    </w:p>
    <w:p w14:paraId="3DE0E02B" w14:textId="77777777" w:rsidR="009A1E7A" w:rsidRPr="009A1E7A" w:rsidRDefault="008E2506" w:rsidP="009A1E7A">
      <w:pPr>
        <w:tabs>
          <w:tab w:val="clear" w:pos="4876"/>
        </w:tabs>
        <w:spacing w:after="0" w:line="276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186" w:history="1">
        <w:r w:rsidR="009A1E7A" w:rsidRPr="009A1E7A">
          <w:rPr>
            <w:rFonts w:ascii="Open Sans Light" w:eastAsia="Times New Roman" w:hAnsi="Open Sans Light" w:cs="Times New Roman"/>
            <w:color w:val="22518B"/>
            <w:sz w:val="18"/>
            <w:szCs w:val="22"/>
            <w:lang w:eastAsia="de-DE"/>
          </w:rPr>
          <w:t>FSR Bauingenieurswesen</w:t>
        </w:r>
      </w:hyperlink>
      <w:r w:rsidR="009A1E7A"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</w:p>
    <w:p w14:paraId="7704A337" w14:textId="77777777" w:rsidR="009A1E7A" w:rsidRPr="009A1E7A" w:rsidRDefault="009A1E7A" w:rsidP="009A1E7A">
      <w:pPr>
        <w:tabs>
          <w:tab w:val="clear" w:pos="4876"/>
          <w:tab w:val="left" w:pos="2540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 Iconset Light BLO" w:eastAsia="Times New Roman" w:hAnsi="TUD Iconset Light BLO" w:cs="Segoe UI Symbol"/>
          <w:color w:val="22518B"/>
          <w:sz w:val="18"/>
          <w:szCs w:val="18"/>
          <w:lang w:eastAsia="de-DE"/>
        </w:rPr>
        <w:t>&amp;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+49 351 463-34602</w:t>
      </w:r>
    </w:p>
    <w:p w14:paraId="07F66DC5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eastAsia="de-DE"/>
        </w:rPr>
        <w:t xml:space="preserve">✉ </w:t>
      </w:r>
      <w:r w:rsidR="005017B6">
        <w:rPr>
          <w:rFonts w:ascii="Open Sans Light" w:eastAsia="Calibri" w:hAnsi="Open Sans Light" w:cs="Open Sans Light"/>
          <w:noProof/>
          <w:color w:val="1F497D"/>
          <w:sz w:val="18"/>
          <w:szCs w:val="18"/>
        </w:rPr>
        <w:t>fsr.bauingenieurwesen@tu-dresden.de</w:t>
      </w:r>
    </w:p>
    <w:p w14:paraId="13DDCA8D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3EB04E9A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187" w:history="1">
        <w:r w:rsidR="009A1E7A" w:rsidRPr="009A1E7A">
          <w:rPr>
            <w:rFonts w:ascii="Open Sans Light" w:eastAsia="Times New Roman" w:hAnsi="Open Sans Light" w:cs="Open Sans SemiBold"/>
            <w:color w:val="22518B"/>
            <w:sz w:val="18"/>
            <w:szCs w:val="22"/>
            <w:lang w:eastAsia="de-DE"/>
          </w:rPr>
          <w:t>Freunde des Bauingenieurswesens</w:t>
        </w:r>
      </w:hyperlink>
      <w:r w:rsidR="009A1E7A" w:rsidRPr="009A1E7A">
        <w:rPr>
          <w:rFonts w:ascii="Open Sans Light" w:eastAsia="Times New Roman" w:hAnsi="Open Sans Light" w:cs="Open Sans SemiBold"/>
          <w:color w:val="22518B"/>
          <w:sz w:val="18"/>
          <w:szCs w:val="22"/>
          <w:lang w:eastAsia="de-DE"/>
        </w:rPr>
        <w:t xml:space="preserve"> </w:t>
      </w:r>
    </w:p>
    <w:p w14:paraId="0CC43973" w14:textId="77777777" w:rsidR="009A1E7A" w:rsidRPr="009A1E7A" w:rsidRDefault="009A1E7A" w:rsidP="009A1E7A">
      <w:pPr>
        <w:tabs>
          <w:tab w:val="clear" w:pos="4876"/>
          <w:tab w:val="left" w:pos="2540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 Iconset Light BLO" w:eastAsia="Times New Roman" w:hAnsi="TUD Iconset Light BLO" w:cs="Segoe UI Symbol"/>
          <w:color w:val="22518B"/>
          <w:sz w:val="18"/>
          <w:szCs w:val="18"/>
          <w:lang w:eastAsia="de-DE"/>
        </w:rPr>
        <w:t>&amp;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+49 351 463-34602</w:t>
      </w:r>
    </w:p>
    <w:p w14:paraId="5EDC9989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eastAsia="de-DE"/>
        </w:rPr>
        <w:t>✉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verein@freunde-des-biw.de</w:t>
      </w:r>
    </w:p>
    <w:p w14:paraId="4FFB15C7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b/>
          <w:color w:val="22518B"/>
          <w:sz w:val="18"/>
          <w:szCs w:val="22"/>
          <w:lang w:eastAsia="de-DE"/>
        </w:rPr>
      </w:pPr>
    </w:p>
    <w:p w14:paraId="6E7F5A8B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Institute/Fachgebiete:</w:t>
      </w:r>
    </w:p>
    <w:p w14:paraId="26C16BE0" w14:textId="128DD951" w:rsid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hyperlink r:id="rId188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Baubetriebswesen</w:t>
        </w:r>
      </w:hyperlink>
    </w:p>
    <w:p w14:paraId="00A59B03" w14:textId="3018A653" w:rsidR="008E2506" w:rsidRPr="008E2506" w:rsidRDefault="00F87A5F" w:rsidP="008E2506">
      <w:pPr>
        <w:tabs>
          <w:tab w:val="clear" w:pos="4876"/>
        </w:tabs>
        <w:spacing w:after="0" w:line="240" w:lineRule="auto"/>
        <w:textboxTightWrap w:val="none"/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</w:pPr>
      <w:r w:rsidRPr="008E2506"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  <w:t>Univ.-Prof. Dr.-Ing. Dipl.-Wirt.-Ing. Jens Otto</w:t>
      </w:r>
      <w:r w:rsidR="008E2506" w:rsidRPr="008E2506"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  <w:t xml:space="preserve">, Leiter des </w:t>
      </w:r>
      <w:r w:rsidR="008E2506" w:rsidRPr="008E2506"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  <w:t>Institut</w:t>
      </w:r>
      <w:r w:rsidR="008E2506" w:rsidRPr="008E2506"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  <w:t>s</w:t>
      </w:r>
      <w:r w:rsidR="008E2506" w:rsidRPr="008E2506"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  <w:t xml:space="preserve"> für Baubetriebswesen</w:t>
      </w:r>
      <w:r w:rsidR="008E2506" w:rsidRPr="008E2506"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  <w:t xml:space="preserve">, </w:t>
      </w:r>
      <w:r w:rsidR="008E2506">
        <w:rPr>
          <w:rFonts w:ascii="TUD Iconset Light BLO" w:eastAsia="Open Sans" w:hAnsi="TUD Iconset Light BLO" w:cs="Open Sans Light"/>
          <w:color w:val="1F497D"/>
          <w:sz w:val="18"/>
          <w:szCs w:val="18"/>
          <w:lang w:eastAsia="de-DE"/>
        </w:rPr>
        <w:t>=</w:t>
      </w:r>
      <w:r w:rsidR="008E2506" w:rsidRPr="008E2506"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  <w:t xml:space="preserve"> </w:t>
      </w:r>
      <w:hyperlink r:id="rId189" w:history="1">
        <w:r w:rsidR="008E2506" w:rsidRPr="008E2506">
          <w:rPr>
            <w:rFonts w:ascii="Open Sans Light" w:eastAsia="Open Sans" w:hAnsi="Open Sans Light" w:cs="Open Sans Light"/>
            <w:color w:val="1F497D"/>
            <w:sz w:val="18"/>
            <w:szCs w:val="18"/>
            <w:lang w:eastAsia="de-DE"/>
          </w:rPr>
          <w:t>jens.otto@​tu-dresden.de</w:t>
        </w:r>
      </w:hyperlink>
      <w:r w:rsidR="008E2506" w:rsidRPr="008E2506"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  <w:t xml:space="preserve"> </w:t>
      </w:r>
    </w:p>
    <w:p w14:paraId="65544112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190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Bauinformatik</w:t>
        </w:r>
      </w:hyperlink>
    </w:p>
    <w:p w14:paraId="6C51416D" w14:textId="64271018" w:rsid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hyperlink r:id="rId191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Baukonstruktion</w:t>
        </w:r>
      </w:hyperlink>
    </w:p>
    <w:p w14:paraId="0447F667" w14:textId="62DEA5DC" w:rsidR="009A1E7A" w:rsidRPr="008E2506" w:rsidRDefault="00F87A5F" w:rsidP="00F87A5F">
      <w:pPr>
        <w:tabs>
          <w:tab w:val="clear" w:pos="4876"/>
        </w:tabs>
        <w:spacing w:after="0" w:line="240" w:lineRule="auto"/>
        <w:textboxTightWrap w:val="none"/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</w:pPr>
      <w:r w:rsidRPr="00F87A5F"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  <w:t>Prof. Dr.-Ing. Michael Engelmann</w:t>
      </w:r>
      <w:r w:rsidRPr="00F87A5F"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  <w:t xml:space="preserve">, </w:t>
      </w:r>
      <w:r w:rsidRPr="008E2506"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  <w:t>Leiter des Instituts für Baukonstruktion</w:t>
      </w:r>
      <w:r w:rsidRPr="008E2506"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  <w:t xml:space="preserve">, </w:t>
      </w:r>
      <w:r w:rsidRPr="008E2506">
        <w:rPr>
          <w:rFonts w:ascii="TUD Iconset Light BLO" w:eastAsia="Open Sans" w:hAnsi="TUD Iconset Light BLO" w:cs="Open Sans Light"/>
          <w:color w:val="1F497D"/>
          <w:sz w:val="18"/>
          <w:szCs w:val="18"/>
          <w:lang w:eastAsia="de-DE"/>
        </w:rPr>
        <w:t>=</w:t>
      </w:r>
      <w:r w:rsidRPr="008E2506"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  <w:t xml:space="preserve"> </w:t>
      </w:r>
      <w:hyperlink r:id="rId192" w:history="1">
        <w:r w:rsidRPr="008E2506">
          <w:rPr>
            <w:rFonts w:ascii="Open Sans Light" w:hAnsi="Open Sans Light" w:cs="Open Sans Light"/>
            <w:color w:val="1F497D"/>
            <w:sz w:val="18"/>
            <w:szCs w:val="18"/>
            <w:lang w:eastAsia="de-DE"/>
          </w:rPr>
          <w:t>michael.engelmann@​tu-dresden.de</w:t>
        </w:r>
      </w:hyperlink>
      <w:r w:rsidRPr="008E2506"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  <w:t xml:space="preserve"> </w:t>
      </w:r>
      <w:hyperlink r:id="rId193" w:history="1">
        <w:r w:rsidR="009A1E7A" w:rsidRPr="008E2506">
          <w:rPr>
            <w:rFonts w:ascii="Open Sans Light" w:eastAsia="Times New Roman" w:hAnsi="Open Sans Light" w:cs="Open Sans"/>
            <w:color w:val="0069B4"/>
            <w:sz w:val="18"/>
            <w:szCs w:val="18"/>
            <w:lang w:eastAsia="de-DE"/>
          </w:rPr>
          <w:t>Institut für Baustoffe</w:t>
        </w:r>
      </w:hyperlink>
    </w:p>
    <w:p w14:paraId="57C46E03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194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Geotechnik</w:t>
        </w:r>
      </w:hyperlink>
    </w:p>
    <w:p w14:paraId="25BD4375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195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Massivbau</w:t>
        </w:r>
      </w:hyperlink>
    </w:p>
    <w:p w14:paraId="68D1953A" w14:textId="2A07ACB8" w:rsid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hyperlink r:id="rId196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Mechanik und Flächentragwerke</w:t>
        </w:r>
      </w:hyperlink>
    </w:p>
    <w:p w14:paraId="3F1B2F91" w14:textId="7B0A700A" w:rsidR="00E67C02" w:rsidRPr="00E67C02" w:rsidRDefault="00E67C02" w:rsidP="00E67C02">
      <w:pPr>
        <w:tabs>
          <w:tab w:val="clear" w:pos="4876"/>
        </w:tabs>
        <w:spacing w:after="0" w:line="240" w:lineRule="auto"/>
        <w:textboxTightWrap w:val="none"/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</w:pPr>
      <w:r w:rsidRPr="00E67C02"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  <w:t xml:space="preserve">Sekretariat, </w:t>
      </w:r>
      <w:r>
        <w:rPr>
          <w:rFonts w:ascii="TUD Iconset Light BLO" w:eastAsia="Open Sans" w:hAnsi="TUD Iconset Light BLO" w:cs="Open Sans Light"/>
          <w:color w:val="1F497D"/>
          <w:sz w:val="18"/>
          <w:szCs w:val="18"/>
          <w:lang w:eastAsia="de-DE"/>
        </w:rPr>
        <w:t>&amp;</w:t>
      </w:r>
      <w:r w:rsidRPr="00E67C02"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  <w:t xml:space="preserve"> </w:t>
      </w:r>
      <w:hyperlink r:id="rId197" w:history="1">
        <w:r w:rsidRPr="00E67C02">
          <w:rPr>
            <w:rFonts w:ascii="Open Sans Light" w:eastAsia="Open Sans" w:hAnsi="Open Sans Light" w:cs="Open Sans Light"/>
            <w:color w:val="1F497D"/>
            <w:sz w:val="18"/>
            <w:szCs w:val="18"/>
            <w:lang w:eastAsia="de-DE"/>
          </w:rPr>
          <w:t>+49 351 463-43232</w:t>
        </w:r>
      </w:hyperlink>
      <w:r w:rsidRPr="00E67C02"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  <w:t xml:space="preserve">, </w:t>
      </w:r>
      <w:r>
        <w:rPr>
          <w:rFonts w:ascii="TUD Iconset Light BLO" w:eastAsia="Open Sans" w:hAnsi="TUD Iconset Light BLO" w:cs="Open Sans Light"/>
          <w:color w:val="1F497D"/>
          <w:sz w:val="18"/>
          <w:szCs w:val="18"/>
          <w:lang w:eastAsia="de-DE"/>
        </w:rPr>
        <w:t>=</w:t>
      </w:r>
      <w:r w:rsidRPr="00E67C02"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  <w:t xml:space="preserve"> </w:t>
      </w:r>
      <w:hyperlink r:id="rId198" w:history="1">
        <w:r w:rsidRPr="00E67C02">
          <w:rPr>
            <w:rFonts w:ascii="Open Sans Light" w:eastAsia="Open Sans" w:hAnsi="Open Sans Light" w:cs="Open Sans Light"/>
            <w:color w:val="1F497D"/>
            <w:sz w:val="18"/>
            <w:szCs w:val="18"/>
            <w:lang w:eastAsia="de-DE"/>
          </w:rPr>
          <w:t>imf@​mailbox.tu-dresden.de</w:t>
        </w:r>
      </w:hyperlink>
      <w:r w:rsidRPr="00E67C02"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  <w:t xml:space="preserve"> </w:t>
      </w:r>
    </w:p>
    <w:p w14:paraId="4B56B4FA" w14:textId="1D030651" w:rsid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hyperlink r:id="rId199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Stadtbauwesen und Straßenbau</w:t>
        </w:r>
      </w:hyperlink>
    </w:p>
    <w:p w14:paraId="3A383FEB" w14:textId="16BE9421" w:rsidR="008322BC" w:rsidRPr="008322BC" w:rsidRDefault="008322BC" w:rsidP="008322BC">
      <w:pPr>
        <w:tabs>
          <w:tab w:val="clear" w:pos="4876"/>
        </w:tabs>
        <w:spacing w:after="0" w:line="240" w:lineRule="auto"/>
        <w:textboxTightWrap w:val="none"/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</w:pPr>
      <w:r w:rsidRPr="008322BC"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  <w:t xml:space="preserve">Sekretariat, </w:t>
      </w:r>
      <w:r>
        <w:rPr>
          <w:rFonts w:ascii="TUD Iconset Light BLO" w:eastAsia="Open Sans" w:hAnsi="TUD Iconset Light BLO" w:cs="Open Sans Light"/>
          <w:color w:val="1F497D"/>
          <w:sz w:val="18"/>
          <w:szCs w:val="18"/>
          <w:lang w:eastAsia="de-DE"/>
        </w:rPr>
        <w:t>&amp;</w:t>
      </w:r>
      <w:r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  <w:t xml:space="preserve"> </w:t>
      </w:r>
      <w:hyperlink r:id="rId200" w:history="1">
        <w:r w:rsidRPr="008322BC">
          <w:rPr>
            <w:rFonts w:ascii="Open Sans Light" w:eastAsia="Open Sans" w:hAnsi="Open Sans Light" w:cs="Open Sans Light"/>
            <w:color w:val="1F497D"/>
            <w:sz w:val="18"/>
            <w:szCs w:val="18"/>
            <w:lang w:eastAsia="de-DE"/>
          </w:rPr>
          <w:t>+49 351 463-32817</w:t>
        </w:r>
      </w:hyperlink>
      <w:r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  <w:t xml:space="preserve">, </w:t>
      </w:r>
      <w:r>
        <w:rPr>
          <w:rFonts w:ascii="TUD Iconset Light BLO" w:eastAsia="Open Sans" w:hAnsi="TUD Iconset Light BLO" w:cs="Open Sans Light"/>
          <w:color w:val="1F497D"/>
          <w:sz w:val="18"/>
          <w:szCs w:val="18"/>
          <w:lang w:eastAsia="de-DE"/>
        </w:rPr>
        <w:t>=</w:t>
      </w:r>
      <w:r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  <w:t xml:space="preserve"> </w:t>
      </w:r>
      <w:hyperlink r:id="rId201" w:history="1">
        <w:r w:rsidRPr="008322BC">
          <w:rPr>
            <w:rFonts w:ascii="Open Sans Light" w:eastAsia="Open Sans" w:hAnsi="Open Sans Light" w:cs="Open Sans Light"/>
            <w:color w:val="1F497D"/>
            <w:sz w:val="18"/>
            <w:szCs w:val="18"/>
            <w:lang w:eastAsia="de-DE"/>
          </w:rPr>
          <w:t>strassenbau@​tu-dresden.de</w:t>
        </w:r>
      </w:hyperlink>
      <w:r w:rsidRPr="008322BC"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  <w:t xml:space="preserve"> </w:t>
      </w:r>
    </w:p>
    <w:p w14:paraId="5869ABAB" w14:textId="0CD16A8A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202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Stahl- und Holzbau</w:t>
        </w:r>
      </w:hyperlink>
    </w:p>
    <w:p w14:paraId="68EB9895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203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Statik und Dynamik der Tragwerke</w:t>
        </w:r>
      </w:hyperlink>
    </w:p>
    <w:p w14:paraId="314987B0" w14:textId="015AD55B" w:rsid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hyperlink r:id="rId204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Wasserbau und Technische Hydromechanik</w:t>
        </w:r>
      </w:hyperlink>
    </w:p>
    <w:p w14:paraId="252B78A3" w14:textId="2E9EAD07" w:rsidR="007945B1" w:rsidRPr="007945B1" w:rsidRDefault="007945B1" w:rsidP="007945B1">
      <w:pPr>
        <w:tabs>
          <w:tab w:val="clear" w:pos="4876"/>
        </w:tabs>
        <w:spacing w:after="0" w:line="240" w:lineRule="auto"/>
        <w:textboxTightWrap w:val="none"/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</w:pPr>
      <w:r w:rsidRPr="007945B1"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  <w:t xml:space="preserve">Sekretariat, </w:t>
      </w:r>
      <w:r>
        <w:rPr>
          <w:rFonts w:ascii="TUD Iconset Light BLO" w:eastAsia="Open Sans" w:hAnsi="TUD Iconset Light BLO" w:cs="Open Sans Light"/>
          <w:color w:val="1F497D"/>
          <w:sz w:val="18"/>
          <w:szCs w:val="18"/>
          <w:lang w:eastAsia="de-DE"/>
        </w:rPr>
        <w:t>&amp;</w:t>
      </w:r>
      <w:r w:rsidRPr="007945B1"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  <w:t xml:space="preserve"> +49 351 463-34397, </w:t>
      </w:r>
      <w:r>
        <w:rPr>
          <w:rFonts w:ascii="TUD Iconset Light BLO" w:eastAsia="Open Sans" w:hAnsi="TUD Iconset Light BLO" w:cs="Open Sans Light"/>
          <w:color w:val="1F497D"/>
          <w:sz w:val="18"/>
          <w:szCs w:val="18"/>
          <w:lang w:eastAsia="de-DE"/>
        </w:rPr>
        <w:t>=</w:t>
      </w:r>
      <w:r w:rsidRPr="007945B1">
        <w:rPr>
          <w:rFonts w:ascii="Open Sans Light" w:eastAsia="Open Sans" w:hAnsi="Open Sans Light" w:cs="Open Sans Light"/>
          <w:color w:val="1F497D"/>
          <w:sz w:val="18"/>
          <w:szCs w:val="18"/>
          <w:lang w:eastAsia="de-DE"/>
        </w:rPr>
        <w:t xml:space="preserve"> Wasserbau@​tu-dresden.de </w:t>
      </w:r>
    </w:p>
    <w:p w14:paraId="6CE73291" w14:textId="77777777" w:rsidR="009A1E7A" w:rsidRPr="009A1E7A" w:rsidRDefault="009A1E7A" w:rsidP="000C4837">
      <w:pPr>
        <w:keepNext/>
        <w:tabs>
          <w:tab w:val="clear" w:pos="4876"/>
        </w:tabs>
        <w:spacing w:before="240" w:after="60" w:line="240" w:lineRule="auto"/>
        <w:textboxTightWrap w:val="none"/>
        <w:outlineLvl w:val="1"/>
        <w15:collapsed/>
        <w:rPr>
          <w:rFonts w:ascii="Open Sans SemiBold" w:eastAsia="Times New Roman" w:hAnsi="Open Sans SemiBold" w:cs="Open Sans SemiBold"/>
          <w:bCs/>
          <w:iCs/>
          <w:color w:val="00838D"/>
          <w:sz w:val="22"/>
          <w:szCs w:val="28"/>
          <w:lang w:eastAsia="de-DE"/>
        </w:rPr>
      </w:pPr>
      <w:r w:rsidRPr="009A1E7A">
        <w:rPr>
          <w:rFonts w:ascii="Open Sans SemiBold" w:eastAsia="Times New Roman" w:hAnsi="Open Sans SemiBold" w:cs="Open Sans SemiBold"/>
          <w:bCs/>
          <w:iCs/>
          <w:color w:val="00838D"/>
          <w:sz w:val="22"/>
          <w:szCs w:val="28"/>
          <w:lang w:eastAsia="de-DE"/>
        </w:rPr>
        <w:t>Fakultät Architektur</w:t>
      </w:r>
    </w:p>
    <w:p w14:paraId="7C8BD763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Kontakt Stellenausschreibungen:</w:t>
      </w:r>
    </w:p>
    <w:p w14:paraId="1BD2F4C4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Knuth Pietsch</w:t>
      </w:r>
    </w:p>
    <w:p w14:paraId="0704CA2A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r w:rsidRPr="009A1E7A">
        <w:rPr>
          <w:rFonts w:ascii="TUD Iconset Light BLO" w:eastAsia="Times New Roman" w:hAnsi="TUD Iconset Light BLO" w:cs="Segoe UI Symbol"/>
          <w:color w:val="22518B"/>
          <w:sz w:val="18"/>
          <w:szCs w:val="18"/>
          <w:lang w:eastAsia="de-DE"/>
        </w:rPr>
        <w:t xml:space="preserve">&amp; </w:t>
      </w:r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+49 351 463-34890</w:t>
      </w:r>
    </w:p>
    <w:p w14:paraId="5DCC6142" w14:textId="77777777" w:rsidR="009A1E7A" w:rsidRPr="009A1E7A" w:rsidRDefault="009A1E7A" w:rsidP="009A1E7A">
      <w:pPr>
        <w:widowControl w:val="0"/>
        <w:tabs>
          <w:tab w:val="clear" w:pos="4876"/>
          <w:tab w:val="left" w:pos="0"/>
          <w:tab w:val="left" w:pos="284"/>
        </w:tabs>
        <w:autoSpaceDE w:val="0"/>
        <w:autoSpaceDN w:val="0"/>
        <w:spacing w:after="0" w:line="220" w:lineRule="exact"/>
        <w:ind w:left="360" w:hanging="360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knuth.pietsch@tu-dresden.de</w:t>
      </w:r>
    </w:p>
    <w:p w14:paraId="04BBFD11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3AE831B8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 xml:space="preserve">Link zu Stellenticket: </w:t>
      </w:r>
    </w:p>
    <w:p w14:paraId="78C830B0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Open Sans SemiBold"/>
          <w:b/>
          <w:color w:val="1F497D"/>
          <w:sz w:val="18"/>
          <w:szCs w:val="18"/>
          <w:lang w:eastAsia="de-DE"/>
        </w:rPr>
        <w:t>🔗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https://tu-dresden.de/bu/architektur/die-fakultaet/stellenangebote</w:t>
      </w:r>
    </w:p>
    <w:p w14:paraId="3300CFC4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412F678C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Studiengänge:</w:t>
      </w:r>
    </w:p>
    <w:p w14:paraId="52A43B6D" w14:textId="2628430B" w:rsidR="009A1E7A" w:rsidRDefault="009A1E7A" w:rsidP="007B351A">
      <w:pPr>
        <w:widowControl w:val="0"/>
        <w:tabs>
          <w:tab w:val="clear" w:pos="4876"/>
        </w:tabs>
        <w:autoSpaceDE w:val="0"/>
        <w:autoSpaceDN w:val="0"/>
        <w:spacing w:after="120" w:line="240" w:lineRule="auto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Diplom: Architektur</w:t>
      </w:r>
    </w:p>
    <w:p w14:paraId="71A0C752" w14:textId="253AB428" w:rsidR="00FE3DFA" w:rsidRPr="009A1E7A" w:rsidRDefault="00FE3DFA" w:rsidP="007B351A">
      <w:pPr>
        <w:widowControl w:val="0"/>
        <w:tabs>
          <w:tab w:val="clear" w:pos="4876"/>
        </w:tabs>
        <w:autoSpaceDE w:val="0"/>
        <w:autoSpaceDN w:val="0"/>
        <w:spacing w:after="120" w:line="240" w:lineRule="auto"/>
        <w:textboxTightWrap w:val="none"/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</w:pPr>
      <w:r>
        <w:rPr>
          <w:rFonts w:ascii="Open Sans Light" w:eastAsia="Times New Roman" w:hAnsi="Open Sans Light" w:cs="Open Sans Light"/>
          <w:color w:val="22518B"/>
          <w:sz w:val="18"/>
          <w:szCs w:val="22"/>
          <w:lang w:eastAsia="de-DE"/>
        </w:rPr>
        <w:t>Bachelor, Master: Landschaftsarchitektur</w:t>
      </w:r>
    </w:p>
    <w:p w14:paraId="6DD6271D" w14:textId="77777777" w:rsidR="007B351A" w:rsidRPr="007B351A" w:rsidRDefault="007B351A" w:rsidP="007B351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proofErr w:type="spellStart"/>
      <w:proofErr w:type="gramStart"/>
      <w:r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Studiendekan:innen</w:t>
      </w:r>
      <w:proofErr w:type="spellEnd"/>
      <w:proofErr w:type="gramEnd"/>
      <w:r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 xml:space="preserve"> </w:t>
      </w:r>
    </w:p>
    <w:p w14:paraId="6DAB1722" w14:textId="239B44F1" w:rsidR="007B351A" w:rsidRDefault="007B351A" w:rsidP="00FE3DFA">
      <w:pPr>
        <w:pStyle w:val="role"/>
        <w:spacing w:before="0" w:beforeAutospacing="0" w:after="120" w:afterAutospacing="0"/>
        <w:rPr>
          <w:rFonts w:ascii="Open Sans Light" w:hAnsi="Open Sans Light" w:cs="Open Sans Light"/>
          <w:color w:val="22518B"/>
          <w:sz w:val="18"/>
          <w:szCs w:val="18"/>
        </w:rPr>
      </w:pPr>
      <w:r w:rsidRPr="006F416A">
        <w:rPr>
          <w:rFonts w:ascii="Open Sans Light" w:hAnsi="Open Sans Light" w:cs="Open Sans Light"/>
          <w:color w:val="22518B"/>
          <w:sz w:val="18"/>
          <w:szCs w:val="18"/>
        </w:rPr>
        <w:t>Studiendekan</w:t>
      </w:r>
      <w:r w:rsidR="00FE3DFA" w:rsidRPr="00FE3DFA">
        <w:rPr>
          <w:rFonts w:ascii="Open Sans Light" w:hAnsi="Open Sans Light" w:cs="Open Sans Light"/>
          <w:color w:val="22518B"/>
          <w:sz w:val="18"/>
          <w:szCs w:val="18"/>
        </w:rPr>
        <w:t xml:space="preserve"> Architektur</w:t>
      </w:r>
      <w:r w:rsidR="00FE3DFA"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  <w:r w:rsidR="00FE3DFA" w:rsidRPr="00FE3DFA">
        <w:rPr>
          <w:rFonts w:ascii="Open Sans Light" w:hAnsi="Open Sans Light" w:cs="Open Sans Light"/>
          <w:color w:val="22518B"/>
          <w:sz w:val="18"/>
          <w:szCs w:val="18"/>
        </w:rPr>
        <w:t>Herr Prof. Dipl.-Ing. Manuel Bäumler</w:t>
      </w:r>
      <w:r w:rsidR="00FE3DFA">
        <w:rPr>
          <w:rFonts w:ascii="Open Sans Light" w:hAnsi="Open Sans Light" w:cs="Open Sans Light"/>
          <w:color w:val="22518B"/>
          <w:sz w:val="18"/>
          <w:szCs w:val="18"/>
        </w:rPr>
        <w:t xml:space="preserve">, </w:t>
      </w:r>
      <w:r w:rsidRPr="00F22402">
        <w:rPr>
          <w:rFonts w:ascii="TUD Iconset Light BLO" w:hAnsi="TUD Iconset Light BLO" w:cs="Open Sans Light"/>
          <w:bCs/>
          <w:color w:val="22518B"/>
          <w:sz w:val="18"/>
          <w:szCs w:val="18"/>
        </w:rPr>
        <w:t>&amp;</w:t>
      </w:r>
      <w:r w:rsidRPr="00F22402">
        <w:rPr>
          <w:rFonts w:ascii="Open Sans Light" w:hAnsi="Open Sans Light" w:cs="Open Sans Light"/>
          <w:bCs/>
          <w:color w:val="22518B"/>
          <w:sz w:val="18"/>
          <w:szCs w:val="18"/>
        </w:rPr>
        <w:t xml:space="preserve"> 0351 463-3</w:t>
      </w:r>
      <w:r>
        <w:rPr>
          <w:rFonts w:ascii="Open Sans Light" w:hAnsi="Open Sans Light" w:cs="Open Sans Light"/>
          <w:bCs/>
          <w:color w:val="22518B"/>
          <w:sz w:val="18"/>
          <w:szCs w:val="18"/>
        </w:rPr>
        <w:t>4</w:t>
      </w:r>
      <w:r w:rsidR="00FE3DFA">
        <w:rPr>
          <w:rFonts w:ascii="Open Sans Light" w:hAnsi="Open Sans Light" w:cs="Open Sans Light"/>
          <w:bCs/>
          <w:color w:val="22518B"/>
          <w:sz w:val="18"/>
          <w:szCs w:val="18"/>
        </w:rPr>
        <w:t>721</w:t>
      </w:r>
      <w:r w:rsidRPr="00F22402">
        <w:rPr>
          <w:rFonts w:ascii="Open Sans Light" w:hAnsi="Open Sans Light" w:cs="Open Sans Light"/>
          <w:bCs/>
          <w:color w:val="22518B"/>
          <w:sz w:val="18"/>
          <w:szCs w:val="18"/>
        </w:rPr>
        <w:t xml:space="preserve">, </w:t>
      </w:r>
      <w:r w:rsidRPr="00F22402">
        <w:rPr>
          <w:rFonts w:ascii="TUD Iconset Light BLO" w:hAnsi="TUD Iconset Light BLO" w:cs="Segoe UI Emoji"/>
          <w:bCs/>
          <w:color w:val="22518B"/>
          <w:sz w:val="18"/>
          <w:szCs w:val="18"/>
        </w:rPr>
        <w:t>=</w:t>
      </w:r>
      <w:r w:rsidRPr="00F22402"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  <w:hyperlink r:id="rId205" w:history="1">
        <w:r w:rsidR="00FE3DFA">
          <w:rPr>
            <w:rFonts w:ascii="Open Sans Light" w:hAnsi="Open Sans Light" w:cs="Open Sans Light"/>
            <w:color w:val="22518B"/>
            <w:sz w:val="18"/>
            <w:szCs w:val="18"/>
          </w:rPr>
          <w:t> </w:t>
        </w:r>
        <w:r w:rsidR="00FE3DFA" w:rsidRPr="00FE3DFA">
          <w:rPr>
            <w:rFonts w:ascii="Open Sans Light" w:hAnsi="Open Sans Light" w:cs="Open Sans Light"/>
            <w:color w:val="22518B"/>
            <w:sz w:val="18"/>
            <w:szCs w:val="18"/>
          </w:rPr>
          <w:t>studiendekan.architektur@​mailbox.tu-dresden.de</w:t>
        </w:r>
      </w:hyperlink>
    </w:p>
    <w:p w14:paraId="5A39248E" w14:textId="77777777" w:rsidR="00FE3DFA" w:rsidRDefault="00FE3DFA" w:rsidP="00FE3DFA">
      <w:pPr>
        <w:pStyle w:val="role"/>
        <w:spacing w:before="0" w:beforeAutospacing="0" w:after="120" w:afterAutospacing="0"/>
        <w:rPr>
          <w:rFonts w:ascii="Open Sans Light" w:hAnsi="Open Sans Light" w:cs="Open Sans Light"/>
          <w:color w:val="22518B"/>
          <w:sz w:val="18"/>
          <w:szCs w:val="18"/>
        </w:rPr>
      </w:pPr>
      <w:r w:rsidRPr="00FE3DFA">
        <w:rPr>
          <w:rFonts w:ascii="Open Sans Light" w:hAnsi="Open Sans Light" w:cs="Open Sans Light"/>
          <w:color w:val="22518B"/>
          <w:sz w:val="18"/>
          <w:szCs w:val="18"/>
        </w:rPr>
        <w:t>Studiendekanin Landschaftsarchitektur</w:t>
      </w:r>
      <w:r>
        <w:rPr>
          <w:rFonts w:ascii="Open Sans Light" w:hAnsi="Open Sans Light" w:cs="Open Sans Light"/>
          <w:color w:val="22518B"/>
          <w:sz w:val="18"/>
          <w:szCs w:val="18"/>
        </w:rPr>
        <w:t xml:space="preserve">, </w:t>
      </w:r>
      <w:r w:rsidRPr="00F22402">
        <w:rPr>
          <w:rFonts w:ascii="TUD Iconset Light BLO" w:hAnsi="TUD Iconset Light BLO" w:cs="Open Sans Light"/>
          <w:bCs/>
          <w:color w:val="22518B"/>
          <w:sz w:val="18"/>
          <w:szCs w:val="18"/>
        </w:rPr>
        <w:t>&amp;</w:t>
      </w:r>
      <w:r w:rsidRPr="00F22402">
        <w:rPr>
          <w:rFonts w:ascii="Open Sans Light" w:hAnsi="Open Sans Light" w:cs="Open Sans Light"/>
          <w:bCs/>
          <w:color w:val="22518B"/>
          <w:sz w:val="18"/>
          <w:szCs w:val="18"/>
        </w:rPr>
        <w:t xml:space="preserve"> 0351 463-3</w:t>
      </w:r>
      <w:r>
        <w:rPr>
          <w:rFonts w:ascii="Open Sans Light" w:hAnsi="Open Sans Light" w:cs="Open Sans Light"/>
          <w:bCs/>
          <w:color w:val="22518B"/>
          <w:sz w:val="18"/>
          <w:szCs w:val="18"/>
        </w:rPr>
        <w:t>3453</w:t>
      </w:r>
      <w:r w:rsidRPr="00F22402">
        <w:rPr>
          <w:rFonts w:ascii="Open Sans Light" w:hAnsi="Open Sans Light" w:cs="Open Sans Light"/>
          <w:bCs/>
          <w:color w:val="22518B"/>
          <w:sz w:val="18"/>
          <w:szCs w:val="18"/>
        </w:rPr>
        <w:t xml:space="preserve">, </w:t>
      </w:r>
      <w:r w:rsidRPr="00F22402">
        <w:rPr>
          <w:rFonts w:ascii="TUD Iconset Light BLO" w:hAnsi="TUD Iconset Light BLO" w:cs="Segoe UI Emoji"/>
          <w:bCs/>
          <w:color w:val="22518B"/>
          <w:sz w:val="18"/>
          <w:szCs w:val="18"/>
        </w:rPr>
        <w:t>=</w:t>
      </w:r>
      <w:r w:rsidRPr="00F22402"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  <w:hyperlink r:id="rId206" w:history="1">
        <w:r>
          <w:rPr>
            <w:rFonts w:ascii="Open Sans Light" w:hAnsi="Open Sans Light" w:cs="Open Sans Light"/>
            <w:color w:val="22518B"/>
            <w:sz w:val="18"/>
            <w:szCs w:val="18"/>
          </w:rPr>
          <w:t xml:space="preserve"> irene.lohaus@​tu-dresden.de </w:t>
        </w:r>
      </w:hyperlink>
    </w:p>
    <w:p w14:paraId="73B123A5" w14:textId="27B35749" w:rsidR="009A1E7A" w:rsidRPr="009A1E7A" w:rsidRDefault="009A1E7A" w:rsidP="00FE3DFA">
      <w:pPr>
        <w:pStyle w:val="role"/>
        <w:spacing w:before="0" w:beforeAutospacing="0" w:after="120" w:afterAutospacing="0"/>
        <w:rPr>
          <w:rFonts w:ascii="Open Sans Light" w:hAnsi="Open Sans Light" w:cs="Open Sans Light"/>
          <w:b/>
          <w:color w:val="22518B"/>
          <w:sz w:val="18"/>
          <w:szCs w:val="22"/>
        </w:rPr>
      </w:pPr>
      <w:r w:rsidRPr="009A1E7A">
        <w:rPr>
          <w:rFonts w:ascii="Open Sans Light" w:hAnsi="Open Sans Light" w:cs="Open Sans Light"/>
          <w:b/>
          <w:color w:val="22518B"/>
          <w:sz w:val="18"/>
          <w:szCs w:val="22"/>
        </w:rPr>
        <w:t xml:space="preserve">Studentische Gruppen: </w:t>
      </w:r>
    </w:p>
    <w:p w14:paraId="6DB1768A" w14:textId="77777777" w:rsidR="009A1E7A" w:rsidRPr="009A1E7A" w:rsidRDefault="008E2506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Times New Roman"/>
          <w:color w:val="22518B"/>
          <w:sz w:val="18"/>
          <w:szCs w:val="22"/>
          <w:lang w:eastAsia="de-DE"/>
        </w:rPr>
      </w:pPr>
      <w:hyperlink r:id="rId207" w:anchor="intro-target-box" w:history="1">
        <w:r w:rsidR="009A1E7A" w:rsidRPr="009A1E7A">
          <w:rPr>
            <w:rFonts w:ascii="Open Sans Light" w:eastAsia="Times New Roman" w:hAnsi="Open Sans Light" w:cs="Times New Roman"/>
            <w:color w:val="22518B"/>
            <w:sz w:val="18"/>
            <w:szCs w:val="22"/>
            <w:lang w:eastAsia="de-DE"/>
          </w:rPr>
          <w:t>FSR Architektur</w:t>
        </w:r>
      </w:hyperlink>
      <w:r w:rsidR="009A1E7A" w:rsidRPr="009A1E7A">
        <w:rPr>
          <w:rFonts w:ascii="Open Sans Light" w:eastAsia="Times New Roman" w:hAnsi="Open Sans Light" w:cs="Times New Roman"/>
          <w:color w:val="22518B"/>
          <w:sz w:val="18"/>
          <w:szCs w:val="22"/>
          <w:lang w:eastAsia="de-DE"/>
        </w:rPr>
        <w:t xml:space="preserve">  </w:t>
      </w:r>
    </w:p>
    <w:p w14:paraId="4C1D6C6A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Times New Roman"/>
          <w:color w:val="22518B"/>
          <w:sz w:val="18"/>
          <w:szCs w:val="22"/>
          <w:lang w:eastAsia="de-DE"/>
        </w:rPr>
      </w:pPr>
      <w:r w:rsidRPr="009A1E7A">
        <w:rPr>
          <w:rFonts w:ascii="TUD Iconset Light BLO" w:eastAsia="Times New Roman" w:hAnsi="TUD Iconset Light BLO" w:cs="Segoe UI Symbol"/>
          <w:color w:val="22518B"/>
          <w:sz w:val="18"/>
          <w:szCs w:val="18"/>
          <w:lang w:eastAsia="de-DE"/>
        </w:rPr>
        <w:t>&amp;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+49 351 463-37772</w:t>
      </w:r>
    </w:p>
    <w:p w14:paraId="1FD50816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eastAsia="de-DE"/>
        </w:rPr>
        <w:t xml:space="preserve">✉ 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fsr.architektur@tu-dresden.de</w:t>
      </w:r>
    </w:p>
    <w:p w14:paraId="4AA3E4D8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b/>
          <w:color w:val="22518B"/>
          <w:sz w:val="18"/>
          <w:szCs w:val="22"/>
          <w:lang w:eastAsia="de-DE"/>
        </w:rPr>
      </w:pPr>
    </w:p>
    <w:p w14:paraId="0C8F1CCC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Institute/Fachgebiete:</w:t>
      </w:r>
    </w:p>
    <w:p w14:paraId="695067EB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208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Baugeschichte, Architekturtheorie und Denkmalpflege</w:t>
        </w:r>
      </w:hyperlink>
    </w:p>
    <w:p w14:paraId="4CAF89D9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209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Grundlagen der Gestaltung und Darstellung</w:t>
        </w:r>
      </w:hyperlink>
    </w:p>
    <w:p w14:paraId="05481DC1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210" w:anchor="section-3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Institutsungebundene Professuren</w:t>
        </w:r>
      </w:hyperlink>
    </w:p>
    <w:p w14:paraId="3AAA3960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211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 xml:space="preserve">Institut für </w:t>
        </w:r>
        <w:proofErr w:type="spellStart"/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Bauklimatik</w:t>
        </w:r>
        <w:proofErr w:type="spellEnd"/>
      </w:hyperlink>
    </w:p>
    <w:p w14:paraId="2F67DD8F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212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Gebäudelehre und Entwerfen</w:t>
        </w:r>
      </w:hyperlink>
    </w:p>
    <w:p w14:paraId="3EAB8DF1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213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Städtebau und Regionalplanung</w:t>
        </w:r>
      </w:hyperlink>
    </w:p>
    <w:p w14:paraId="56712BF8" w14:textId="45E6640D" w:rsid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hyperlink r:id="rId214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Landschaftsarchitektur</w:t>
        </w:r>
      </w:hyperlink>
    </w:p>
    <w:p w14:paraId="6D5F7093" w14:textId="1EE49FA9" w:rsidR="00A6246A" w:rsidRPr="00A6246A" w:rsidRDefault="002B0B4E" w:rsidP="00A6246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2B0B4E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Sekretariat:</w:t>
      </w:r>
      <w:r>
        <w:rPr>
          <w:rFonts w:ascii="Calibri" w:hAnsi="Calibri" w:cs="Calibri"/>
          <w:sz w:val="18"/>
          <w:szCs w:val="18"/>
        </w:rPr>
        <w:t xml:space="preserve"> </w:t>
      </w:r>
      <w:r w:rsidR="00A6246A" w:rsidRPr="00A6246A">
        <w:rPr>
          <w:rFonts w:ascii="TUD Iconset Light BLO" w:hAnsi="TUD Iconset Light BLO" w:cstheme="majorHAnsi"/>
          <w:sz w:val="18"/>
          <w:szCs w:val="18"/>
        </w:rPr>
        <w:t>&amp;</w:t>
      </w:r>
      <w:r w:rsidR="00A6246A" w:rsidRPr="00A6246A">
        <w:rPr>
          <w:rFonts w:asciiTheme="majorHAnsi" w:hAnsiTheme="majorHAnsi" w:cstheme="majorHAnsi"/>
          <w:sz w:val="18"/>
          <w:szCs w:val="18"/>
        </w:rPr>
        <w:t xml:space="preserve"> </w:t>
      </w:r>
      <w:r w:rsidR="00A6246A" w:rsidRPr="00A6246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+49 351 463-37570,</w:t>
      </w:r>
      <w:r w:rsidR="00A6246A" w:rsidRPr="00A6246A">
        <w:rPr>
          <w:rFonts w:asciiTheme="majorHAnsi" w:hAnsiTheme="majorHAnsi" w:cstheme="majorHAnsi"/>
          <w:sz w:val="18"/>
          <w:szCs w:val="18"/>
        </w:rPr>
        <w:t xml:space="preserve"> </w:t>
      </w:r>
      <w:r w:rsidR="00A6246A" w:rsidRPr="00FB1964">
        <w:rPr>
          <w:rFonts w:ascii="TUD Iconset Light BLO" w:hAnsi="TUD Iconset Light BLO" w:cstheme="majorHAnsi"/>
          <w:color w:val="22538B"/>
          <w:sz w:val="18"/>
          <w:szCs w:val="18"/>
        </w:rPr>
        <w:t>=</w:t>
      </w:r>
      <w:r w:rsidR="00A6246A" w:rsidRPr="00A6246A">
        <w:rPr>
          <w:rFonts w:asciiTheme="majorHAnsi" w:hAnsiTheme="majorHAnsi" w:cstheme="majorHAnsi"/>
          <w:sz w:val="18"/>
          <w:szCs w:val="18"/>
        </w:rPr>
        <w:t xml:space="preserve"> </w:t>
      </w:r>
      <w:proofErr w:type="spellStart"/>
      <w:proofErr w:type="gramStart"/>
      <w:r w:rsidR="00A6246A" w:rsidRPr="00A6246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i.landschaftsarchitektur</w:t>
      </w:r>
      <w:proofErr w:type="spellEnd"/>
      <w:proofErr w:type="gramEnd"/>
      <w:r w:rsidR="00A6246A" w:rsidRPr="00A6246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@​tu-dresden.de </w:t>
      </w:r>
    </w:p>
    <w:p w14:paraId="4EB0A5A1" w14:textId="77777777" w:rsidR="009A1E7A" w:rsidRPr="009A1E7A" w:rsidRDefault="009A1E7A" w:rsidP="000C4837">
      <w:pPr>
        <w:keepNext/>
        <w:tabs>
          <w:tab w:val="clear" w:pos="4876"/>
        </w:tabs>
        <w:spacing w:before="240" w:after="60" w:line="240" w:lineRule="auto"/>
        <w:textboxTightWrap w:val="none"/>
        <w:outlineLvl w:val="1"/>
        <w15:collapsed/>
        <w:rPr>
          <w:rFonts w:ascii="Open Sans SemiBold" w:eastAsia="Times New Roman" w:hAnsi="Open Sans SemiBold" w:cs="Open Sans SemiBold"/>
          <w:bCs/>
          <w:iCs/>
          <w:color w:val="00838D"/>
          <w:sz w:val="22"/>
          <w:szCs w:val="28"/>
          <w:lang w:eastAsia="de-DE"/>
        </w:rPr>
      </w:pPr>
      <w:bookmarkStart w:id="6" w:name="_Hlk160100035"/>
      <w:r w:rsidRPr="009A1E7A">
        <w:rPr>
          <w:rFonts w:ascii="Open Sans SemiBold" w:eastAsia="Times New Roman" w:hAnsi="Open Sans SemiBold" w:cs="Open Sans SemiBold"/>
          <w:bCs/>
          <w:iCs/>
          <w:color w:val="00838D"/>
          <w:sz w:val="22"/>
          <w:szCs w:val="28"/>
          <w:lang w:eastAsia="de-DE"/>
        </w:rPr>
        <w:lastRenderedPageBreak/>
        <w:t>Fakultät Umweltwissenschaften</w:t>
      </w:r>
    </w:p>
    <w:p w14:paraId="69CEF7D7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Kontakt Stellenausschreibungen:</w:t>
      </w:r>
    </w:p>
    <w:p w14:paraId="4406D197" w14:textId="77777777" w:rsidR="00CF1EA7" w:rsidRPr="00CF1EA7" w:rsidRDefault="00CF1EA7" w:rsidP="00596AF7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</w:pPr>
      <w:r w:rsidRPr="00CF1EA7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>Prüfungsamt Forstwissenschaften, Frau Ricarda Friedrichsdorf, Herr Dr. Stephan Bonn</w:t>
      </w:r>
    </w:p>
    <w:p w14:paraId="54A36991" w14:textId="77777777" w:rsidR="00CF1EA7" w:rsidRPr="00CF1EA7" w:rsidRDefault="00EF5F3D" w:rsidP="00CF1EA7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</w:pPr>
      <w:r>
        <w:rPr>
          <w:rFonts w:ascii="TUD Iconset Light BLO" w:eastAsia="Times New Roman" w:hAnsi="TUD Iconset Light BLO" w:cs="Open Sans"/>
          <w:color w:val="22518B"/>
          <w:sz w:val="18"/>
          <w:szCs w:val="22"/>
          <w:lang w:eastAsia="de-DE"/>
        </w:rPr>
        <w:t>&amp;</w:t>
      </w:r>
      <w:r w:rsidR="00CF1EA7" w:rsidRPr="00CF1EA7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 </w:t>
      </w:r>
      <w:hyperlink r:id="rId215" w:history="1">
        <w:r w:rsidR="00CF1EA7" w:rsidRPr="00CF1EA7">
          <w:rPr>
            <w:rFonts w:ascii="Open Sans Light" w:eastAsia="Times New Roman" w:hAnsi="Open Sans Light" w:cs="Open Sans Light"/>
            <w:color w:val="22518B"/>
            <w:sz w:val="18"/>
            <w:szCs w:val="18"/>
            <w:lang w:eastAsia="de-DE"/>
          </w:rPr>
          <w:t>+49 351 463-31305</w:t>
        </w:r>
      </w:hyperlink>
    </w:p>
    <w:p w14:paraId="1C15C61B" w14:textId="77777777" w:rsidR="00CF1EA7" w:rsidRPr="00CF1EA7" w:rsidRDefault="00CF1EA7" w:rsidP="00CF1EA7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</w:pPr>
      <w:r w:rsidRPr="00CF1EA7">
        <w:rPr>
          <w:rFonts w:ascii="Segoe UI Symbol" w:eastAsia="Times New Roman" w:hAnsi="Segoe UI Symbol" w:cs="Segoe UI Symbol"/>
          <w:color w:val="22518B"/>
          <w:sz w:val="18"/>
          <w:szCs w:val="18"/>
          <w:lang w:eastAsia="de-DE"/>
        </w:rPr>
        <w:t>✉</w:t>
      </w:r>
      <w:r w:rsidRPr="00CF1EA7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 </w:t>
      </w:r>
      <w:hyperlink r:id="rId216" w:history="1">
        <w:r w:rsidRPr="00CF1EA7">
          <w:rPr>
            <w:rFonts w:ascii="Open Sans Light" w:eastAsia="Times New Roman" w:hAnsi="Open Sans Light" w:cs="Open Sans Light"/>
            <w:color w:val="22518B"/>
            <w:sz w:val="18"/>
            <w:szCs w:val="18"/>
            <w:lang w:eastAsia="de-DE"/>
          </w:rPr>
          <w:t>pruefungsamt.forstwissenschaften@​mailbox.tu-dresden.de</w:t>
        </w:r>
      </w:hyperlink>
    </w:p>
    <w:p w14:paraId="0A5DB8E7" w14:textId="77777777" w:rsidR="00CF1EA7" w:rsidRDefault="00CF1EA7" w:rsidP="00596AF7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488B2725" w14:textId="77777777" w:rsidR="00596AF7" w:rsidRPr="00596AF7" w:rsidRDefault="00596AF7" w:rsidP="00596AF7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596AF7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Prüfungsamt Geowissenschaften, Frau Andrea Breitung</w:t>
      </w:r>
    </w:p>
    <w:p w14:paraId="1D699D3F" w14:textId="77777777" w:rsidR="00596AF7" w:rsidRPr="00596AF7" w:rsidRDefault="00596AF7" w:rsidP="00596AF7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>
        <w:rPr>
          <w:rFonts w:ascii="TUD Iconset Light BLO" w:eastAsia="Times New Roman" w:hAnsi="TUD Iconset Light BLO" w:cs="Open Sans"/>
          <w:color w:val="22518B"/>
          <w:sz w:val="18"/>
          <w:szCs w:val="22"/>
          <w:lang w:eastAsia="de-DE"/>
        </w:rPr>
        <w:t>&amp;</w:t>
      </w:r>
      <w:r w:rsidRPr="00596AF7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+49 351 463-36256 </w:t>
      </w:r>
    </w:p>
    <w:p w14:paraId="77C23574" w14:textId="77777777" w:rsidR="00596AF7" w:rsidRDefault="00596AF7" w:rsidP="00596AF7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596AF7">
        <w:rPr>
          <w:rFonts w:ascii="Segoe UI Symbol" w:eastAsia="Times New Roman" w:hAnsi="Segoe UI Symbol" w:cs="Segoe UI Symbol"/>
          <w:color w:val="22518B"/>
          <w:sz w:val="18"/>
          <w:szCs w:val="22"/>
          <w:lang w:eastAsia="de-DE"/>
        </w:rPr>
        <w:t>✉</w:t>
      </w:r>
      <w:r w:rsidRPr="00596AF7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  <w:hyperlink r:id="rId217" w:history="1">
        <w:r w:rsidR="00CF1EA7" w:rsidRPr="000360CC">
          <w:rPr>
            <w:rStyle w:val="Hyperlink"/>
            <w:rFonts w:ascii="Open Sans Light" w:eastAsia="Times New Roman" w:hAnsi="Open Sans Light" w:cs="Open Sans"/>
            <w:sz w:val="18"/>
            <w:szCs w:val="22"/>
            <w:lang w:eastAsia="de-DE"/>
          </w:rPr>
          <w:t>andrea.breitung@tu-dresden.de</w:t>
        </w:r>
      </w:hyperlink>
    </w:p>
    <w:bookmarkEnd w:id="6"/>
    <w:p w14:paraId="70898C7D" w14:textId="77777777" w:rsidR="00CF1EA7" w:rsidRDefault="00CF1EA7" w:rsidP="00596AF7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67DF803C" w14:textId="77777777" w:rsidR="00CF1EA7" w:rsidRPr="00CF1EA7" w:rsidRDefault="00CF1EA7" w:rsidP="00596AF7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CF1EA7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Prüfungsamt Hydrowissenschaften, Frau Elisabeth Simon</w:t>
      </w:r>
    </w:p>
    <w:p w14:paraId="04475C23" w14:textId="77777777" w:rsidR="00CF1EA7" w:rsidRPr="00CF1EA7" w:rsidRDefault="00EF5F3D" w:rsidP="00CF1EA7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>
        <w:rPr>
          <w:rFonts w:ascii="TUD Iconset Light BLO" w:eastAsia="Times New Roman" w:hAnsi="TUD Iconset Light BLO" w:cs="Open Sans"/>
          <w:color w:val="22518B"/>
          <w:sz w:val="18"/>
          <w:szCs w:val="22"/>
          <w:lang w:eastAsia="de-DE"/>
        </w:rPr>
        <w:t>&amp;</w:t>
      </w:r>
      <w:r w:rsidR="00CF1EA7" w:rsidRPr="00CF1EA7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  <w:hyperlink r:id="rId218" w:history="1">
        <w:r w:rsidR="00CF1EA7" w:rsidRPr="00CF1EA7">
          <w:rPr>
            <w:rFonts w:ascii="Open Sans Light" w:eastAsia="Times New Roman" w:hAnsi="Open Sans Light" w:cs="Open Sans"/>
            <w:color w:val="22518B"/>
            <w:sz w:val="18"/>
            <w:szCs w:val="22"/>
            <w:lang w:eastAsia="de-DE"/>
          </w:rPr>
          <w:t>+49 351 463-33399</w:t>
        </w:r>
      </w:hyperlink>
      <w:r w:rsidR="00CF1EA7" w:rsidRPr="00CF1EA7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</w:p>
    <w:p w14:paraId="40A65221" w14:textId="77777777" w:rsidR="00CF1EA7" w:rsidRPr="00CF1EA7" w:rsidRDefault="00CF1EA7" w:rsidP="00CF1EA7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CF1EA7">
        <w:rPr>
          <w:rFonts w:ascii="Segoe UI Symbol" w:eastAsia="Times New Roman" w:hAnsi="Segoe UI Symbol" w:cs="Segoe UI Symbol"/>
          <w:color w:val="22518B"/>
          <w:sz w:val="18"/>
          <w:szCs w:val="22"/>
          <w:lang w:eastAsia="de-DE"/>
        </w:rPr>
        <w:t>✉</w:t>
      </w:r>
      <w:r w:rsidRPr="00CF1EA7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  <w:hyperlink r:id="rId219" w:history="1">
        <w:r w:rsidRPr="00CF1EA7">
          <w:rPr>
            <w:rFonts w:ascii="Open Sans Light" w:eastAsia="Times New Roman" w:hAnsi="Open Sans Light" w:cs="Open Sans"/>
            <w:color w:val="22518B"/>
            <w:sz w:val="18"/>
            <w:szCs w:val="22"/>
            <w:lang w:eastAsia="de-DE"/>
          </w:rPr>
          <w:t>pruefungsamt-hydrowissenschaften@​mailbox.tu-dresden.de</w:t>
        </w:r>
      </w:hyperlink>
      <w:r w:rsidRPr="00CF1EA7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</w:p>
    <w:p w14:paraId="47A9844B" w14:textId="77777777" w:rsidR="00CF1EA7" w:rsidRPr="00CF1EA7" w:rsidRDefault="00CF1EA7" w:rsidP="00596AF7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4D4515F3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 xml:space="preserve">Link zu Stellenticket: </w:t>
      </w:r>
    </w:p>
    <w:p w14:paraId="6E67E9E9" w14:textId="77777777" w:rsid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Open Sans SemiBold"/>
          <w:b/>
          <w:color w:val="1F497D"/>
          <w:sz w:val="18"/>
          <w:szCs w:val="18"/>
          <w:lang w:eastAsia="de-DE"/>
        </w:rPr>
        <w:t xml:space="preserve">🔗 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https://tu-dresden.de/bu/umwelt (unter ‚oft gesucht‘)</w:t>
      </w:r>
    </w:p>
    <w:p w14:paraId="2385794C" w14:textId="77777777" w:rsidR="00DF2E9A" w:rsidRDefault="00DF2E9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Forst: </w:t>
      </w:r>
      <w:hyperlink r:id="rId220" w:history="1">
        <w:r w:rsidRPr="00D14FBF">
          <w:rPr>
            <w:rStyle w:val="Hyperlink"/>
            <w:rFonts w:ascii="Open Sans Light" w:eastAsia="Times New Roman" w:hAnsi="Open Sans Light" w:cs="Open Sans"/>
            <w:sz w:val="18"/>
            <w:szCs w:val="22"/>
            <w:lang w:eastAsia="de-DE"/>
          </w:rPr>
          <w:t>https://tu-dresden.de/bu/umwelt/geo/studium/jobs-und-praktika</w:t>
        </w:r>
      </w:hyperlink>
      <w:r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</w:p>
    <w:p w14:paraId="528B1094" w14:textId="77777777" w:rsidR="00DF2E9A" w:rsidRPr="009A1E7A" w:rsidRDefault="00DF2E9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proofErr w:type="spellStart"/>
      <w:r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Hydro</w:t>
      </w:r>
      <w:proofErr w:type="spellEnd"/>
      <w:r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: </w:t>
      </w:r>
      <w:hyperlink r:id="rId221" w:history="1">
        <w:r w:rsidRPr="00D14FBF">
          <w:rPr>
            <w:rStyle w:val="Hyperlink"/>
            <w:rFonts w:ascii="Open Sans Light" w:eastAsia="Times New Roman" w:hAnsi="Open Sans Light" w:cs="Open Sans"/>
            <w:sz w:val="18"/>
            <w:szCs w:val="22"/>
            <w:lang w:eastAsia="de-DE"/>
          </w:rPr>
          <w:t>https://tu-dresden.de/bu/umwelt/hydro/studium/cservice</w:t>
        </w:r>
      </w:hyperlink>
      <w:r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</w:p>
    <w:p w14:paraId="3C07F1E8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17D81997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Studiengänge:</w:t>
      </w:r>
    </w:p>
    <w:p w14:paraId="585A7432" w14:textId="17A034AE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Bachelor: Forstwissenschaften, Geodäsie und Geoinformation, Geographie, Hydrowissenschaften</w:t>
      </w:r>
      <w:r w:rsidR="007514F3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, </w:t>
      </w:r>
      <w:r w:rsidR="007514F3" w:rsidRPr="007514F3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Hydrowissenschaften: Wasserwirtschaft, Hydrologie, Kreislaufwirtschaft</w:t>
      </w:r>
    </w:p>
    <w:p w14:paraId="212880CD" w14:textId="52379D93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Master:  </w:t>
      </w:r>
      <w:r w:rsidR="007514F3" w:rsidRPr="007514F3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Forstwissenschaften</w:t>
      </w:r>
      <w:r w:rsidR="007514F3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, 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Tropical </w:t>
      </w:r>
      <w:proofErr w:type="spellStart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Forestry</w:t>
      </w:r>
      <w:proofErr w:type="spellEnd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, Holztechnologie und Holzwirtschaft, Geodäsie, Geoinformationstechnologien, </w:t>
      </w:r>
      <w:proofErr w:type="spellStart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Cartography</w:t>
      </w:r>
      <w:proofErr w:type="spellEnd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, Wasserwirtschaft, Hydrologie, Abfallwirtschaft und Altlasten, Hydrobiologie, </w:t>
      </w:r>
      <w:proofErr w:type="spellStart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Hydro</w:t>
      </w:r>
      <w:proofErr w:type="spellEnd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Science and Engineering, Raumentwicklung und Naturressourcenmanagement</w:t>
      </w:r>
      <w:r w:rsidR="003F1716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, </w:t>
      </w:r>
      <w:proofErr w:type="spellStart"/>
      <w:r w:rsidR="003F1716" w:rsidRPr="003F1716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Advanced</w:t>
      </w:r>
      <w:proofErr w:type="spellEnd"/>
      <w:r w:rsidR="003F1716" w:rsidRPr="003F1716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Computational and </w:t>
      </w:r>
      <w:proofErr w:type="spellStart"/>
      <w:r w:rsidR="003F1716" w:rsidRPr="003F1716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Civil</w:t>
      </w:r>
      <w:proofErr w:type="spellEnd"/>
      <w:r w:rsidR="003F1716" w:rsidRPr="003F1716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Engineering </w:t>
      </w:r>
      <w:proofErr w:type="spellStart"/>
      <w:r w:rsidR="003F1716" w:rsidRPr="003F1716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Structural</w:t>
      </w:r>
      <w:proofErr w:type="spellEnd"/>
      <w:r w:rsidR="003F1716" w:rsidRPr="003F1716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Studies - ACCESS</w:t>
      </w:r>
    </w:p>
    <w:p w14:paraId="29E1FBC3" w14:textId="77777777" w:rsidR="009A1E7A" w:rsidRPr="009A1E7A" w:rsidRDefault="009A1E7A" w:rsidP="00E23C69">
      <w:pPr>
        <w:tabs>
          <w:tab w:val="clear" w:pos="4876"/>
        </w:tabs>
        <w:spacing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Lehramt: Geographie</w:t>
      </w:r>
      <w:bookmarkStart w:id="7" w:name="ck_normal_unep"/>
      <w:bookmarkEnd w:id="7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für Mittelschule und Gymnasien</w:t>
      </w:r>
    </w:p>
    <w:p w14:paraId="4DE0AB82" w14:textId="449FAC8F" w:rsidR="008B684F" w:rsidRDefault="008B684F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Prodekan für Forschung:</w:t>
      </w:r>
    </w:p>
    <w:p w14:paraId="03463C00" w14:textId="7DA1B37E" w:rsidR="008B684F" w:rsidRPr="008B684F" w:rsidRDefault="008B684F" w:rsidP="00366067">
      <w:pPr>
        <w:tabs>
          <w:tab w:val="clear" w:pos="4876"/>
        </w:tabs>
        <w:spacing w:after="120" w:line="240" w:lineRule="auto"/>
        <w:textboxTightWrap w:val="none"/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</w:pPr>
      <w:r w:rsidRPr="008B684F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Prof. Dr. </w:t>
      </w:r>
      <w:proofErr w:type="spellStart"/>
      <w:r w:rsidRPr="008B684F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>Goddert</w:t>
      </w:r>
      <w:proofErr w:type="spellEnd"/>
      <w:r w:rsidRPr="008B684F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 von </w:t>
      </w:r>
      <w:proofErr w:type="spellStart"/>
      <w:r w:rsidRPr="008B684F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>Oheimb</w:t>
      </w:r>
      <w:proofErr w:type="spellEnd"/>
      <w:r w:rsidRPr="00366067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>,</w:t>
      </w:r>
      <w:r w:rsidRPr="00366067">
        <w:rPr>
          <w:rFonts w:ascii="Times New Roman" w:eastAsia="Times New Roman" w:hAnsi="Times New Roman" w:cs="Times New Roman"/>
          <w:color w:val="22518B"/>
          <w:sz w:val="24"/>
          <w:szCs w:val="24"/>
          <w:lang w:eastAsia="de-DE"/>
        </w:rPr>
        <w:t xml:space="preserve"> </w:t>
      </w:r>
      <w:r w:rsidRPr="00366067">
        <w:rPr>
          <w:rFonts w:ascii="TUD Iconset Light BLO" w:eastAsia="Times New Roman" w:hAnsi="TUD Iconset Light BLO" w:cs="Open Sans Light"/>
          <w:bCs/>
          <w:color w:val="22518B"/>
          <w:sz w:val="18"/>
          <w:szCs w:val="18"/>
          <w:lang w:eastAsia="de-DE"/>
        </w:rPr>
        <w:t>&amp;</w:t>
      </w:r>
      <w:r w:rsidRPr="00366067">
        <w:rPr>
          <w:rFonts w:ascii="Open Sans Light" w:eastAsia="Times New Roman" w:hAnsi="Open Sans Light" w:cs="Open Sans Light"/>
          <w:bCs/>
          <w:color w:val="22518B"/>
          <w:sz w:val="18"/>
          <w:szCs w:val="18"/>
          <w:lang w:eastAsia="de-DE"/>
        </w:rPr>
        <w:t xml:space="preserve"> 0351 463-3</w:t>
      </w:r>
      <w:r w:rsidR="00366067" w:rsidRPr="00366067">
        <w:rPr>
          <w:rFonts w:ascii="Open Sans Light" w:eastAsia="Times New Roman" w:hAnsi="Open Sans Light" w:cs="Open Sans Light"/>
          <w:bCs/>
          <w:color w:val="22518B"/>
          <w:sz w:val="18"/>
          <w:szCs w:val="18"/>
          <w:lang w:eastAsia="de-DE"/>
        </w:rPr>
        <w:t>1288</w:t>
      </w:r>
      <w:r w:rsidRPr="00366067">
        <w:rPr>
          <w:rFonts w:ascii="Open Sans Light" w:eastAsia="Times New Roman" w:hAnsi="Open Sans Light" w:cs="Open Sans Light"/>
          <w:bCs/>
          <w:color w:val="22518B"/>
          <w:sz w:val="18"/>
          <w:szCs w:val="18"/>
          <w:lang w:eastAsia="de-DE"/>
        </w:rPr>
        <w:t xml:space="preserve">, </w:t>
      </w:r>
      <w:r w:rsidRPr="00366067">
        <w:rPr>
          <w:rFonts w:ascii="TUD Iconset Light BLO" w:eastAsia="Times New Roman" w:hAnsi="TUD Iconset Light BLO" w:cs="Segoe UI Emoji"/>
          <w:bCs/>
          <w:color w:val="22518B"/>
          <w:sz w:val="18"/>
          <w:szCs w:val="18"/>
          <w:lang w:eastAsia="de-DE"/>
        </w:rPr>
        <w:t>=</w:t>
      </w:r>
      <w:r w:rsidRPr="00366067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 </w:t>
      </w:r>
      <w:hyperlink r:id="rId222" w:history="1">
        <w:r w:rsidRPr="00366067">
          <w:rPr>
            <w:rFonts w:ascii="Open Sans Light" w:hAnsi="Open Sans Light" w:cs="Open Sans Light"/>
            <w:color w:val="22518B"/>
            <w:sz w:val="18"/>
            <w:szCs w:val="18"/>
          </w:rPr>
          <w:t xml:space="preserve"> </w:t>
        </w:r>
        <w:hyperlink r:id="rId223" w:history="1">
          <w:r w:rsidR="00366067" w:rsidRPr="00366067">
            <w:rPr>
              <w:rStyle w:val="Hyperlink"/>
              <w:rFonts w:ascii="Open Sans Light" w:hAnsi="Open Sans Light" w:cs="Open Sans Light"/>
              <w:color w:val="22518B"/>
              <w:sz w:val="18"/>
              <w:szCs w:val="18"/>
            </w:rPr>
            <w:t>Goddert_v_Oheimb@​tu-dresden.de</w:t>
          </w:r>
        </w:hyperlink>
      </w:hyperlink>
    </w:p>
    <w:p w14:paraId="5D841FA9" w14:textId="57D6289B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 xml:space="preserve">Studentische Gruppen: </w:t>
      </w:r>
    </w:p>
    <w:p w14:paraId="30BF7C99" w14:textId="77777777" w:rsidR="009A1E7A" w:rsidRPr="009A1E7A" w:rsidRDefault="008E2506" w:rsidP="009A1E7A">
      <w:pPr>
        <w:tabs>
          <w:tab w:val="clear" w:pos="4876"/>
        </w:tabs>
        <w:spacing w:after="0" w:line="276" w:lineRule="auto"/>
        <w:textboxTightWrap w:val="none"/>
        <w:rPr>
          <w:rFonts w:ascii="Open Sans Light" w:eastAsia="Times New Roman" w:hAnsi="Open Sans Light" w:cs="Times New Roman"/>
          <w:color w:val="22518B"/>
          <w:sz w:val="18"/>
          <w:szCs w:val="22"/>
          <w:lang w:eastAsia="de-DE"/>
        </w:rPr>
      </w:pPr>
      <w:hyperlink r:id="rId224" w:history="1">
        <w:r w:rsidR="009A1E7A" w:rsidRPr="009A1E7A">
          <w:rPr>
            <w:rFonts w:ascii="Open Sans Light" w:eastAsia="Times New Roman" w:hAnsi="Open Sans Light" w:cs="Times New Roman"/>
            <w:color w:val="22518B"/>
            <w:sz w:val="18"/>
            <w:szCs w:val="22"/>
            <w:lang w:eastAsia="de-DE"/>
          </w:rPr>
          <w:t>FSR Forstwissenschaften</w:t>
        </w:r>
      </w:hyperlink>
      <w:r w:rsidR="009A1E7A" w:rsidRPr="009A1E7A">
        <w:rPr>
          <w:rFonts w:ascii="Open Sans Light" w:eastAsia="Times New Roman" w:hAnsi="Open Sans Light" w:cs="Times New Roman"/>
          <w:color w:val="22518B"/>
          <w:sz w:val="18"/>
          <w:szCs w:val="22"/>
          <w:lang w:eastAsia="de-DE"/>
        </w:rPr>
        <w:t xml:space="preserve"> </w:t>
      </w:r>
    </w:p>
    <w:p w14:paraId="3D1BCA21" w14:textId="77777777" w:rsidR="009A1E7A" w:rsidRPr="009A1E7A" w:rsidRDefault="009A1E7A" w:rsidP="009A1E7A">
      <w:pPr>
        <w:tabs>
          <w:tab w:val="clear" w:pos="4876"/>
        </w:tabs>
        <w:spacing w:after="0" w:line="276" w:lineRule="auto"/>
        <w:textboxTightWrap w:val="none"/>
        <w:rPr>
          <w:rFonts w:ascii="Open Sans Light" w:eastAsia="Times New Roman" w:hAnsi="Open Sans Light" w:cs="Times New Roman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eastAsia="de-DE"/>
        </w:rPr>
        <w:t>✉</w:t>
      </w:r>
      <w:r w:rsidRPr="009A1E7A">
        <w:rPr>
          <w:rFonts w:ascii="Open Sans Light" w:eastAsia="Times New Roman" w:hAnsi="Open Sans Light" w:cs="Times New Roman"/>
          <w:color w:val="22518B"/>
          <w:sz w:val="18"/>
          <w:szCs w:val="22"/>
          <w:lang w:eastAsia="de-DE"/>
        </w:rPr>
        <w:t xml:space="preserve"> </w:t>
      </w:r>
      <w:hyperlink r:id="rId225" w:history="1">
        <w:r w:rsidR="00986B4F" w:rsidRPr="00986B4F">
          <w:rPr>
            <w:rFonts w:ascii="Open Sans Light" w:eastAsia="Times New Roman" w:hAnsi="Open Sans Light" w:cs="Open Sans"/>
            <w:color w:val="22518B"/>
            <w:sz w:val="18"/>
            <w:szCs w:val="22"/>
            <w:lang w:eastAsia="de-DE"/>
          </w:rPr>
          <w:t>fsrforst@mailbox.tu-dresden.de</w:t>
        </w:r>
      </w:hyperlink>
    </w:p>
    <w:p w14:paraId="6E2637F1" w14:textId="77777777" w:rsidR="009A1E7A" w:rsidRPr="009A1E7A" w:rsidRDefault="009A1E7A" w:rsidP="009A1E7A">
      <w:pPr>
        <w:tabs>
          <w:tab w:val="clear" w:pos="4876"/>
        </w:tabs>
        <w:spacing w:after="0" w:line="276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bookmarkStart w:id="8" w:name="_Hlk160100053"/>
    <w:p w14:paraId="4B3CFE3A" w14:textId="77777777" w:rsidR="009A1E7A" w:rsidRPr="009A1E7A" w:rsidRDefault="002258DA" w:rsidP="009A1E7A">
      <w:pPr>
        <w:tabs>
          <w:tab w:val="clear" w:pos="4876"/>
        </w:tabs>
        <w:spacing w:after="0" w:line="276" w:lineRule="auto"/>
        <w:textboxTightWrap w:val="none"/>
        <w:rPr>
          <w:rFonts w:ascii="Open Sans Light" w:eastAsia="Times New Roman" w:hAnsi="Open Sans Light" w:cs="Times New Roman"/>
          <w:color w:val="22518B"/>
          <w:sz w:val="18"/>
          <w:szCs w:val="22"/>
          <w:lang w:eastAsia="de-DE"/>
        </w:rPr>
      </w:pPr>
      <w:r>
        <w:fldChar w:fldCharType="begin"/>
      </w:r>
      <w:r>
        <w:instrText xml:space="preserve"> HYPERLINK "https://tu-dresden.de/bu/umwelt/geo/fsr" </w:instrText>
      </w:r>
      <w:r>
        <w:fldChar w:fldCharType="separate"/>
      </w:r>
      <w:r w:rsidR="009A1E7A" w:rsidRPr="009A1E7A">
        <w:rPr>
          <w:rFonts w:ascii="Open Sans Light" w:eastAsia="Times New Roman" w:hAnsi="Open Sans Light" w:cs="Times New Roman"/>
          <w:color w:val="22518B"/>
          <w:sz w:val="18"/>
          <w:szCs w:val="22"/>
          <w:lang w:eastAsia="de-DE"/>
        </w:rPr>
        <w:t>FSR Geowissenschaften</w:t>
      </w:r>
      <w:r>
        <w:rPr>
          <w:rFonts w:ascii="Open Sans Light" w:eastAsia="Times New Roman" w:hAnsi="Open Sans Light" w:cs="Times New Roman"/>
          <w:color w:val="22518B"/>
          <w:sz w:val="18"/>
          <w:szCs w:val="22"/>
          <w:lang w:eastAsia="de-DE"/>
        </w:rPr>
        <w:fldChar w:fldCharType="end"/>
      </w:r>
      <w:r w:rsidR="009A1E7A" w:rsidRPr="009A1E7A">
        <w:rPr>
          <w:rFonts w:ascii="Open Sans Light" w:eastAsia="Times New Roman" w:hAnsi="Open Sans Light" w:cs="Times New Roman"/>
          <w:color w:val="22518B"/>
          <w:sz w:val="18"/>
          <w:szCs w:val="22"/>
          <w:lang w:eastAsia="de-DE"/>
        </w:rPr>
        <w:t xml:space="preserve">  </w:t>
      </w:r>
    </w:p>
    <w:p w14:paraId="7DF1E3A3" w14:textId="77777777" w:rsidR="009A1E7A" w:rsidRPr="009A1E7A" w:rsidRDefault="009A1E7A" w:rsidP="009A1E7A">
      <w:pPr>
        <w:tabs>
          <w:tab w:val="clear" w:pos="4876"/>
        </w:tabs>
        <w:spacing w:after="0" w:line="276" w:lineRule="auto"/>
        <w:textboxTightWrap w:val="none"/>
        <w:rPr>
          <w:rFonts w:ascii="Open Sans Light" w:eastAsia="Times New Roman" w:hAnsi="Open Sans Light" w:cs="Times New Roman"/>
          <w:color w:val="22518B"/>
          <w:sz w:val="18"/>
          <w:szCs w:val="22"/>
          <w:lang w:eastAsia="de-DE"/>
        </w:rPr>
      </w:pPr>
      <w:r w:rsidRPr="009A1E7A">
        <w:rPr>
          <w:rFonts w:ascii="TUD Iconset Light BLO" w:eastAsia="Times New Roman" w:hAnsi="TUD Iconset Light BLO" w:cs="Segoe UI Symbol"/>
          <w:color w:val="22518B"/>
          <w:sz w:val="18"/>
          <w:szCs w:val="18"/>
          <w:lang w:eastAsia="de-DE"/>
        </w:rPr>
        <w:t>&amp;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+49 351 463-36933</w:t>
      </w:r>
    </w:p>
    <w:p w14:paraId="43B6EBFC" w14:textId="77777777" w:rsidR="009A1E7A" w:rsidRPr="009A1E7A" w:rsidRDefault="009A1E7A" w:rsidP="009A1E7A">
      <w:pPr>
        <w:tabs>
          <w:tab w:val="clear" w:pos="4876"/>
        </w:tabs>
        <w:spacing w:after="0" w:line="276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eastAsia="de-DE"/>
        </w:rPr>
        <w:t>✉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  <w:proofErr w:type="spellStart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info</w:t>
      </w:r>
      <w:proofErr w:type="spellEnd"/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@​fsrgeo-dresden.de</w:t>
      </w:r>
      <w:bookmarkEnd w:id="8"/>
    </w:p>
    <w:p w14:paraId="5B88017B" w14:textId="77777777" w:rsidR="009A1E7A" w:rsidRPr="009A1E7A" w:rsidRDefault="009A1E7A" w:rsidP="009A1E7A">
      <w:pPr>
        <w:tabs>
          <w:tab w:val="clear" w:pos="4876"/>
        </w:tabs>
        <w:spacing w:after="0" w:line="276" w:lineRule="auto"/>
        <w:textboxTightWrap w:val="none"/>
        <w:rPr>
          <w:rFonts w:ascii="Open Sans Light" w:eastAsia="Times New Roman" w:hAnsi="Open Sans Light" w:cs="Times New Roman"/>
          <w:color w:val="22518B"/>
          <w:sz w:val="18"/>
          <w:szCs w:val="22"/>
          <w:lang w:eastAsia="de-DE"/>
        </w:rPr>
      </w:pPr>
    </w:p>
    <w:p w14:paraId="0BADAAD9" w14:textId="77777777" w:rsidR="009A1E7A" w:rsidRPr="009A1E7A" w:rsidRDefault="008E2506" w:rsidP="009A1E7A">
      <w:pPr>
        <w:tabs>
          <w:tab w:val="clear" w:pos="4876"/>
        </w:tabs>
        <w:spacing w:after="0" w:line="276" w:lineRule="auto"/>
        <w:textboxTightWrap w:val="none"/>
        <w:rPr>
          <w:rFonts w:ascii="Open Sans Light" w:eastAsia="Times New Roman" w:hAnsi="Open Sans Light" w:cs="Times New Roman"/>
          <w:color w:val="22518B"/>
          <w:sz w:val="18"/>
          <w:szCs w:val="22"/>
          <w:lang w:eastAsia="de-DE"/>
        </w:rPr>
      </w:pPr>
      <w:hyperlink r:id="rId226" w:history="1">
        <w:r w:rsidR="009A1E7A" w:rsidRPr="009A1E7A">
          <w:rPr>
            <w:rFonts w:ascii="Open Sans Light" w:eastAsia="Times New Roman" w:hAnsi="Open Sans Light" w:cs="Times New Roman"/>
            <w:color w:val="22518B"/>
            <w:sz w:val="18"/>
            <w:szCs w:val="22"/>
            <w:lang w:eastAsia="de-DE"/>
          </w:rPr>
          <w:t>FSR Hydrowissenschaften</w:t>
        </w:r>
      </w:hyperlink>
      <w:r w:rsidR="009A1E7A" w:rsidRPr="009A1E7A">
        <w:rPr>
          <w:rFonts w:ascii="Open Sans Light" w:eastAsia="Times New Roman" w:hAnsi="Open Sans Light" w:cs="Times New Roman"/>
          <w:color w:val="22518B"/>
          <w:sz w:val="18"/>
          <w:szCs w:val="22"/>
          <w:lang w:eastAsia="de-DE"/>
        </w:rPr>
        <w:t xml:space="preserve"> </w:t>
      </w:r>
    </w:p>
    <w:p w14:paraId="207FEE2C" w14:textId="77777777" w:rsidR="009A1E7A" w:rsidRPr="009A1E7A" w:rsidRDefault="009A1E7A" w:rsidP="009A1E7A">
      <w:pPr>
        <w:tabs>
          <w:tab w:val="clear" w:pos="4876"/>
        </w:tabs>
        <w:spacing w:after="0" w:line="276" w:lineRule="auto"/>
        <w:textboxTightWrap w:val="none"/>
        <w:rPr>
          <w:rFonts w:ascii="Open Sans Light" w:eastAsia="Times New Roman" w:hAnsi="Open Sans Light" w:cs="Times New Roman"/>
          <w:color w:val="22518B"/>
          <w:sz w:val="18"/>
          <w:szCs w:val="22"/>
          <w:lang w:eastAsia="de-DE"/>
        </w:rPr>
      </w:pPr>
      <w:r w:rsidRPr="009A1E7A">
        <w:rPr>
          <w:rFonts w:ascii="TUD Iconset Light BLO" w:eastAsia="Times New Roman" w:hAnsi="TUD Iconset Light BLO" w:cs="Segoe UI Symbol"/>
          <w:color w:val="22518B"/>
          <w:sz w:val="18"/>
          <w:szCs w:val="18"/>
          <w:lang w:eastAsia="de-DE"/>
        </w:rPr>
        <w:t>&amp;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+49 351 463-33530</w:t>
      </w:r>
    </w:p>
    <w:p w14:paraId="66E0CF52" w14:textId="77777777" w:rsidR="009A1E7A" w:rsidRPr="009A1E7A" w:rsidRDefault="009A1E7A" w:rsidP="009A1E7A">
      <w:pPr>
        <w:tabs>
          <w:tab w:val="clear" w:pos="4876"/>
        </w:tabs>
        <w:spacing w:after="0" w:line="276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eastAsia="de-DE"/>
        </w:rPr>
        <w:t>✉</w:t>
      </w:r>
      <w:r w:rsidRPr="009A1E7A">
        <w:rPr>
          <w:rFonts w:ascii="Open Sans Light" w:eastAsia="Times New Roman" w:hAnsi="Open Sans Light" w:cs="Times New Roman"/>
          <w:color w:val="22518B"/>
          <w:sz w:val="18"/>
          <w:szCs w:val="22"/>
          <w:lang w:eastAsia="de-DE"/>
        </w:rPr>
        <w:t xml:space="preserve"> 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info@fsr-hydro.de</w:t>
      </w:r>
    </w:p>
    <w:p w14:paraId="597E659D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b/>
          <w:color w:val="22518B"/>
          <w:sz w:val="18"/>
          <w:szCs w:val="22"/>
          <w:lang w:eastAsia="de-DE"/>
        </w:rPr>
      </w:pPr>
    </w:p>
    <w:p w14:paraId="610D164B" w14:textId="22FEC53C" w:rsidR="009A1E7A" w:rsidRPr="009A1E7A" w:rsidRDefault="00970CC9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Fachrichtungen</w:t>
      </w:r>
      <w:r w:rsidR="009A1E7A"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:</w:t>
      </w:r>
    </w:p>
    <w:p w14:paraId="4E1D286B" w14:textId="77777777" w:rsidR="009A1E7A" w:rsidRPr="009A1E7A" w:rsidRDefault="008E2506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227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Forstwissenschaften</w:t>
        </w:r>
      </w:hyperlink>
    </w:p>
    <w:bookmarkStart w:id="9" w:name="_Hlk160100226"/>
    <w:p w14:paraId="4FA45D4C" w14:textId="22E14173" w:rsidR="009A1E7A" w:rsidRDefault="002258D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r>
        <w:fldChar w:fldCharType="begin"/>
      </w:r>
      <w:r>
        <w:instrText xml:space="preserve"> HYPERLINK "https://tu-dresden.de/bu/umwelt/geo" </w:instrText>
      </w:r>
      <w:r>
        <w:fldChar w:fldCharType="separate"/>
      </w:r>
      <w:r w:rsidR="009A1E7A" w:rsidRPr="009A1E7A"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  <w:t>Geowissenschaften</w:t>
      </w:r>
      <w:r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  <w:fldChar w:fldCharType="end"/>
      </w:r>
    </w:p>
    <w:p w14:paraId="3698AA86" w14:textId="0D159A7E" w:rsidR="00970CC9" w:rsidRPr="00970CC9" w:rsidRDefault="00970CC9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</w:pPr>
      <w:r w:rsidRPr="00970CC9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Sekretariat: Frau Doris Salomon,  </w:t>
      </w:r>
      <w:r>
        <w:rPr>
          <w:rFonts w:ascii="TUD Iconset Light BLO" w:eastAsia="Times New Roman" w:hAnsi="TUD Iconset Light BLO" w:cs="Open Sans Light"/>
          <w:color w:val="22518B"/>
          <w:sz w:val="18"/>
          <w:szCs w:val="18"/>
          <w:lang w:eastAsia="de-DE"/>
        </w:rPr>
        <w:t>&amp;</w:t>
      </w:r>
      <w:r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 </w:t>
      </w:r>
      <w:r w:rsidRPr="00970CC9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>0351</w:t>
      </w:r>
      <w:r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 </w:t>
      </w:r>
      <w:r w:rsidRPr="00970CC9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>463</w:t>
      </w:r>
      <w:r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>-</w:t>
      </w:r>
      <w:r w:rsidRPr="00970CC9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>32863</w:t>
      </w:r>
      <w:r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, </w:t>
      </w:r>
      <w:r>
        <w:rPr>
          <w:rFonts w:ascii="TUD Iconset Light BLO" w:eastAsia="Times New Roman" w:hAnsi="TUD Iconset Light BLO" w:cs="Open Sans Light"/>
          <w:color w:val="22518B"/>
          <w:sz w:val="18"/>
          <w:szCs w:val="18"/>
          <w:lang w:eastAsia="de-DE"/>
        </w:rPr>
        <w:t>=</w:t>
      </w:r>
      <w:r w:rsidRPr="00970CC9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 </w:t>
      </w:r>
      <w:hyperlink r:id="rId228" w:history="1">
        <w:r w:rsidRPr="00B5567C">
          <w:rPr>
            <w:rStyle w:val="Hyperlink"/>
            <w:rFonts w:ascii="Open Sans Light" w:eastAsia="Times New Roman" w:hAnsi="Open Sans Light" w:cs="Open Sans Light"/>
            <w:sz w:val="18"/>
            <w:szCs w:val="18"/>
            <w:lang w:eastAsia="de-DE"/>
          </w:rPr>
          <w:t>fr19_geo@mailbox.tu-dresden.de</w:t>
        </w:r>
      </w:hyperlink>
      <w:r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, </w:t>
      </w:r>
      <w:r>
        <w:rPr>
          <w:rFonts w:ascii="TUD Iconset Light BLO" w:eastAsia="Times New Roman" w:hAnsi="TUD Iconset Light BLO" w:cs="Open Sans Light"/>
          <w:color w:val="22518B"/>
          <w:sz w:val="18"/>
          <w:szCs w:val="18"/>
          <w:lang w:eastAsia="de-DE"/>
        </w:rPr>
        <w:t>=</w:t>
      </w:r>
      <w:r w:rsidRPr="00970CC9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 doris.salomon@tu-dresden.de</w:t>
      </w:r>
    </w:p>
    <w:bookmarkEnd w:id="9"/>
    <w:p w14:paraId="6F9C10F0" w14:textId="5BD576F7" w:rsidR="009A1E7A" w:rsidRDefault="002258D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r>
        <w:fldChar w:fldCharType="begin"/>
      </w:r>
      <w:r>
        <w:instrText xml:space="preserve"> HYPERLINK "https://tu-dresden.de/bu/umwelt/hydro" </w:instrText>
      </w:r>
      <w:r>
        <w:fldChar w:fldCharType="separate"/>
      </w:r>
      <w:r w:rsidR="009A1E7A" w:rsidRPr="009A1E7A"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  <w:t>Hydrowissenschaften</w:t>
      </w:r>
      <w:r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  <w:fldChar w:fldCharType="end"/>
      </w:r>
    </w:p>
    <w:p w14:paraId="2ADBE68F" w14:textId="30E829E4" w:rsidR="00664A7A" w:rsidRPr="00664A7A" w:rsidRDefault="00664A7A" w:rsidP="00664A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664A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Sekretariat: </w:t>
      </w:r>
      <w:r>
        <w:rPr>
          <w:rFonts w:ascii="TUD Iconset Light BLO" w:eastAsia="Times New Roman" w:hAnsi="TUD Iconset Light BLO" w:cs="Open Sans"/>
          <w:color w:val="22518B"/>
          <w:sz w:val="18"/>
          <w:szCs w:val="22"/>
          <w:lang w:eastAsia="de-DE"/>
        </w:rPr>
        <w:t>&amp;</w:t>
      </w:r>
      <w:r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  <w:r w:rsidRPr="00664A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49 351 463-40565, </w:t>
      </w:r>
      <w:r>
        <w:rPr>
          <w:rFonts w:ascii="TUD Iconset Light BLO" w:eastAsia="Times New Roman" w:hAnsi="TUD Iconset Light BLO" w:cs="Open Sans"/>
          <w:color w:val="22518B"/>
          <w:sz w:val="18"/>
          <w:szCs w:val="22"/>
          <w:lang w:eastAsia="de-DE"/>
        </w:rPr>
        <w:t>=</w:t>
      </w:r>
      <w:r w:rsidRPr="00664A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  <w:proofErr w:type="spellStart"/>
      <w:r w:rsidRPr="00664A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frwasser</w:t>
      </w:r>
      <w:proofErr w:type="spellEnd"/>
      <w:r w:rsidRPr="00664A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@​mailbox.tu-dresden.de </w:t>
      </w:r>
    </w:p>
    <w:p w14:paraId="5142A958" w14:textId="77777777" w:rsidR="009A1E7A" w:rsidRPr="009A1E7A" w:rsidRDefault="009A1E7A" w:rsidP="000C4837">
      <w:pPr>
        <w:keepNext/>
        <w:tabs>
          <w:tab w:val="clear" w:pos="4876"/>
        </w:tabs>
        <w:spacing w:before="240" w:after="60" w:line="240" w:lineRule="auto"/>
        <w:textboxTightWrap w:val="none"/>
        <w:outlineLvl w:val="1"/>
        <w15:collapsed/>
        <w:rPr>
          <w:rFonts w:ascii="Open Sans SemiBold" w:eastAsia="Times New Roman" w:hAnsi="Open Sans SemiBold" w:cs="Open Sans SemiBold"/>
          <w:bCs/>
          <w:iCs/>
          <w:color w:val="00838D"/>
          <w:sz w:val="22"/>
          <w:szCs w:val="28"/>
          <w:lang w:eastAsia="de-DE"/>
        </w:rPr>
      </w:pPr>
      <w:r w:rsidRPr="009A1E7A">
        <w:rPr>
          <w:rFonts w:ascii="Open Sans SemiBold" w:eastAsia="Times New Roman" w:hAnsi="Open Sans SemiBold" w:cs="Open Sans SemiBold"/>
          <w:bCs/>
          <w:iCs/>
          <w:color w:val="00838D"/>
          <w:sz w:val="22"/>
          <w:szCs w:val="28"/>
          <w:lang w:eastAsia="de-DE"/>
        </w:rPr>
        <w:t>Fakultät Verkehrswissenschaften</w:t>
      </w:r>
    </w:p>
    <w:p w14:paraId="05676D03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Kontakt Stellenausschreibungen:</w:t>
      </w:r>
    </w:p>
    <w:p w14:paraId="6BCDCFF9" w14:textId="77777777" w:rsidR="009A1E7A" w:rsidRPr="00D44680" w:rsidRDefault="009A1E7A" w:rsidP="00D44680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D44680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Ines Woditschka</w:t>
      </w:r>
    </w:p>
    <w:p w14:paraId="51B07306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</w:pPr>
      <w:r w:rsidRPr="009A1E7A">
        <w:rPr>
          <w:rFonts w:ascii="TUD Iconset Light BLO" w:eastAsia="Times New Roman" w:hAnsi="TUD Iconset Light BLO" w:cs="Segoe UI Symbol"/>
          <w:color w:val="22518B"/>
          <w:sz w:val="18"/>
          <w:szCs w:val="18"/>
          <w:lang w:eastAsia="de-DE"/>
        </w:rPr>
        <w:t>&amp;</w:t>
      </w:r>
      <w:r w:rsidRPr="009A1E7A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 +49 351 463 36536</w:t>
      </w:r>
    </w:p>
    <w:p w14:paraId="793998D9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eastAsia="de-DE"/>
        </w:rPr>
        <w:t xml:space="preserve">✉ </w:t>
      </w:r>
      <w:r w:rsidRPr="009A1E7A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>ines.woditschka@tu-dresden.de</w:t>
      </w:r>
    </w:p>
    <w:p w14:paraId="31A9BDB6" w14:textId="77777777" w:rsidR="009A1E7A" w:rsidRPr="009A1E7A" w:rsidRDefault="008E2506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</w:pPr>
      <w:hyperlink r:id="rId229" w:history="1"/>
    </w:p>
    <w:p w14:paraId="57DFB2C7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 xml:space="preserve">Link zu Stellenticket: </w:t>
      </w:r>
    </w:p>
    <w:p w14:paraId="3BDA56F5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Open Sans SemiBold"/>
          <w:b/>
          <w:color w:val="1F497D"/>
          <w:sz w:val="18"/>
          <w:szCs w:val="18"/>
          <w:lang w:eastAsia="de-DE"/>
        </w:rPr>
        <w:t>🔗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https://tu-dresden.de/bu/verkehr/die-fakultaet/stellenangebote</w:t>
      </w:r>
    </w:p>
    <w:p w14:paraId="4246C69A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303DD45E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Times New Roman" w:eastAsia="Times New Roman" w:hAnsi="Times New Roman" w:cs="Open Sans Light"/>
          <w:b/>
          <w:color w:val="auto"/>
          <w:sz w:val="24"/>
          <w:szCs w:val="24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Studiengänge:</w:t>
      </w:r>
    </w:p>
    <w:p w14:paraId="4F08EC7E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Bachelor: Verkehrswirtschaft </w:t>
      </w:r>
    </w:p>
    <w:p w14:paraId="24658F84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Diplom: Verkehrsingenieurwesen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br/>
        <w:t>Master: Verkehrswirtschaft, Bahnsystemingenieurswesen, Luftverkehr und Logistik, Transportation Economics, Elektrische Verkehrssysteme</w:t>
      </w:r>
    </w:p>
    <w:p w14:paraId="673F8A73" w14:textId="77777777" w:rsidR="009A1E7A" w:rsidRPr="009A1E7A" w:rsidRDefault="009A1E7A" w:rsidP="009A1E7A">
      <w:pPr>
        <w:widowControl w:val="0"/>
        <w:tabs>
          <w:tab w:val="clear" w:pos="4876"/>
          <w:tab w:val="left" w:pos="0"/>
          <w:tab w:val="left" w:pos="284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31849B"/>
          <w:sz w:val="18"/>
          <w:szCs w:val="22"/>
          <w:lang w:eastAsia="de-DE"/>
          <w14:stylisticSets>
            <w14:styleSet w14:id="2"/>
          </w14:stylisticSets>
        </w:rPr>
      </w:pPr>
    </w:p>
    <w:p w14:paraId="030D0284" w14:textId="618F9591" w:rsidR="00AB2B93" w:rsidRDefault="00AB2B93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Studiendekane:</w:t>
      </w:r>
    </w:p>
    <w:p w14:paraId="08368C25" w14:textId="42958B68" w:rsidR="00AB2B93" w:rsidRDefault="00AB2B93" w:rsidP="00AB2B93">
      <w:pPr>
        <w:tabs>
          <w:tab w:val="clear" w:pos="4876"/>
        </w:tabs>
        <w:spacing w:after="120" w:line="240" w:lineRule="auto"/>
        <w:textboxTightWrap w:val="none"/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</w:pPr>
      <w:r w:rsidRPr="00AB2B93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>Studiendekan Verkehrsingenieurwesen, Prof. Dr.-Ing. Oliver Michler</w:t>
      </w:r>
      <w:r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>,</w:t>
      </w:r>
      <w:r w:rsidRPr="00AB2B93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 </w:t>
      </w:r>
      <w:r>
        <w:rPr>
          <w:rFonts w:ascii="TUD Iconset Light BLO" w:eastAsia="Times New Roman" w:hAnsi="TUD Iconset Light BLO" w:cs="Open Sans Light"/>
          <w:bCs/>
          <w:color w:val="22518B"/>
          <w:sz w:val="18"/>
          <w:szCs w:val="18"/>
          <w:lang w:eastAsia="de-DE"/>
        </w:rPr>
        <w:t>&amp;</w:t>
      </w:r>
      <w:r w:rsidRPr="00AB2B93">
        <w:rPr>
          <w:rFonts w:ascii="Open Sans Light" w:eastAsia="Times New Roman" w:hAnsi="Open Sans Light" w:cs="Open Sans Light"/>
          <w:bCs/>
          <w:color w:val="22518B"/>
          <w:sz w:val="18"/>
          <w:szCs w:val="18"/>
          <w:lang w:eastAsia="de-DE"/>
        </w:rPr>
        <w:t xml:space="preserve"> 0351 463-36841, </w:t>
      </w:r>
      <w:r>
        <w:rPr>
          <w:rFonts w:ascii="TUD Iconset Light BLO" w:eastAsia="Times New Roman" w:hAnsi="TUD Iconset Light BLO" w:cs="Open Sans Light"/>
          <w:bCs/>
          <w:color w:val="22518B"/>
          <w:sz w:val="18"/>
          <w:szCs w:val="18"/>
          <w:lang w:eastAsia="de-DE"/>
        </w:rPr>
        <w:t>=</w:t>
      </w:r>
      <w:hyperlink r:id="rId230" w:history="1">
        <w:r w:rsidRPr="00AB2B93">
          <w:rPr>
            <w:rFonts w:ascii="Open Sans Light" w:hAnsi="Open Sans Light" w:cs="Open Sans Light"/>
            <w:color w:val="22518B"/>
            <w:sz w:val="18"/>
            <w:szCs w:val="18"/>
          </w:rPr>
          <w:t xml:space="preserve"> </w:t>
        </w:r>
        <w:hyperlink r:id="rId231" w:history="1">
          <w:r w:rsidRPr="00AB2B93">
            <w:rPr>
              <w:rStyle w:val="Hyperlink"/>
              <w:rFonts w:ascii="Open Sans Light" w:hAnsi="Open Sans Light" w:cs="Open Sans Light"/>
              <w:color w:val="22518B"/>
              <w:sz w:val="18"/>
              <w:szCs w:val="18"/>
            </w:rPr>
            <w:t>studiendekan-viw@​mailbox.tu-dresden.de</w:t>
          </w:r>
        </w:hyperlink>
      </w:hyperlink>
    </w:p>
    <w:p w14:paraId="42A20A4F" w14:textId="314B1BDD" w:rsidR="00AB2B93" w:rsidRDefault="00AB2B93" w:rsidP="00AB2B93">
      <w:pPr>
        <w:pStyle w:val="headline"/>
        <w:spacing w:before="0" w:beforeAutospacing="0" w:after="120" w:afterAutospacing="0"/>
        <w:rPr>
          <w:rFonts w:ascii="Open Sans Light" w:hAnsi="Open Sans Light" w:cs="Open Sans Light"/>
          <w:color w:val="22518B"/>
          <w:sz w:val="18"/>
          <w:szCs w:val="18"/>
        </w:rPr>
      </w:pPr>
      <w:r w:rsidRPr="00AB2B93">
        <w:rPr>
          <w:rFonts w:ascii="Open Sans Light" w:hAnsi="Open Sans Light" w:cs="Open Sans Light"/>
          <w:color w:val="22518B"/>
          <w:sz w:val="18"/>
          <w:szCs w:val="18"/>
        </w:rPr>
        <w:t>Studiendekan Verkehrs</w:t>
      </w:r>
      <w:r>
        <w:rPr>
          <w:rFonts w:ascii="Open Sans Light" w:hAnsi="Open Sans Light" w:cs="Open Sans Light"/>
          <w:color w:val="22518B"/>
          <w:sz w:val="18"/>
          <w:szCs w:val="18"/>
        </w:rPr>
        <w:t>wirtschaft</w:t>
      </w:r>
      <w:r w:rsidRPr="00AB2B93">
        <w:rPr>
          <w:rFonts w:ascii="Open Sans Light" w:hAnsi="Open Sans Light" w:cs="Open Sans Light"/>
          <w:color w:val="22518B"/>
          <w:sz w:val="18"/>
          <w:szCs w:val="18"/>
        </w:rPr>
        <w:t>, Prof. Dr. rer. pol. habil. Jörn Schönberger</w:t>
      </w:r>
      <w:r>
        <w:rPr>
          <w:rFonts w:ascii="Open Sans Light" w:hAnsi="Open Sans Light" w:cs="Open Sans Light"/>
          <w:color w:val="22518B"/>
          <w:sz w:val="18"/>
          <w:szCs w:val="18"/>
        </w:rPr>
        <w:t xml:space="preserve">, </w:t>
      </w:r>
      <w:r>
        <w:rPr>
          <w:rFonts w:ascii="TUD Iconset Light BLO" w:hAnsi="TUD Iconset Light BLO" w:cs="Open Sans Light"/>
          <w:bCs/>
          <w:color w:val="22518B"/>
          <w:sz w:val="18"/>
          <w:szCs w:val="18"/>
        </w:rPr>
        <w:t>&amp;</w:t>
      </w:r>
      <w:r w:rsidRPr="00AB2B93">
        <w:rPr>
          <w:rFonts w:ascii="Open Sans Light" w:hAnsi="Open Sans Light" w:cs="Open Sans Light"/>
          <w:bCs/>
          <w:color w:val="22518B"/>
          <w:sz w:val="18"/>
          <w:szCs w:val="18"/>
        </w:rPr>
        <w:t xml:space="preserve"> 0351 463-368</w:t>
      </w:r>
      <w:r>
        <w:rPr>
          <w:rFonts w:ascii="Open Sans Light" w:hAnsi="Open Sans Light" w:cs="Open Sans Light"/>
          <w:bCs/>
          <w:color w:val="22518B"/>
          <w:sz w:val="18"/>
          <w:szCs w:val="18"/>
        </w:rPr>
        <w:t>15</w:t>
      </w:r>
      <w:r w:rsidRPr="00AB2B93">
        <w:rPr>
          <w:rFonts w:ascii="Open Sans Light" w:hAnsi="Open Sans Light" w:cs="Open Sans Light"/>
          <w:bCs/>
          <w:color w:val="22518B"/>
          <w:sz w:val="18"/>
          <w:szCs w:val="18"/>
        </w:rPr>
        <w:t xml:space="preserve">, </w:t>
      </w:r>
      <w:r>
        <w:rPr>
          <w:rFonts w:ascii="TUD Iconset Light BLO" w:hAnsi="TUD Iconset Light BLO" w:cs="Open Sans Light"/>
          <w:bCs/>
          <w:color w:val="22518B"/>
          <w:sz w:val="18"/>
          <w:szCs w:val="18"/>
        </w:rPr>
        <w:t>=</w:t>
      </w:r>
      <w:hyperlink r:id="rId232" w:history="1">
        <w:r w:rsidRPr="00AB2B93">
          <w:rPr>
            <w:rFonts w:ascii="Open Sans Light" w:hAnsi="Open Sans Light" w:cs="Open Sans Light"/>
            <w:color w:val="22518B"/>
            <w:sz w:val="18"/>
            <w:szCs w:val="18"/>
          </w:rPr>
          <w:t xml:space="preserve"> </w:t>
        </w:r>
        <w:hyperlink r:id="rId233" w:history="1">
          <w:r>
            <w:rPr>
              <w:rStyle w:val="Hyperlink"/>
              <w:rFonts w:ascii="Open Sans Light" w:hAnsi="Open Sans Light" w:cs="Open Sans Light"/>
              <w:color w:val="22518B"/>
              <w:sz w:val="18"/>
              <w:szCs w:val="18"/>
            </w:rPr>
            <w:t>studiendekan-vwi@​mailbox.tu-dresden.de</w:t>
          </w:r>
        </w:hyperlink>
      </w:hyperlink>
    </w:p>
    <w:p w14:paraId="0BAF5345" w14:textId="58BDC3CA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 xml:space="preserve">Studentische Gruppen </w:t>
      </w:r>
    </w:p>
    <w:p w14:paraId="601A2A59" w14:textId="77777777" w:rsidR="009A1E7A" w:rsidRPr="009A1E7A" w:rsidRDefault="008E2506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Times New Roman"/>
          <w:color w:val="22518B"/>
          <w:sz w:val="18"/>
          <w:szCs w:val="22"/>
          <w:lang w:eastAsia="de-DE"/>
        </w:rPr>
      </w:pPr>
      <w:hyperlink r:id="rId234" w:history="1">
        <w:r w:rsidR="009A1E7A" w:rsidRPr="009A1E7A">
          <w:rPr>
            <w:rFonts w:ascii="Open Sans Light" w:eastAsia="Times New Roman" w:hAnsi="Open Sans Light" w:cs="Times New Roman"/>
            <w:color w:val="22518B"/>
            <w:sz w:val="18"/>
            <w:szCs w:val="22"/>
            <w:lang w:eastAsia="de-DE"/>
          </w:rPr>
          <w:t>FSR Verkehrswissenschaften</w:t>
        </w:r>
      </w:hyperlink>
      <w:r w:rsidR="009A1E7A" w:rsidRPr="009A1E7A">
        <w:rPr>
          <w:rFonts w:ascii="Open Sans Light" w:eastAsia="Times New Roman" w:hAnsi="Open Sans Light" w:cs="Times New Roman"/>
          <w:color w:val="22518B"/>
          <w:sz w:val="18"/>
          <w:szCs w:val="22"/>
          <w:lang w:eastAsia="de-DE"/>
        </w:rPr>
        <w:t xml:space="preserve">  </w:t>
      </w:r>
    </w:p>
    <w:p w14:paraId="66D77F95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Times New Roman"/>
          <w:color w:val="22518B"/>
          <w:sz w:val="18"/>
          <w:szCs w:val="22"/>
          <w:lang w:eastAsia="de-DE"/>
        </w:rPr>
      </w:pPr>
      <w:r w:rsidRPr="009A1E7A">
        <w:rPr>
          <w:rFonts w:ascii="TUD Iconset Light BLO" w:eastAsia="Times New Roman" w:hAnsi="TUD Iconset Light BLO" w:cs="Segoe UI Symbol"/>
          <w:color w:val="22518B"/>
          <w:sz w:val="18"/>
          <w:szCs w:val="18"/>
          <w:lang w:eastAsia="de-DE"/>
        </w:rPr>
        <w:t>&amp;</w:t>
      </w:r>
      <w:r w:rsidRPr="009A1E7A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 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+49 351 463-36614</w:t>
      </w:r>
    </w:p>
    <w:p w14:paraId="74465C81" w14:textId="77777777" w:rsid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eastAsia="de-DE"/>
        </w:rPr>
        <w:t xml:space="preserve">✉ </w:t>
      </w:r>
      <w:hyperlink r:id="rId235" w:history="1">
        <w:r w:rsidR="005C00BF" w:rsidRPr="00D9566D">
          <w:rPr>
            <w:rStyle w:val="Hyperlink"/>
            <w:rFonts w:ascii="Open Sans Light" w:eastAsia="Times New Roman" w:hAnsi="Open Sans Light" w:cs="Open Sans"/>
            <w:sz w:val="18"/>
            <w:szCs w:val="22"/>
            <w:lang w:eastAsia="de-DE"/>
          </w:rPr>
          <w:t>kontakt@fsr-verkehr.de</w:t>
        </w:r>
      </w:hyperlink>
    </w:p>
    <w:p w14:paraId="4A57B7D9" w14:textId="77777777" w:rsidR="005C00BF" w:rsidRDefault="005C00BF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2234EAC2" w14:textId="77777777" w:rsidR="005C00BF" w:rsidRPr="005C00BF" w:rsidRDefault="005C00BF" w:rsidP="005C00BF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Times New Roman"/>
          <w:color w:val="22518B"/>
          <w:sz w:val="18"/>
          <w:szCs w:val="22"/>
          <w:lang w:eastAsia="de-DE"/>
        </w:rPr>
      </w:pPr>
      <w:r w:rsidRPr="005C00BF">
        <w:rPr>
          <w:rFonts w:ascii="Open Sans Light" w:eastAsia="Times New Roman" w:hAnsi="Open Sans Light" w:cs="Times New Roman"/>
          <w:color w:val="22518B"/>
          <w:sz w:val="18"/>
          <w:szCs w:val="22"/>
          <w:lang w:eastAsia="de-DE"/>
        </w:rPr>
        <w:t>Spätverkehr – Freunde der Fachschaft Verkehrswissenschaften Dresden e.V.</w:t>
      </w:r>
    </w:p>
    <w:p w14:paraId="631ECFAB" w14:textId="2FD51963" w:rsidR="005B6E39" w:rsidRPr="00047A5E" w:rsidRDefault="005B6E39" w:rsidP="005B6E39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Times New Roman"/>
          <w:color w:val="22518B"/>
          <w:sz w:val="18"/>
          <w:szCs w:val="24"/>
          <w:lang w:val="en-US" w:eastAsia="de-DE"/>
        </w:rPr>
      </w:pPr>
      <w:r>
        <w:rPr>
          <w:rFonts w:ascii="TUD Iconset Light BLO" w:eastAsia="Times New Roman" w:hAnsi="TUD Iconset Light BLO" w:cs="Times New Roman"/>
          <w:color w:val="22518B"/>
          <w:sz w:val="18"/>
          <w:szCs w:val="24"/>
          <w:lang w:val="en-US" w:eastAsia="de-DE"/>
        </w:rPr>
        <w:t>›</w:t>
      </w:r>
      <w:r>
        <w:rPr>
          <w:rFonts w:ascii="Open Sans Light" w:eastAsia="Times New Roman" w:hAnsi="Open Sans Light" w:cs="Times New Roman"/>
          <w:color w:val="22518B"/>
          <w:sz w:val="18"/>
          <w:szCs w:val="24"/>
          <w:lang w:val="en-US" w:eastAsia="de-DE"/>
        </w:rPr>
        <w:t xml:space="preserve"> </w:t>
      </w:r>
      <w:hyperlink r:id="rId236" w:history="1">
        <w:r w:rsidR="005F065A" w:rsidRPr="004A09DF">
          <w:rPr>
            <w:rStyle w:val="Hyperlink"/>
            <w:rFonts w:ascii="Open Sans Light" w:eastAsia="Times New Roman" w:hAnsi="Open Sans Light" w:cs="Times New Roman"/>
            <w:sz w:val="18"/>
            <w:szCs w:val="24"/>
            <w:lang w:val="en-US" w:eastAsia="de-DE"/>
          </w:rPr>
          <w:t>https://spaetverkehr.de/kmv/</w:t>
        </w:r>
      </w:hyperlink>
      <w:r w:rsidR="005F065A">
        <w:rPr>
          <w:rFonts w:ascii="Open Sans Light" w:eastAsia="Times New Roman" w:hAnsi="Open Sans Light" w:cs="Times New Roman"/>
          <w:color w:val="22518B"/>
          <w:sz w:val="18"/>
          <w:szCs w:val="24"/>
          <w:lang w:val="en-US" w:eastAsia="de-DE"/>
        </w:rPr>
        <w:t xml:space="preserve"> </w:t>
      </w:r>
    </w:p>
    <w:p w14:paraId="3011BFFE" w14:textId="77777777" w:rsidR="005B6E39" w:rsidRPr="00047A5E" w:rsidRDefault="005B6E39" w:rsidP="005B6E39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Times New Roman"/>
          <w:color w:val="22518B"/>
          <w:sz w:val="18"/>
          <w:szCs w:val="24"/>
          <w:lang w:val="en-US" w:eastAsia="de-DE"/>
        </w:rPr>
      </w:pPr>
      <w:bookmarkStart w:id="10" w:name="_Hlk159842292"/>
      <w:r>
        <w:rPr>
          <w:rFonts w:ascii="TUD Iconset Light BLO" w:eastAsia="Times New Roman" w:hAnsi="TUD Iconset Light BLO" w:cs="Times New Roman"/>
          <w:color w:val="22518B"/>
          <w:sz w:val="18"/>
          <w:szCs w:val="24"/>
          <w:lang w:val="en-US" w:eastAsia="de-DE"/>
        </w:rPr>
        <w:t>&amp;</w:t>
      </w:r>
      <w:r w:rsidRPr="00047A5E">
        <w:rPr>
          <w:rFonts w:ascii="Open Sans Light" w:eastAsia="Times New Roman" w:hAnsi="Open Sans Light" w:cs="Times New Roman"/>
          <w:color w:val="22518B"/>
          <w:sz w:val="18"/>
          <w:szCs w:val="24"/>
          <w:lang w:val="en-US" w:eastAsia="de-DE"/>
        </w:rPr>
        <w:t xml:space="preserve"> +49 351 463-36634</w:t>
      </w:r>
      <w:r w:rsidRPr="00047A5E">
        <w:rPr>
          <w:rFonts w:ascii="Open Sans Light" w:eastAsia="Times New Roman" w:hAnsi="Open Sans Light" w:cs="Times New Roman"/>
          <w:color w:val="22518B"/>
          <w:sz w:val="18"/>
          <w:szCs w:val="24"/>
          <w:lang w:val="en-US" w:eastAsia="de-DE"/>
        </w:rPr>
        <w:br/>
      </w:r>
      <w:r>
        <w:rPr>
          <w:rFonts w:ascii="TUD Iconset Light BLO" w:eastAsia="Times New Roman" w:hAnsi="TUD Iconset Light BLO" w:cs="Times New Roman"/>
          <w:color w:val="22518B"/>
          <w:sz w:val="18"/>
          <w:szCs w:val="24"/>
          <w:lang w:val="en-US" w:eastAsia="de-DE"/>
        </w:rPr>
        <w:t>=</w:t>
      </w:r>
      <w:r w:rsidRPr="00047A5E">
        <w:rPr>
          <w:rFonts w:ascii="Open Sans Light" w:eastAsia="Times New Roman" w:hAnsi="Open Sans Light" w:cs="Times New Roman"/>
          <w:color w:val="22518B"/>
          <w:sz w:val="18"/>
          <w:szCs w:val="24"/>
          <w:lang w:val="en-US" w:eastAsia="de-DE"/>
        </w:rPr>
        <w:t xml:space="preserve"> </w:t>
      </w:r>
      <w:hyperlink r:id="rId237" w:history="1">
        <w:r w:rsidRPr="00047A5E">
          <w:rPr>
            <w:rFonts w:ascii="Open Sans Light" w:eastAsia="Times New Roman" w:hAnsi="Open Sans Light" w:cs="Times New Roman"/>
            <w:color w:val="22518B"/>
            <w:sz w:val="18"/>
            <w:szCs w:val="24"/>
            <w:lang w:val="en-US" w:eastAsia="de-DE"/>
          </w:rPr>
          <w:t>kontakt@spaetverkehr.org</w:t>
        </w:r>
      </w:hyperlink>
    </w:p>
    <w:bookmarkEnd w:id="10"/>
    <w:p w14:paraId="33FF4A31" w14:textId="77777777" w:rsidR="005B6E39" w:rsidRPr="005C00BF" w:rsidRDefault="005B6E39" w:rsidP="005C00BF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63CE0840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b/>
          <w:color w:val="22518B"/>
          <w:sz w:val="18"/>
          <w:szCs w:val="22"/>
          <w:lang w:eastAsia="de-DE"/>
        </w:rPr>
      </w:pPr>
    </w:p>
    <w:p w14:paraId="721F5FE8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Institute/Fachgebiete:</w:t>
      </w:r>
    </w:p>
    <w:p w14:paraId="38AF2D42" w14:textId="0CFC213F" w:rsid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hyperlink r:id="rId238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Automobiltechnik Dresden IAD</w:t>
        </w:r>
      </w:hyperlink>
    </w:p>
    <w:p w14:paraId="3F942E66" w14:textId="6D66926D" w:rsidR="00BB716E" w:rsidRPr="009A1E7A" w:rsidRDefault="00BB716E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5F065A">
        <w:rPr>
          <w:rFonts w:ascii="Open Sans Light" w:hAnsi="Open Sans Light" w:cs="Open Sans Light"/>
          <w:color w:val="22518B"/>
          <w:sz w:val="18"/>
          <w:szCs w:val="18"/>
        </w:rPr>
        <w:t xml:space="preserve">Sekretariat </w:t>
      </w:r>
      <w:r w:rsidRPr="00BB716E">
        <w:rPr>
          <w:rFonts w:ascii="Open Sans Light" w:hAnsi="Open Sans Light" w:cs="Open Sans Light"/>
          <w:color w:val="22518B"/>
          <w:sz w:val="18"/>
          <w:szCs w:val="18"/>
        </w:rPr>
        <w:t>Frau Ute Wolf</w:t>
      </w:r>
      <w:r>
        <w:rPr>
          <w:rFonts w:ascii="Open Sans Light" w:hAnsi="Open Sans Light" w:cs="Open Sans Light"/>
          <w:color w:val="22518B"/>
          <w:sz w:val="18"/>
          <w:szCs w:val="18"/>
        </w:rPr>
        <w:t xml:space="preserve">  </w:t>
      </w:r>
      <w:r>
        <w:rPr>
          <w:rFonts w:ascii="TUD Iconset Light BLO" w:hAnsi="TUD Iconset Light BLO" w:cs="Open Sans Light"/>
          <w:color w:val="22518B"/>
          <w:sz w:val="18"/>
          <w:szCs w:val="18"/>
        </w:rPr>
        <w:t>&amp;</w:t>
      </w:r>
      <w:r w:rsidRPr="00BB716E">
        <w:rPr>
          <w:rFonts w:ascii="Open Sans Light" w:hAnsi="Open Sans Light" w:cs="Open Sans Light"/>
          <w:color w:val="22518B"/>
          <w:sz w:val="18"/>
          <w:szCs w:val="18"/>
        </w:rPr>
        <w:t>+49 351 463-34396</w:t>
      </w:r>
      <w:r w:rsidRPr="005F065A">
        <w:rPr>
          <w:rFonts w:ascii="Open Sans Light" w:hAnsi="Open Sans Light" w:cs="Open Sans Light"/>
          <w:color w:val="22518B"/>
          <w:sz w:val="18"/>
          <w:szCs w:val="18"/>
        </w:rPr>
        <w:t>,</w:t>
      </w:r>
      <w:r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  <w:r w:rsidRPr="005F065A"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  <w:r>
        <w:rPr>
          <w:rFonts w:ascii="TUD Iconset Light BLO" w:hAnsi="TUD Iconset Light BLO" w:cs="Open Sans Light"/>
          <w:color w:val="22518B"/>
          <w:sz w:val="18"/>
          <w:szCs w:val="18"/>
        </w:rPr>
        <w:t>=</w:t>
      </w:r>
      <w:r w:rsidRPr="005F065A"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  <w:proofErr w:type="spellStart"/>
      <w:r w:rsidRPr="00BB716E">
        <w:t>ute.wolf</w:t>
      </w:r>
      <w:proofErr w:type="spellEnd"/>
      <w:r w:rsidRPr="00BB716E">
        <w:t>@​tu-dresden.de</w:t>
      </w:r>
    </w:p>
    <w:p w14:paraId="33681F0F" w14:textId="77777777" w:rsidR="009A1E7A" w:rsidRPr="009A1E7A" w:rsidRDefault="00BB716E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239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Bahnfahrzeuge und Bahntechnik</w:t>
        </w:r>
      </w:hyperlink>
    </w:p>
    <w:p w14:paraId="3C7C535F" w14:textId="4AEC842D" w:rsid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hyperlink r:id="rId240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Bahnsysteme und Öffentlichen Verkehr</w:t>
        </w:r>
      </w:hyperlink>
    </w:p>
    <w:p w14:paraId="6E978178" w14:textId="6538294A" w:rsidR="00B81A78" w:rsidRPr="00D44680" w:rsidRDefault="008E2506" w:rsidP="00D44680">
      <w:pPr>
        <w:pStyle w:val="StandardWeb"/>
        <w:spacing w:before="0" w:beforeAutospacing="0" w:after="0" w:afterAutospacing="0"/>
        <w:rPr>
          <w:rFonts w:ascii="Open Sans Light" w:hAnsi="Open Sans Light" w:cs="Open Sans Light"/>
          <w:color w:val="22518B"/>
          <w:sz w:val="18"/>
          <w:szCs w:val="18"/>
        </w:rPr>
      </w:pPr>
      <w:hyperlink r:id="rId241" w:history="1">
        <w:r w:rsidR="00B81A78" w:rsidRPr="00D44680">
          <w:rPr>
            <w:rStyle w:val="Hyperlink"/>
            <w:rFonts w:ascii="Open Sans Light" w:hAnsi="Open Sans Light" w:cs="Open Sans Light"/>
            <w:sz w:val="18"/>
            <w:szCs w:val="18"/>
          </w:rPr>
          <w:t>Professur für Betrieb von Bahnsystemen</w:t>
        </w:r>
      </w:hyperlink>
    </w:p>
    <w:p w14:paraId="4059202A" w14:textId="77777777" w:rsidR="00B81A78" w:rsidRPr="00D44680" w:rsidRDefault="00B81A78" w:rsidP="00D44680">
      <w:pPr>
        <w:pStyle w:val="StandardWeb"/>
        <w:spacing w:before="0" w:beforeAutospacing="0" w:after="0" w:afterAutospacing="0"/>
        <w:rPr>
          <w:rFonts w:ascii="Open Sans Light" w:hAnsi="Open Sans Light" w:cs="Open Sans Light"/>
          <w:sz w:val="18"/>
          <w:szCs w:val="18"/>
        </w:rPr>
      </w:pPr>
      <w:r w:rsidRPr="005F065A">
        <w:rPr>
          <w:rFonts w:ascii="Open Sans Light" w:hAnsi="Open Sans Light" w:cs="Open Sans Light"/>
          <w:color w:val="22518B"/>
          <w:sz w:val="18"/>
          <w:szCs w:val="18"/>
        </w:rPr>
        <w:t xml:space="preserve">Sekretariat </w:t>
      </w:r>
      <w:r>
        <w:rPr>
          <w:rFonts w:ascii="TUD Iconset Light BLO" w:hAnsi="TUD Iconset Light BLO" w:cs="Open Sans Light"/>
          <w:color w:val="22518B"/>
          <w:sz w:val="18"/>
          <w:szCs w:val="18"/>
        </w:rPr>
        <w:t>&amp;</w:t>
      </w:r>
      <w:r w:rsidRPr="005F065A">
        <w:rPr>
          <w:rFonts w:ascii="Open Sans Light" w:hAnsi="Open Sans Light" w:cs="Open Sans Light"/>
          <w:color w:val="22518B"/>
          <w:sz w:val="18"/>
          <w:szCs w:val="18"/>
        </w:rPr>
        <w:t xml:space="preserve"> +49 351 463-36</w:t>
      </w:r>
      <w:r>
        <w:rPr>
          <w:rFonts w:ascii="Open Sans Light" w:hAnsi="Open Sans Light" w:cs="Open Sans Light"/>
          <w:color w:val="22518B"/>
          <w:sz w:val="18"/>
          <w:szCs w:val="18"/>
        </w:rPr>
        <w:t>531</w:t>
      </w:r>
      <w:r w:rsidRPr="005F065A">
        <w:rPr>
          <w:rFonts w:ascii="Open Sans Light" w:hAnsi="Open Sans Light" w:cs="Open Sans Light"/>
          <w:color w:val="22518B"/>
          <w:sz w:val="18"/>
          <w:szCs w:val="18"/>
        </w:rPr>
        <w:t xml:space="preserve">, </w:t>
      </w:r>
      <w:r>
        <w:rPr>
          <w:rFonts w:ascii="TUD Iconset Light BLO" w:hAnsi="TUD Iconset Light BLO" w:cs="Open Sans Light"/>
          <w:color w:val="22518B"/>
          <w:sz w:val="18"/>
          <w:szCs w:val="18"/>
        </w:rPr>
        <w:t>=</w:t>
      </w:r>
      <w:r w:rsidRPr="005F065A"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  <w:hyperlink r:id="rId242" w:history="1">
        <w:r w:rsidRPr="00D44680">
          <w:rPr>
            <w:rStyle w:val="Hyperlink"/>
            <w:rFonts w:ascii="Open Sans Light" w:eastAsiaTheme="majorEastAsia" w:hAnsi="Open Sans Light" w:cs="Open Sans Light"/>
            <w:sz w:val="18"/>
            <w:szCs w:val="18"/>
          </w:rPr>
          <w:t>bsrv@​mailbox.tu-dresden.de</w:t>
        </w:r>
      </w:hyperlink>
      <w:r w:rsidRPr="00D44680">
        <w:rPr>
          <w:rFonts w:ascii="Open Sans Light" w:hAnsi="Open Sans Light" w:cs="Open Sans Light"/>
          <w:sz w:val="18"/>
          <w:szCs w:val="18"/>
        </w:rPr>
        <w:t xml:space="preserve"> </w:t>
      </w:r>
    </w:p>
    <w:p w14:paraId="089743F3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243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Luftfahrt und Logistik</w:t>
        </w:r>
      </w:hyperlink>
    </w:p>
    <w:p w14:paraId="2E166BFD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244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Verkehrsplanung und Straßenverkehr</w:t>
        </w:r>
      </w:hyperlink>
    </w:p>
    <w:p w14:paraId="2D3990EB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245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Verkehrstelematik</w:t>
        </w:r>
      </w:hyperlink>
    </w:p>
    <w:p w14:paraId="0F43F9A6" w14:textId="3DCCFD3E" w:rsidR="005F065A" w:rsidRDefault="008E2506" w:rsidP="005F065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hyperlink r:id="rId246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Institut für Wirtschaft und Verkehr</w:t>
        </w:r>
      </w:hyperlink>
      <w:r w:rsidR="005F065A"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  <w:t xml:space="preserve"> </w:t>
      </w:r>
    </w:p>
    <w:p w14:paraId="12236F01" w14:textId="5EE4EC24" w:rsidR="005F065A" w:rsidRPr="005F065A" w:rsidRDefault="005F065A" w:rsidP="005F065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</w:pPr>
      <w:r w:rsidRPr="005F065A">
        <w:rPr>
          <w:rFonts w:ascii="Open Sans Light" w:hAnsi="Open Sans Light" w:cs="Open Sans Light"/>
          <w:color w:val="22518B"/>
          <w:sz w:val="18"/>
          <w:szCs w:val="18"/>
        </w:rPr>
        <w:t xml:space="preserve">Sekretariat </w:t>
      </w:r>
      <w:r>
        <w:rPr>
          <w:rFonts w:ascii="TUD Iconset Light BLO" w:hAnsi="TUD Iconset Light BLO" w:cs="Open Sans Light"/>
          <w:color w:val="22518B"/>
          <w:sz w:val="18"/>
          <w:szCs w:val="18"/>
        </w:rPr>
        <w:t>&amp;</w:t>
      </w:r>
      <w:r w:rsidRPr="005F065A">
        <w:rPr>
          <w:rFonts w:ascii="Open Sans Light" w:hAnsi="Open Sans Light" w:cs="Open Sans Light"/>
          <w:color w:val="22518B"/>
          <w:sz w:val="18"/>
          <w:szCs w:val="18"/>
        </w:rPr>
        <w:t xml:space="preserve"> +49 351 463-36805, </w:t>
      </w:r>
      <w:r>
        <w:rPr>
          <w:rFonts w:ascii="TUD Iconset Light BLO" w:hAnsi="TUD Iconset Light BLO" w:cs="Open Sans Light"/>
          <w:color w:val="22518B"/>
          <w:sz w:val="18"/>
          <w:szCs w:val="18"/>
        </w:rPr>
        <w:t>=</w:t>
      </w:r>
      <w:r w:rsidRPr="005F065A"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  <w:hyperlink r:id="rId247" w:history="1">
        <w:r w:rsidRPr="005F065A">
          <w:rPr>
            <w:rStyle w:val="Hyperlink"/>
            <w:rFonts w:ascii="Open Sans Light" w:hAnsi="Open Sans Light" w:cs="Open Sans Light"/>
            <w:color w:val="22518B"/>
            <w:sz w:val="18"/>
            <w:szCs w:val="18"/>
          </w:rPr>
          <w:t>kerstin.gessner@​vwi.tu-dresden.de</w:t>
        </w:r>
      </w:hyperlink>
    </w:p>
    <w:p w14:paraId="52C0D917" w14:textId="77777777" w:rsidR="009A1E7A" w:rsidRPr="009A1E7A" w:rsidRDefault="009A1E7A" w:rsidP="000C4837">
      <w:pPr>
        <w:keepNext/>
        <w:tabs>
          <w:tab w:val="clear" w:pos="4876"/>
        </w:tabs>
        <w:spacing w:before="240" w:after="60" w:line="240" w:lineRule="auto"/>
        <w:textboxTightWrap w:val="none"/>
        <w:outlineLvl w:val="1"/>
        <w15:collapsed/>
        <w:rPr>
          <w:rFonts w:ascii="Open Sans SemiBold" w:eastAsia="Times New Roman" w:hAnsi="Open Sans SemiBold" w:cs="Open Sans SemiBold"/>
          <w:bCs/>
          <w:iCs/>
          <w:color w:val="00838D"/>
          <w:sz w:val="22"/>
          <w:szCs w:val="28"/>
          <w:lang w:eastAsia="de-DE"/>
        </w:rPr>
      </w:pPr>
      <w:r w:rsidRPr="009A1E7A">
        <w:rPr>
          <w:rFonts w:ascii="Open Sans SemiBold" w:eastAsia="Times New Roman" w:hAnsi="Open Sans SemiBold" w:cs="Open Sans SemiBold"/>
          <w:bCs/>
          <w:iCs/>
          <w:color w:val="00838D"/>
          <w:sz w:val="22"/>
          <w:szCs w:val="28"/>
          <w:lang w:eastAsia="de-DE"/>
        </w:rPr>
        <w:t>Fakultät Wirtschaftswissenschaften</w:t>
      </w:r>
    </w:p>
    <w:p w14:paraId="4B5533A0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Kontakt Stellenausschreibungen:</w:t>
      </w:r>
    </w:p>
    <w:p w14:paraId="1EAA6D06" w14:textId="77777777" w:rsidR="009A1E7A" w:rsidRPr="009A1E7A" w:rsidRDefault="008F1A33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 Light"/>
          <w:color w:val="1F497D"/>
          <w:sz w:val="18"/>
          <w:szCs w:val="24"/>
          <w:lang w:eastAsia="de-DE"/>
        </w:rPr>
      </w:pPr>
      <w:r>
        <w:rPr>
          <w:rFonts w:ascii="Open Sans Light" w:eastAsia="Times New Roman" w:hAnsi="Open Sans Light" w:cs="Open Sans Light"/>
          <w:color w:val="1F497D"/>
          <w:sz w:val="18"/>
          <w:szCs w:val="24"/>
          <w:lang w:eastAsia="de-DE"/>
        </w:rPr>
        <w:t xml:space="preserve">Dr. </w:t>
      </w:r>
      <w:r w:rsidR="009A1E7A" w:rsidRPr="009A1E7A">
        <w:rPr>
          <w:rFonts w:ascii="Open Sans Light" w:eastAsia="Times New Roman" w:hAnsi="Open Sans Light" w:cs="Open Sans Light"/>
          <w:color w:val="1F497D"/>
          <w:sz w:val="18"/>
          <w:szCs w:val="24"/>
          <w:lang w:eastAsia="de-DE"/>
        </w:rPr>
        <w:t>Uta Schwarz</w:t>
      </w:r>
    </w:p>
    <w:p w14:paraId="0B25483D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 Light"/>
          <w:color w:val="1F497D"/>
          <w:sz w:val="18"/>
          <w:szCs w:val="24"/>
          <w:lang w:eastAsia="de-DE"/>
        </w:rPr>
      </w:pPr>
      <w:r w:rsidRPr="009A1E7A">
        <w:rPr>
          <w:rFonts w:ascii="TUD Iconset Light BLO" w:eastAsia="Times New Roman" w:hAnsi="TUD Iconset Light BLO" w:cs="Segoe UI Symbol"/>
          <w:color w:val="22518B"/>
          <w:sz w:val="18"/>
          <w:szCs w:val="18"/>
          <w:lang w:eastAsia="de-DE"/>
        </w:rPr>
        <w:t>&amp;</w:t>
      </w:r>
      <w:r w:rsidRPr="009A1E7A">
        <w:rPr>
          <w:rFonts w:ascii="Open Sans Light" w:eastAsia="Times New Roman" w:hAnsi="Open Sans Light" w:cs="Open Sans Light"/>
          <w:color w:val="1F497D"/>
          <w:sz w:val="18"/>
          <w:szCs w:val="24"/>
          <w:lang w:eastAsia="de-DE"/>
        </w:rPr>
        <w:t xml:space="preserve"> +49 351 463-33141</w:t>
      </w:r>
    </w:p>
    <w:p w14:paraId="30510375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 Light"/>
          <w:color w:val="1F497D"/>
          <w:sz w:val="18"/>
          <w:szCs w:val="24"/>
          <w:lang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eastAsia="de-DE"/>
        </w:rPr>
        <w:t xml:space="preserve">✉ </w:t>
      </w:r>
      <w:r w:rsidRPr="009A1E7A">
        <w:rPr>
          <w:rFonts w:ascii="Open Sans Light" w:eastAsia="Times New Roman" w:hAnsi="Open Sans Light" w:cs="Open Sans Light"/>
          <w:color w:val="1F497D"/>
          <w:sz w:val="18"/>
          <w:szCs w:val="24"/>
          <w:lang w:eastAsia="de-DE"/>
        </w:rPr>
        <w:t xml:space="preserve">dekanat.ww@tu-dresden.de </w:t>
      </w:r>
    </w:p>
    <w:p w14:paraId="2EFE7B4B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 Light"/>
          <w:color w:val="1F497D"/>
          <w:sz w:val="18"/>
          <w:szCs w:val="24"/>
          <w:lang w:eastAsia="de-DE"/>
        </w:rPr>
      </w:pPr>
    </w:p>
    <w:p w14:paraId="73CCB346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 Light"/>
          <w:color w:val="1F497D"/>
          <w:sz w:val="18"/>
          <w:szCs w:val="24"/>
          <w:lang w:eastAsia="de-DE"/>
        </w:rPr>
      </w:pPr>
      <w:r w:rsidRPr="009A1E7A">
        <w:rPr>
          <w:rFonts w:ascii="Open Sans Light" w:eastAsia="Times New Roman" w:hAnsi="Open Sans Light" w:cs="Open Sans Light"/>
          <w:color w:val="1F497D"/>
          <w:sz w:val="18"/>
          <w:szCs w:val="24"/>
          <w:lang w:eastAsia="de-DE"/>
        </w:rPr>
        <w:t>Kerstin Petzold</w:t>
      </w:r>
    </w:p>
    <w:p w14:paraId="0F068C21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 Light"/>
          <w:color w:val="1F497D"/>
          <w:sz w:val="18"/>
          <w:szCs w:val="24"/>
          <w:lang w:eastAsia="de-DE"/>
        </w:rPr>
      </w:pPr>
      <w:r w:rsidRPr="009A1E7A">
        <w:rPr>
          <w:rFonts w:ascii="TUD Iconset Light BLO" w:eastAsia="Times New Roman" w:hAnsi="TUD Iconset Light BLO" w:cs="Segoe UI Symbol"/>
          <w:color w:val="22518B"/>
          <w:sz w:val="18"/>
          <w:szCs w:val="18"/>
          <w:lang w:eastAsia="de-DE"/>
        </w:rPr>
        <w:t>&amp;</w:t>
      </w:r>
      <w:r w:rsidRPr="009A1E7A">
        <w:rPr>
          <w:rFonts w:ascii="Open Sans Light" w:eastAsia="Times New Roman" w:hAnsi="Open Sans Light" w:cs="Open Sans Light"/>
          <w:color w:val="1F497D"/>
          <w:sz w:val="18"/>
          <w:szCs w:val="24"/>
          <w:lang w:eastAsia="de-DE"/>
        </w:rPr>
        <w:t xml:space="preserve"> +49 351 463-33297</w:t>
      </w:r>
    </w:p>
    <w:p w14:paraId="093A7FAB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 Light"/>
          <w:color w:val="1F497D"/>
          <w:sz w:val="18"/>
          <w:szCs w:val="24"/>
          <w:lang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eastAsia="de-DE"/>
        </w:rPr>
        <w:t xml:space="preserve">✉ </w:t>
      </w:r>
      <w:r w:rsidRPr="009A1E7A">
        <w:rPr>
          <w:rFonts w:ascii="Open Sans Light" w:eastAsia="Times New Roman" w:hAnsi="Open Sans Light" w:cs="Open Sans Light"/>
          <w:color w:val="1F497D"/>
          <w:sz w:val="18"/>
          <w:szCs w:val="24"/>
          <w:lang w:eastAsia="de-DE"/>
        </w:rPr>
        <w:t>praktikantenamt.ww@mailbox.tu-dresden.de</w:t>
      </w:r>
    </w:p>
    <w:p w14:paraId="24408702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5A8820EE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 xml:space="preserve">Link zu Stellenticket: </w:t>
      </w:r>
    </w:p>
    <w:p w14:paraId="3364360F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Open Sans SemiBold"/>
          <w:b/>
          <w:color w:val="1F497D"/>
          <w:sz w:val="18"/>
          <w:szCs w:val="18"/>
          <w:lang w:eastAsia="de-DE"/>
        </w:rPr>
        <w:t>🔗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https://tu-dresden.de/bu/wirtschaft/die-fakultaet/jobboerse</w:t>
      </w:r>
    </w:p>
    <w:p w14:paraId="267AB0FF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4BE4EE6B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Studiengänge:</w:t>
      </w:r>
    </w:p>
    <w:p w14:paraId="289B5929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Bachelor: Wirtschaftswissenschaften, Wirtschaftspädagogik</w:t>
      </w:r>
    </w:p>
    <w:p w14:paraId="6AB84F03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Diplom: Wirtschaftsingenieurswesen, Wirtschaftsinformatik </w:t>
      </w:r>
    </w:p>
    <w:p w14:paraId="3BBC0D1E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Master-Studiengänge: Betriebswirtschaftslehre, Volkswirtschaftslehre, Wirtschaftspädagogik </w:t>
      </w:r>
    </w:p>
    <w:p w14:paraId="3850085F" w14:textId="77777777" w:rsidR="009A1E7A" w:rsidRPr="009A1E7A" w:rsidRDefault="009A1E7A" w:rsidP="009A1E7A">
      <w:pPr>
        <w:widowControl w:val="0"/>
        <w:tabs>
          <w:tab w:val="clear" w:pos="4876"/>
          <w:tab w:val="left" w:pos="0"/>
          <w:tab w:val="left" w:pos="284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31849B"/>
          <w:sz w:val="18"/>
          <w:szCs w:val="22"/>
          <w:lang w:eastAsia="de-DE"/>
          <w14:stylisticSets>
            <w14:styleSet w14:id="2"/>
          </w14:stylisticSets>
        </w:rPr>
      </w:pPr>
    </w:p>
    <w:p w14:paraId="78A8684F" w14:textId="62DBFC86" w:rsidR="008E3122" w:rsidRDefault="008E3122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proofErr w:type="spellStart"/>
      <w:proofErr w:type="gramStart"/>
      <w:r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Studiendekan:innen</w:t>
      </w:r>
      <w:proofErr w:type="spellEnd"/>
      <w:proofErr w:type="gramEnd"/>
      <w:r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:</w:t>
      </w:r>
    </w:p>
    <w:p w14:paraId="28672ADD" w14:textId="630B7D07" w:rsidR="0099020E" w:rsidRPr="0099020E" w:rsidRDefault="008E3122" w:rsidP="0099020E">
      <w:pPr>
        <w:tabs>
          <w:tab w:val="clear" w:pos="4876"/>
        </w:tabs>
        <w:spacing w:after="120" w:line="240" w:lineRule="auto"/>
        <w:textboxTightWrap w:val="none"/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</w:pPr>
      <w:r w:rsidRPr="008E3122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>Prof. Dr. Alexander Kemnitz</w:t>
      </w:r>
      <w:r w:rsidR="0099020E" w:rsidRPr="0099020E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, </w:t>
      </w:r>
      <w:r w:rsidR="0099020E" w:rsidRPr="0099020E">
        <w:rPr>
          <w:rFonts w:ascii="TUD Iconset Light BLO" w:eastAsia="Times New Roman" w:hAnsi="TUD Iconset Light BLO" w:cs="Open Sans Light"/>
          <w:bCs/>
          <w:color w:val="22518B"/>
          <w:sz w:val="18"/>
          <w:szCs w:val="18"/>
          <w:lang w:eastAsia="de-DE"/>
        </w:rPr>
        <w:t>&amp;</w:t>
      </w:r>
      <w:r w:rsidR="0099020E" w:rsidRPr="0099020E">
        <w:rPr>
          <w:rFonts w:ascii="Open Sans Light" w:eastAsia="Times New Roman" w:hAnsi="Open Sans Light" w:cs="Open Sans Light"/>
          <w:bCs/>
          <w:color w:val="22518B"/>
          <w:sz w:val="18"/>
          <w:szCs w:val="18"/>
          <w:lang w:eastAsia="de-DE"/>
        </w:rPr>
        <w:t xml:space="preserve"> 0351 463-34041, </w:t>
      </w:r>
      <w:r w:rsidR="0099020E" w:rsidRPr="0099020E">
        <w:rPr>
          <w:rFonts w:ascii="TUD Iconset Light BLO" w:eastAsia="Times New Roman" w:hAnsi="TUD Iconset Light BLO" w:cs="Open Sans Light"/>
          <w:bCs/>
          <w:color w:val="22518B"/>
          <w:sz w:val="18"/>
          <w:szCs w:val="18"/>
          <w:lang w:eastAsia="de-DE"/>
        </w:rPr>
        <w:t>=</w:t>
      </w:r>
      <w:hyperlink r:id="rId248" w:history="1">
        <w:r w:rsidR="0099020E" w:rsidRPr="0099020E">
          <w:rPr>
            <w:rFonts w:ascii="Open Sans Light" w:hAnsi="Open Sans Light" w:cs="Open Sans Light"/>
            <w:color w:val="22518B"/>
            <w:sz w:val="18"/>
            <w:szCs w:val="18"/>
          </w:rPr>
          <w:t xml:space="preserve"> </w:t>
        </w:r>
      </w:hyperlink>
      <w:hyperlink r:id="rId249" w:history="1">
        <w:r w:rsidR="0099020E" w:rsidRPr="0099020E">
          <w:rPr>
            <w:rStyle w:val="Hyperlink"/>
            <w:rFonts w:ascii="Open Sans Light" w:hAnsi="Open Sans Light" w:cs="Open Sans Light"/>
            <w:color w:val="22518B"/>
            <w:sz w:val="18"/>
            <w:szCs w:val="18"/>
          </w:rPr>
          <w:t>alexander.kemnitz@​tu-dresden.de</w:t>
        </w:r>
      </w:hyperlink>
    </w:p>
    <w:p w14:paraId="51131129" w14:textId="734064BD" w:rsidR="0099020E" w:rsidRPr="0099020E" w:rsidRDefault="008E3122" w:rsidP="0099020E">
      <w:pPr>
        <w:tabs>
          <w:tab w:val="clear" w:pos="4876"/>
        </w:tabs>
        <w:spacing w:after="120" w:line="240" w:lineRule="auto"/>
        <w:textboxTightWrap w:val="none"/>
        <w:rPr>
          <w:rFonts w:ascii="Open Sans Light" w:hAnsi="Open Sans Light" w:cs="Open Sans Light"/>
          <w:color w:val="22518B"/>
          <w:sz w:val="18"/>
          <w:szCs w:val="18"/>
        </w:rPr>
      </w:pPr>
      <w:r w:rsidRPr="0099020E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Studiendekan </w:t>
      </w:r>
      <w:r w:rsidR="0099020E" w:rsidRPr="0099020E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Wirtschaftsingenieurwesen, </w:t>
      </w:r>
      <w:r w:rsidR="0099020E" w:rsidRPr="00AB2B93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>Prof. Dr.</w:t>
      </w:r>
      <w:r w:rsidR="0099020E" w:rsidRPr="0099020E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 Rainer Lasch, </w:t>
      </w:r>
      <w:r w:rsidR="0099020E" w:rsidRPr="0099020E">
        <w:rPr>
          <w:rFonts w:ascii="TUD Iconset Light BLO" w:eastAsia="Times New Roman" w:hAnsi="TUD Iconset Light BLO" w:cs="Open Sans Light"/>
          <w:bCs/>
          <w:color w:val="22518B"/>
          <w:sz w:val="18"/>
          <w:szCs w:val="18"/>
          <w:lang w:eastAsia="de-DE"/>
        </w:rPr>
        <w:t>&amp;</w:t>
      </w:r>
      <w:r w:rsidR="0099020E" w:rsidRPr="0099020E">
        <w:rPr>
          <w:rFonts w:ascii="Open Sans Light" w:eastAsia="Times New Roman" w:hAnsi="Open Sans Light" w:cs="Open Sans Light"/>
          <w:bCs/>
          <w:color w:val="22518B"/>
          <w:sz w:val="18"/>
          <w:szCs w:val="18"/>
          <w:lang w:eastAsia="de-DE"/>
        </w:rPr>
        <w:t xml:space="preserve"> 0351 463-33447, </w:t>
      </w:r>
      <w:r w:rsidR="0099020E" w:rsidRPr="0099020E">
        <w:rPr>
          <w:rFonts w:ascii="TUD Iconset Light BLO" w:eastAsia="Times New Roman" w:hAnsi="TUD Iconset Light BLO" w:cs="Open Sans Light"/>
          <w:bCs/>
          <w:color w:val="22518B"/>
          <w:sz w:val="18"/>
          <w:szCs w:val="18"/>
          <w:lang w:eastAsia="de-DE"/>
        </w:rPr>
        <w:t>=</w:t>
      </w:r>
      <w:r w:rsidR="0099020E" w:rsidRPr="0099020E">
        <w:rPr>
          <w:color w:val="22518B"/>
        </w:rPr>
        <w:t xml:space="preserve"> </w:t>
      </w:r>
      <w:hyperlink r:id="rId250" w:history="1">
        <w:r w:rsidR="0099020E" w:rsidRPr="0099020E">
          <w:rPr>
            <w:rStyle w:val="Hyperlink"/>
            <w:rFonts w:ascii="Open Sans Light" w:hAnsi="Open Sans Light" w:cs="Open Sans Light"/>
            <w:color w:val="22518B"/>
            <w:sz w:val="18"/>
            <w:szCs w:val="18"/>
          </w:rPr>
          <w:t>rainer.lasch@​tu-dresden.de</w:t>
        </w:r>
      </w:hyperlink>
      <w:r w:rsidR="0099020E" w:rsidRPr="0099020E">
        <w:rPr>
          <w:rFonts w:ascii="Open Sans Light" w:hAnsi="Open Sans Light" w:cs="Open Sans Light"/>
          <w:color w:val="22518B"/>
          <w:sz w:val="18"/>
          <w:szCs w:val="18"/>
        </w:rPr>
        <w:t xml:space="preserve"> </w:t>
      </w:r>
    </w:p>
    <w:p w14:paraId="56EAA15E" w14:textId="0A4E6ECB" w:rsidR="0099020E" w:rsidRPr="0099020E" w:rsidRDefault="008E3122" w:rsidP="0099020E">
      <w:pPr>
        <w:pStyle w:val="StandardWeb"/>
        <w:spacing w:before="0" w:beforeAutospacing="0" w:after="120" w:afterAutospacing="0"/>
        <w:rPr>
          <w:color w:val="22518B"/>
        </w:rPr>
      </w:pPr>
      <w:r w:rsidRPr="0099020E">
        <w:rPr>
          <w:rFonts w:ascii="Open Sans Light" w:hAnsi="Open Sans Light" w:cs="Open Sans Light"/>
          <w:color w:val="22518B"/>
          <w:sz w:val="18"/>
          <w:szCs w:val="18"/>
        </w:rPr>
        <w:t>Studiendekanin</w:t>
      </w:r>
      <w:r w:rsidR="0099020E" w:rsidRPr="0099020E">
        <w:rPr>
          <w:rFonts w:ascii="Open Sans Light" w:hAnsi="Open Sans Light" w:cs="Open Sans Light"/>
          <w:color w:val="22518B"/>
          <w:sz w:val="18"/>
          <w:szCs w:val="18"/>
        </w:rPr>
        <w:t xml:space="preserve"> Wirtschaftspädagogik, </w:t>
      </w:r>
      <w:r w:rsidR="0099020E" w:rsidRPr="00AB2B93">
        <w:rPr>
          <w:rFonts w:ascii="Open Sans Light" w:hAnsi="Open Sans Light" w:cs="Open Sans Light"/>
          <w:color w:val="22518B"/>
          <w:sz w:val="18"/>
          <w:szCs w:val="18"/>
        </w:rPr>
        <w:t>Prof. Dr.</w:t>
      </w:r>
      <w:r w:rsidR="0099020E" w:rsidRPr="0099020E">
        <w:rPr>
          <w:rFonts w:ascii="Open Sans Light" w:hAnsi="Open Sans Light" w:cs="Open Sans Light"/>
          <w:color w:val="22518B"/>
          <w:sz w:val="18"/>
          <w:szCs w:val="18"/>
        </w:rPr>
        <w:t xml:space="preserve"> Bärbel Fürstenau, </w:t>
      </w:r>
      <w:r w:rsidR="0099020E" w:rsidRPr="0099020E">
        <w:rPr>
          <w:rFonts w:ascii="TUD Iconset Light BLO" w:hAnsi="TUD Iconset Light BLO" w:cs="Open Sans Light"/>
          <w:bCs/>
          <w:color w:val="22518B"/>
          <w:sz w:val="18"/>
          <w:szCs w:val="18"/>
        </w:rPr>
        <w:t>&amp;</w:t>
      </w:r>
      <w:r w:rsidR="0099020E" w:rsidRPr="0099020E">
        <w:rPr>
          <w:rFonts w:ascii="Open Sans Light" w:hAnsi="Open Sans Light" w:cs="Open Sans Light"/>
          <w:bCs/>
          <w:color w:val="22518B"/>
          <w:sz w:val="18"/>
          <w:szCs w:val="18"/>
        </w:rPr>
        <w:t xml:space="preserve"> 0351 463-32959, </w:t>
      </w:r>
      <w:r w:rsidR="0099020E" w:rsidRPr="0099020E">
        <w:rPr>
          <w:rFonts w:ascii="TUD Iconset Light BLO" w:hAnsi="TUD Iconset Light BLO" w:cs="Open Sans Light"/>
          <w:bCs/>
          <w:color w:val="22518B"/>
          <w:sz w:val="18"/>
          <w:szCs w:val="18"/>
        </w:rPr>
        <w:t>=</w:t>
      </w:r>
      <w:r w:rsidR="0099020E" w:rsidRPr="0099020E">
        <w:rPr>
          <w:color w:val="22518B"/>
        </w:rPr>
        <w:t xml:space="preserve"> </w:t>
      </w:r>
      <w:hyperlink r:id="rId251" w:history="1">
        <w:r w:rsidR="0099020E" w:rsidRPr="0099020E">
          <w:rPr>
            <w:rStyle w:val="Hyperlink"/>
            <w:rFonts w:ascii="Open Sans Light" w:eastAsiaTheme="majorEastAsia" w:hAnsi="Open Sans Light" w:cs="Open Sans Light"/>
            <w:color w:val="22518B"/>
            <w:sz w:val="18"/>
            <w:szCs w:val="18"/>
          </w:rPr>
          <w:t>baerbel.fuerstenau@​tu-dresden.de</w:t>
        </w:r>
      </w:hyperlink>
      <w:r w:rsidR="0099020E" w:rsidRPr="0099020E">
        <w:rPr>
          <w:color w:val="22518B"/>
        </w:rPr>
        <w:t xml:space="preserve"> </w:t>
      </w:r>
    </w:p>
    <w:p w14:paraId="715E017F" w14:textId="234DBF16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 xml:space="preserve">Studentische Gruppen: </w:t>
      </w:r>
    </w:p>
    <w:p w14:paraId="3E6C4EF0" w14:textId="77777777" w:rsidR="009A1E7A" w:rsidRPr="009A1E7A" w:rsidRDefault="008E2506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252" w:history="1">
        <w:r w:rsidR="009A1E7A" w:rsidRPr="009A1E7A">
          <w:rPr>
            <w:rFonts w:ascii="Open Sans Light" w:eastAsia="Times New Roman" w:hAnsi="Open Sans Light" w:cs="Open Sans"/>
            <w:color w:val="22518B"/>
            <w:sz w:val="18"/>
            <w:szCs w:val="22"/>
            <w:lang w:eastAsia="de-DE"/>
          </w:rPr>
          <w:t>FSR Wirtschaftswissenschaften</w:t>
        </w:r>
      </w:hyperlink>
      <w:r w:rsidR="009A1E7A"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 </w:t>
      </w:r>
    </w:p>
    <w:p w14:paraId="5C1D12F2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 Iconset Light BLO" w:eastAsia="Times New Roman" w:hAnsi="TUD Iconset Light BLO" w:cs="Segoe UI Symbol"/>
          <w:color w:val="22518B"/>
          <w:sz w:val="18"/>
          <w:szCs w:val="18"/>
          <w:lang w:eastAsia="de-DE"/>
        </w:rPr>
        <w:t>&amp;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+49 351 463-36252</w:t>
      </w:r>
    </w:p>
    <w:p w14:paraId="626CABDF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eastAsia="de-DE"/>
        </w:rPr>
        <w:t xml:space="preserve">✉ 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kontakt@fsrwiwi.de</w:t>
      </w:r>
    </w:p>
    <w:p w14:paraId="7E0A81AB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741D8065" w14:textId="77777777" w:rsidR="009A1E7A" w:rsidRPr="009A1E7A" w:rsidRDefault="008E2506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253" w:history="1">
        <w:r w:rsidR="009A1E7A" w:rsidRPr="009A1E7A">
          <w:rPr>
            <w:rFonts w:ascii="Open Sans Light" w:eastAsia="Times New Roman" w:hAnsi="Open Sans Light" w:cs="Open Sans"/>
            <w:color w:val="22518B"/>
            <w:sz w:val="18"/>
            <w:szCs w:val="22"/>
            <w:lang w:eastAsia="de-DE"/>
          </w:rPr>
          <w:t>Verband Deutscher Wirtschaftsingenieure e.V.</w:t>
        </w:r>
      </w:hyperlink>
    </w:p>
    <w:p w14:paraId="2AD38586" w14:textId="77777777" w:rsid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eastAsia="de-DE"/>
        </w:rPr>
        <w:t xml:space="preserve">✉ </w:t>
      </w:r>
      <w:hyperlink r:id="rId254" w:history="1">
        <w:r w:rsidR="00005588" w:rsidRPr="00750549">
          <w:rPr>
            <w:rStyle w:val="Hyperlink"/>
            <w:rFonts w:ascii="Open Sans Light" w:eastAsia="Times New Roman" w:hAnsi="Open Sans Light" w:cs="Open Sans"/>
            <w:sz w:val="18"/>
            <w:szCs w:val="22"/>
            <w:lang w:eastAsia="de-DE"/>
          </w:rPr>
          <w:t>vwi@vwi-dresden.de</w:t>
        </w:r>
      </w:hyperlink>
    </w:p>
    <w:p w14:paraId="0FB62FA3" w14:textId="77777777" w:rsidR="00005588" w:rsidRPr="009A1E7A" w:rsidRDefault="00005588" w:rsidP="00005588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005588">
        <w:rPr>
          <w:rFonts w:ascii="Segoe UI Symbol" w:eastAsia="Times New Roman" w:hAnsi="Segoe UI Symbol" w:cs="Segoe UI Symbol"/>
          <w:color w:val="22518B"/>
          <w:sz w:val="18"/>
          <w:szCs w:val="22"/>
          <w:lang w:eastAsia="de-DE"/>
        </w:rPr>
        <w:t>🔗</w:t>
      </w:r>
      <w:r w:rsidRPr="00005588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  <w:hyperlink r:id="rId255" w:history="1">
        <w:r w:rsidRPr="00750549">
          <w:rPr>
            <w:rStyle w:val="Hyperlink"/>
            <w:rFonts w:ascii="Open Sans Light" w:eastAsia="Times New Roman" w:hAnsi="Open Sans Light" w:cs="Open Sans"/>
            <w:sz w:val="18"/>
            <w:szCs w:val="22"/>
            <w:lang w:eastAsia="de-DE"/>
          </w:rPr>
          <w:t>www.vwi-dresden.de</w:t>
        </w:r>
      </w:hyperlink>
      <w:r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</w:p>
    <w:p w14:paraId="5B4E3E67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63BCEC7A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Bundesverband Materialwirtschaft, Einkauf und Logistik (BME) </w:t>
      </w:r>
    </w:p>
    <w:p w14:paraId="61C8F636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eastAsia="de-DE"/>
        </w:rPr>
        <w:t xml:space="preserve">✉ </w:t>
      </w:r>
      <w:hyperlink r:id="rId256" w:history="1">
        <w:r w:rsidRPr="009A1E7A">
          <w:rPr>
            <w:rFonts w:ascii="Open Sans Light" w:eastAsia="Times New Roman" w:hAnsi="Open Sans Light" w:cs="Open Sans"/>
            <w:color w:val="22518B"/>
            <w:sz w:val="18"/>
            <w:szCs w:val="22"/>
            <w:lang w:eastAsia="de-DE"/>
          </w:rPr>
          <w:t>tudresden@bme-hochschulgruppe.de</w:t>
        </w:r>
      </w:hyperlink>
    </w:p>
    <w:p w14:paraId="759A530D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3C7106F8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Bundesvereinigung Logistik (BVL) e.V.</w:t>
      </w:r>
    </w:p>
    <w:p w14:paraId="57252BA3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Regionalgruppe Sachsen</w:t>
      </w:r>
    </w:p>
    <w:p w14:paraId="4807FA5C" w14:textId="77777777" w:rsidR="009A1E7A" w:rsidRDefault="009A1E7A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eastAsia="de-DE"/>
        </w:rPr>
        <w:t>✉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  <w:hyperlink r:id="rId257" w:history="1">
        <w:r w:rsidR="0061285D" w:rsidRPr="00C22CB1">
          <w:rPr>
            <w:rStyle w:val="Hyperlink"/>
            <w:rFonts w:ascii="Open Sans Light" w:eastAsia="Times New Roman" w:hAnsi="Open Sans Light" w:cs="Open Sans"/>
            <w:sz w:val="18"/>
            <w:szCs w:val="22"/>
            <w:lang w:eastAsia="de-DE"/>
          </w:rPr>
          <w:t>Student-sachsen@bvl.de</w:t>
        </w:r>
      </w:hyperlink>
    </w:p>
    <w:p w14:paraId="751C75B5" w14:textId="77777777" w:rsidR="0061285D" w:rsidRDefault="0061285D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5FDC9C3C" w14:textId="77777777" w:rsidR="0061285D" w:rsidRPr="00D318AF" w:rsidRDefault="008E2506" w:rsidP="00D318AF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</w:pPr>
      <w:hyperlink r:id="rId258" w:anchor="ck_nexus" w:history="1">
        <w:proofErr w:type="spellStart"/>
        <w:r w:rsidR="0061285D" w:rsidRPr="00D318AF">
          <w:rPr>
            <w:rFonts w:ascii="Open Sans Light" w:eastAsia="Times New Roman" w:hAnsi="Open Sans Light" w:cs="Open Sans Light"/>
            <w:color w:val="22518B"/>
            <w:sz w:val="18"/>
            <w:szCs w:val="18"/>
            <w:lang w:eastAsia="de-DE"/>
          </w:rPr>
          <w:t>nexus</w:t>
        </w:r>
        <w:proofErr w:type="spellEnd"/>
      </w:hyperlink>
      <w:r w:rsidR="0061285D" w:rsidRPr="00D318AF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 - Absolventenverein der Wirtschaftswissenschaftler der TU Dresden e.V.</w:t>
      </w:r>
    </w:p>
    <w:p w14:paraId="2D6290D3" w14:textId="77777777" w:rsidR="0061285D" w:rsidRPr="00047A5E" w:rsidRDefault="0061285D" w:rsidP="0061285D">
      <w:pPr>
        <w:spacing w:after="0" w:line="240" w:lineRule="auto"/>
        <w:rPr>
          <w:rFonts w:ascii="Open Sans Light" w:hAnsi="Open Sans Light" w:cs="Open Sans Light"/>
          <w:color w:val="22518B"/>
          <w:sz w:val="18"/>
        </w:rPr>
      </w:pPr>
      <w:r w:rsidRPr="00047A5E">
        <w:rPr>
          <w:rFonts w:ascii="TUD Iconset Light BLO" w:hAnsi="TUD Iconset Light BLO" w:cs="Open Sans Light"/>
          <w:color w:val="22518B"/>
          <w:sz w:val="18"/>
        </w:rPr>
        <w:t>›</w:t>
      </w:r>
      <w:r w:rsidRPr="00047A5E">
        <w:rPr>
          <w:rFonts w:ascii="Open Sans Light" w:hAnsi="Open Sans Light" w:cs="Open Sans Light"/>
          <w:color w:val="22518B"/>
          <w:sz w:val="18"/>
        </w:rPr>
        <w:t xml:space="preserve"> </w:t>
      </w:r>
      <w:hyperlink r:id="rId259" w:history="1">
        <w:r w:rsidRPr="00047A5E">
          <w:rPr>
            <w:rStyle w:val="Hyperlink"/>
            <w:rFonts w:ascii="Open Sans Light" w:hAnsi="Open Sans Light" w:cs="Open Sans Light"/>
            <w:color w:val="22518B"/>
            <w:sz w:val="18"/>
          </w:rPr>
          <w:t>https://www.nexus-dresden.org/</w:t>
        </w:r>
      </w:hyperlink>
      <w:r w:rsidRPr="00047A5E">
        <w:rPr>
          <w:rFonts w:ascii="Open Sans Light" w:hAnsi="Open Sans Light" w:cs="Open Sans Light"/>
          <w:color w:val="22518B"/>
          <w:sz w:val="18"/>
        </w:rPr>
        <w:t xml:space="preserve"> </w:t>
      </w:r>
    </w:p>
    <w:p w14:paraId="395ABF20" w14:textId="77777777" w:rsidR="0061285D" w:rsidRPr="00047A5E" w:rsidRDefault="0061285D" w:rsidP="0061285D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 Light"/>
          <w:color w:val="22518B"/>
          <w:sz w:val="16"/>
          <w:szCs w:val="22"/>
          <w:lang w:val="en-US" w:eastAsia="de-DE"/>
        </w:rPr>
      </w:pPr>
      <w:r>
        <w:rPr>
          <w:rFonts w:ascii="TUD Iconset Light BLO" w:hAnsi="TUD Iconset Light BLO" w:cs="Open Sans Light"/>
          <w:color w:val="22518B"/>
          <w:sz w:val="18"/>
        </w:rPr>
        <w:t>=</w:t>
      </w:r>
      <w:r w:rsidRPr="00047A5E">
        <w:rPr>
          <w:rFonts w:ascii="Open Sans Light" w:hAnsi="Open Sans Light" w:cs="Open Sans Light"/>
          <w:color w:val="22518B"/>
          <w:sz w:val="18"/>
        </w:rPr>
        <w:t xml:space="preserve"> </w:t>
      </w:r>
      <w:hyperlink r:id="rId260" w:history="1">
        <w:r w:rsidRPr="00047A5E">
          <w:rPr>
            <w:rStyle w:val="Hyperlink"/>
            <w:rFonts w:ascii="Open Sans Light" w:hAnsi="Open Sans Light" w:cs="Open Sans Light"/>
            <w:color w:val="22518B"/>
            <w:sz w:val="18"/>
          </w:rPr>
          <w:t>info@nexus-dresden.org</w:t>
        </w:r>
      </w:hyperlink>
    </w:p>
    <w:p w14:paraId="69630B9C" w14:textId="77777777" w:rsidR="0061285D" w:rsidRPr="009A1E7A" w:rsidRDefault="0061285D" w:rsidP="009A1E7A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17C14979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b/>
          <w:color w:val="22518B"/>
          <w:sz w:val="18"/>
          <w:szCs w:val="22"/>
          <w:lang w:eastAsia="de-DE"/>
        </w:rPr>
      </w:pPr>
    </w:p>
    <w:p w14:paraId="6D2C6CB6" w14:textId="734745E3" w:rsidR="009A1E7A" w:rsidRPr="009A1E7A" w:rsidRDefault="002B33E4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Professuren</w:t>
      </w:r>
      <w:r w:rsidR="009A1E7A"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:</w:t>
      </w:r>
    </w:p>
    <w:p w14:paraId="5C538670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261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Betriebswirtschaftslehre</w:t>
        </w:r>
      </w:hyperlink>
    </w:p>
    <w:p w14:paraId="0B596E80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262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Volkswirtschaftslehre</w:t>
        </w:r>
      </w:hyperlink>
    </w:p>
    <w:p w14:paraId="00F0E8FD" w14:textId="2B484E6C" w:rsid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40" w:lineRule="auto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hyperlink r:id="rId263" w:history="1">
        <w:r w:rsidR="009A1E7A"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Wirtschaftsinformatik</w:t>
        </w:r>
      </w:hyperlink>
    </w:p>
    <w:p w14:paraId="0E06CE30" w14:textId="0EEC4EC2" w:rsidR="002B33E4" w:rsidRPr="002B33E4" w:rsidRDefault="002B33E4" w:rsidP="002B33E4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</w:pPr>
      <w:r w:rsidRPr="002B33E4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>Lehrstuhlinhaber Wirtschaftsinformatik, insb. Business Engineering, Prof. Dr. Martin Wiener</w:t>
      </w:r>
      <w:r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, </w:t>
      </w:r>
      <w:r w:rsidRPr="002B33E4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 </w:t>
      </w:r>
    </w:p>
    <w:p w14:paraId="02D58055" w14:textId="13A2F794" w:rsidR="002B33E4" w:rsidRPr="002B33E4" w:rsidRDefault="002B33E4" w:rsidP="002B33E4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</w:pPr>
      <w:r>
        <w:rPr>
          <w:rFonts w:ascii="TUD Iconset Light BLO" w:eastAsia="Times New Roman" w:hAnsi="TUD Iconset Light BLO" w:cs="Open Sans Light"/>
          <w:color w:val="22518B"/>
          <w:sz w:val="18"/>
          <w:szCs w:val="18"/>
          <w:lang w:eastAsia="de-DE"/>
        </w:rPr>
        <w:t>&amp;</w:t>
      </w:r>
      <w:r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 </w:t>
      </w:r>
      <w:r w:rsidRPr="002B33E4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>+49 351 463-34607</w:t>
      </w:r>
      <w:r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, </w:t>
      </w:r>
      <w:r>
        <w:rPr>
          <w:rFonts w:ascii="TUD Iconset Light BLO" w:eastAsia="Times New Roman" w:hAnsi="TUD Iconset Light BLO" w:cs="Open Sans Light"/>
          <w:color w:val="22518B"/>
          <w:sz w:val="18"/>
          <w:szCs w:val="18"/>
          <w:lang w:eastAsia="de-DE"/>
        </w:rPr>
        <w:t>=</w:t>
      </w:r>
      <w:r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 </w:t>
      </w:r>
      <w:proofErr w:type="spellStart"/>
      <w:proofErr w:type="gramStart"/>
      <w:r w:rsidRPr="002B33E4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>martin.wiener</w:t>
      </w:r>
      <w:proofErr w:type="spellEnd"/>
      <w:proofErr w:type="gramEnd"/>
      <w:r w:rsidRPr="002B33E4">
        <w:rPr>
          <w:rFonts w:ascii="Open Sans Light" w:eastAsia="Times New Roman" w:hAnsi="Open Sans Light" w:cs="Open Sans Light"/>
          <w:color w:val="22518B"/>
          <w:sz w:val="18"/>
          <w:szCs w:val="18"/>
          <w:lang w:eastAsia="de-DE"/>
        </w:rPr>
        <w:t xml:space="preserve">@​tu-dresden.de </w:t>
      </w:r>
    </w:p>
    <w:p w14:paraId="0FF55470" w14:textId="3620B9A4" w:rsidR="002B33E4" w:rsidRPr="009A1E7A" w:rsidRDefault="002B33E4" w:rsidP="002B33E4">
      <w:pPr>
        <w:tabs>
          <w:tab w:val="clear" w:pos="4876"/>
        </w:tabs>
        <w:spacing w:after="0" w:line="240" w:lineRule="auto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30579759" w14:textId="77777777" w:rsidR="009A1E7A" w:rsidRPr="009A1E7A" w:rsidRDefault="009A1E7A" w:rsidP="009A1E7A">
      <w:pPr>
        <w:keepNext/>
        <w:pBdr>
          <w:top w:val="single" w:sz="18" w:space="6" w:color="CD1719"/>
        </w:pBdr>
        <w:tabs>
          <w:tab w:val="clear" w:pos="4876"/>
        </w:tabs>
        <w:autoSpaceDE w:val="0"/>
        <w:autoSpaceDN w:val="0"/>
        <w:spacing w:before="360" w:after="60" w:line="240" w:lineRule="auto"/>
        <w:textboxTightWrap w:val="none"/>
        <w:outlineLvl w:val="0"/>
        <w:rPr>
          <w:rFonts w:ascii="Open Sans SemiBold" w:eastAsia="Times New Roman" w:hAnsi="Open Sans SemiBold" w:cs="Arial"/>
          <w:b/>
          <w:bCs/>
          <w:color w:val="CD1719"/>
          <w:kern w:val="32"/>
          <w:sz w:val="28"/>
          <w:szCs w:val="32"/>
          <w:lang w:eastAsia="de-DE"/>
        </w:rPr>
      </w:pPr>
      <w:r w:rsidRPr="009A1E7A">
        <w:rPr>
          <w:rFonts w:ascii="Open Sans SemiBold" w:eastAsia="Times New Roman" w:hAnsi="Open Sans SemiBold" w:cs="Arial"/>
          <w:b/>
          <w:bCs/>
          <w:color w:val="CD1719"/>
          <w:kern w:val="32"/>
          <w:sz w:val="28"/>
          <w:szCs w:val="32"/>
          <w:lang w:eastAsia="de-DE"/>
        </w:rPr>
        <w:t>Bereich Medizin</w:t>
      </w:r>
    </w:p>
    <w:p w14:paraId="2B55ED04" w14:textId="77777777" w:rsidR="009A1E7A" w:rsidRPr="009A1E7A" w:rsidRDefault="009A1E7A" w:rsidP="000C4837">
      <w:pPr>
        <w:keepNext/>
        <w:tabs>
          <w:tab w:val="clear" w:pos="4876"/>
        </w:tabs>
        <w:spacing w:before="240" w:after="60" w:line="240" w:lineRule="auto"/>
        <w:textboxTightWrap w:val="none"/>
        <w:outlineLvl w:val="1"/>
        <w15:collapsed/>
        <w:rPr>
          <w:rFonts w:ascii="Open Sans SemiBold" w:eastAsia="Times New Roman" w:hAnsi="Open Sans SemiBold" w:cs="Open Sans SemiBold"/>
          <w:bCs/>
          <w:iCs/>
          <w:color w:val="CD1719"/>
          <w:sz w:val="22"/>
          <w:szCs w:val="28"/>
          <w:lang w:eastAsia="de-DE"/>
        </w:rPr>
      </w:pPr>
      <w:r w:rsidRPr="009A1E7A">
        <w:rPr>
          <w:rFonts w:ascii="Open Sans SemiBold" w:eastAsia="Times New Roman" w:hAnsi="Open Sans SemiBold" w:cs="Open Sans SemiBold"/>
          <w:bCs/>
          <w:iCs/>
          <w:color w:val="CD1719"/>
          <w:sz w:val="22"/>
          <w:szCs w:val="28"/>
          <w:lang w:eastAsia="de-DE"/>
        </w:rPr>
        <w:t>Medizinische Fakultät</w:t>
      </w:r>
    </w:p>
    <w:p w14:paraId="1A726CB6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Kontakt Stellenausschreibungen:</w:t>
      </w:r>
    </w:p>
    <w:p w14:paraId="32C1516E" w14:textId="77777777" w:rsidR="009A1E7A" w:rsidRPr="009A1E7A" w:rsidRDefault="009A1E7A" w:rsidP="009A1E7A">
      <w:pPr>
        <w:widowControl w:val="0"/>
        <w:tabs>
          <w:tab w:val="clear" w:pos="4876"/>
          <w:tab w:val="left" w:pos="0"/>
          <w:tab w:val="left" w:pos="284"/>
        </w:tabs>
        <w:autoSpaceDE w:val="0"/>
        <w:autoSpaceDN w:val="0"/>
        <w:spacing w:after="0" w:line="220" w:lineRule="exact"/>
        <w:ind w:left="360" w:hanging="360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eastAsia="de-DE"/>
          <w14:stylisticSets>
            <w14:styleSet w14:id="2"/>
          </w14:stylisticSets>
        </w:rPr>
        <w:t xml:space="preserve">✉ 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carus.campus@uniklinikum-dresden.de</w:t>
      </w:r>
      <w:r w:rsidRPr="009A1E7A">
        <w:rPr>
          <w:rFonts w:ascii="Open Sans Light" w:eastAsia="Times New Roman" w:hAnsi="Open Sans Light" w:cs="Open Sans"/>
          <w:color w:val="31849B"/>
          <w:sz w:val="18"/>
          <w:szCs w:val="22"/>
          <w:lang w:eastAsia="de-DE"/>
          <w14:stylisticSets>
            <w14:styleSet w14:id="2"/>
          </w14:stylisticSets>
        </w:rPr>
        <w:tab/>
      </w:r>
      <w:hyperlink r:id="rId264" w:history="1"/>
    </w:p>
    <w:p w14:paraId="3D5DB9D9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4FAF8399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Link zu Stellenticket:</w:t>
      </w:r>
    </w:p>
    <w:p w14:paraId="1B586AF0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Open Sans SemiBold"/>
          <w:b/>
          <w:color w:val="1F497D"/>
          <w:sz w:val="18"/>
          <w:szCs w:val="18"/>
          <w:lang w:eastAsia="de-DE"/>
        </w:rPr>
        <w:t xml:space="preserve">🔗 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https://tu-dresden.de/med/mf/die-fakultaet/stellenangebote</w:t>
      </w:r>
    </w:p>
    <w:p w14:paraId="2A0B314F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0A6F7F6A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Studiengänge:</w:t>
      </w:r>
    </w:p>
    <w:p w14:paraId="7277C592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Bachelor: Hebammenkunde</w:t>
      </w:r>
    </w:p>
    <w:p w14:paraId="77E3577D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Staatsexamen: Medizin, Humanmedizin, Zahnmedizin</w:t>
      </w:r>
    </w:p>
    <w:p w14:paraId="67A05483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Master: Gesundheitswissenschaften, Medical Radiation Sciences</w:t>
      </w:r>
    </w:p>
    <w:p w14:paraId="0CD71A68" w14:textId="77777777" w:rsidR="009A1E7A" w:rsidRPr="009A1E7A" w:rsidRDefault="009A1E7A" w:rsidP="009A1E7A">
      <w:pPr>
        <w:widowControl w:val="0"/>
        <w:tabs>
          <w:tab w:val="clear" w:pos="4876"/>
          <w:tab w:val="left" w:pos="0"/>
          <w:tab w:val="left" w:pos="284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 Light"/>
          <w:color w:val="31849B"/>
          <w:sz w:val="18"/>
          <w:szCs w:val="22"/>
          <w:lang w:eastAsia="de-DE"/>
          <w14:stylisticSets>
            <w14:styleSet w14:id="2"/>
          </w14:stylisticSets>
        </w:rPr>
      </w:pPr>
    </w:p>
    <w:p w14:paraId="331CC214" w14:textId="77777777" w:rsidR="009A1E7A" w:rsidRPr="009A1E7A" w:rsidRDefault="009A1E7A" w:rsidP="009A1E7A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</w:pPr>
      <w:r w:rsidRPr="009A1E7A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 xml:space="preserve">Studentische Gruppen: </w:t>
      </w:r>
    </w:p>
    <w:p w14:paraId="714E38E1" w14:textId="77777777" w:rsidR="009A1E7A" w:rsidRPr="009A1E7A" w:rsidRDefault="008E2506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hyperlink r:id="rId265" w:history="1">
        <w:r w:rsidR="009A1E7A" w:rsidRPr="009A1E7A">
          <w:rPr>
            <w:rFonts w:ascii="Open Sans Light" w:eastAsia="Times New Roman" w:hAnsi="Open Sans Light" w:cs="Open Sans"/>
            <w:color w:val="22518B"/>
            <w:sz w:val="18"/>
            <w:szCs w:val="22"/>
            <w:lang w:eastAsia="de-DE"/>
          </w:rPr>
          <w:t>FSR Medizin</w:t>
        </w:r>
      </w:hyperlink>
      <w:r w:rsidR="009A1E7A"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</w:p>
    <w:p w14:paraId="60E8F1BE" w14:textId="77777777" w:rsidR="009A1E7A" w:rsidRP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9A1E7A">
        <w:rPr>
          <w:rFonts w:ascii="TUD Iconset Light BLO" w:eastAsia="Times New Roman" w:hAnsi="TUD Iconset Light BLO" w:cs="Segoe UI Symbol"/>
          <w:color w:val="22518B"/>
          <w:sz w:val="18"/>
          <w:szCs w:val="18"/>
          <w:lang w:eastAsia="de-DE"/>
        </w:rPr>
        <w:t>&amp;</w:t>
      </w:r>
      <w:r w:rsidRPr="009A1E7A">
        <w:rPr>
          <w:rFonts w:ascii="Open Sans Light" w:eastAsia="Times New Roman" w:hAnsi="Open Sans Light" w:cs="Open Sans Light"/>
          <w:color w:val="1F497D"/>
          <w:sz w:val="18"/>
          <w:szCs w:val="22"/>
          <w:lang w:eastAsia="de-DE"/>
        </w:rPr>
        <w:t xml:space="preserve"> </w:t>
      </w:r>
      <w:r w:rsidRPr="009A1E7A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+49 351 458-5689</w:t>
      </w:r>
    </w:p>
    <w:p w14:paraId="638EF657" w14:textId="74807F73" w:rsidR="009A1E7A" w:rsidRDefault="009A1E7A" w:rsidP="009A1E7A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0069B4"/>
          <w:sz w:val="18"/>
          <w:szCs w:val="22"/>
          <w:lang w:eastAsia="de-DE"/>
        </w:rPr>
      </w:pPr>
      <w:r w:rsidRPr="009A1E7A">
        <w:rPr>
          <w:rFonts w:ascii="TUD-Iconfont Light" w:eastAsia="Times New Roman" w:hAnsi="TUD-Iconfont Light" w:cs="Segoe UI Symbol"/>
          <w:b/>
          <w:color w:val="22518B"/>
          <w:sz w:val="18"/>
          <w:szCs w:val="18"/>
          <w:lang w:eastAsia="de-DE"/>
        </w:rPr>
        <w:t xml:space="preserve">✉ </w:t>
      </w:r>
      <w:hyperlink r:id="rId266" w:history="1">
        <w:r w:rsidRPr="009A1E7A">
          <w:rPr>
            <w:rFonts w:ascii="Open Sans Light" w:eastAsia="Times New Roman" w:hAnsi="Open Sans Light" w:cs="Open Sans"/>
            <w:color w:val="0069B4"/>
            <w:sz w:val="18"/>
            <w:szCs w:val="22"/>
            <w:lang w:eastAsia="de-DE"/>
          </w:rPr>
          <w:t>fsr-oeffentlichkeitsarbeit@medforum-dresden.de</w:t>
        </w:r>
      </w:hyperlink>
    </w:p>
    <w:p w14:paraId="06C23586" w14:textId="77777777" w:rsidR="00E2775E" w:rsidRPr="006F2E90" w:rsidRDefault="00E2775E" w:rsidP="00E2775E">
      <w:pPr>
        <w:pStyle w:val="Formatvorlageberschrift1OpenSansSemiBold14Pt"/>
        <w:outlineLvl w:val="0"/>
      </w:pPr>
      <w:r w:rsidRPr="006F2E90">
        <w:t>Forschungskooperation</w:t>
      </w:r>
    </w:p>
    <w:p w14:paraId="638C125F" w14:textId="5DB14F94" w:rsidR="00E2775E" w:rsidRPr="00E2775E" w:rsidRDefault="00E2775E" w:rsidP="00E2775E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E2775E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Das Exzellenzcenter für Innovation, Transfer und Entrepreneurship (</w:t>
      </w:r>
      <w:proofErr w:type="spellStart"/>
      <w:r w:rsidRPr="00E2775E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TUD|excite</w:t>
      </w:r>
      <w:proofErr w:type="spellEnd"/>
      <w:r w:rsidRPr="00E2775E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) berät Industrie und Wirtschaftsunternehmen zu Forschungs- und Entwicklungsvorhaben mit der TU Dresden. Es erleichtert insbesondere dem Mittelstand (KMU) den Zugang zu wissenschaftlichen Kompetenzen und Serviceangeboten der TU Dresden. </w:t>
      </w:r>
      <w:r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TUD | </w:t>
      </w:r>
      <w:proofErr w:type="spellStart"/>
      <w:r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excite</w:t>
      </w:r>
      <w:proofErr w:type="spellEnd"/>
      <w:r w:rsidRPr="00E2775E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vermittelt der Industrie bedarfsorientiert die richtigen Kooperationspartner in der Wissenschaft, zeigt Formate der Zusammenarbeit auf und begleitet die administrative Bearbeitung.</w:t>
      </w:r>
    </w:p>
    <w:p w14:paraId="0FA9B0CD" w14:textId="77777777" w:rsidR="00E2775E" w:rsidRPr="00E2775E" w:rsidRDefault="00E2775E" w:rsidP="00E2775E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</w:p>
    <w:p w14:paraId="7BF06204" w14:textId="77777777" w:rsidR="00E2775E" w:rsidRPr="00E2775E" w:rsidRDefault="00E2775E" w:rsidP="00E2775E">
      <w:pPr>
        <w:tabs>
          <w:tab w:val="clear" w:pos="4876"/>
        </w:tabs>
        <w:spacing w:after="0" w:line="240" w:lineRule="auto"/>
        <w:textboxTightWrap w:val="none"/>
        <w:outlineLvl w:val="2"/>
        <w15:collapsed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E2775E">
        <w:rPr>
          <w:rFonts w:ascii="Open Sans Light" w:eastAsia="Times New Roman" w:hAnsi="Open Sans Light" w:cs="Open Sans Light"/>
          <w:b/>
          <w:color w:val="22518B"/>
          <w:sz w:val="18"/>
          <w:szCs w:val="22"/>
          <w:lang w:eastAsia="de-DE"/>
        </w:rPr>
        <w:t>Kontakt</w:t>
      </w:r>
    </w:p>
    <w:p w14:paraId="3E271372" w14:textId="77777777" w:rsidR="00E2775E" w:rsidRDefault="00E2775E" w:rsidP="00E2775E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E2775E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Exzellenzcenter für Innovation, Transfer und Entrepreneurship (</w:t>
      </w:r>
      <w:proofErr w:type="spellStart"/>
      <w:r w:rsidRPr="00E2775E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TUD|excite</w:t>
      </w:r>
      <w:proofErr w:type="spellEnd"/>
      <w:r w:rsidRPr="00E2775E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) </w:t>
      </w:r>
    </w:p>
    <w:p w14:paraId="00A64C1A" w14:textId="7ADA8052" w:rsidR="00E2775E" w:rsidRPr="00E2775E" w:rsidRDefault="00E2775E" w:rsidP="00E2775E">
      <w:pPr>
        <w:widowControl w:val="0"/>
        <w:tabs>
          <w:tab w:val="clear" w:pos="4876"/>
        </w:tabs>
        <w:autoSpaceDE w:val="0"/>
        <w:autoSpaceDN w:val="0"/>
        <w:spacing w:after="0" w:line="220" w:lineRule="exact"/>
        <w:textboxTightWrap w:val="none"/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</w:pPr>
      <w:r w:rsidRPr="00E2775E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>Hans-Georg Wagner</w:t>
      </w:r>
      <w:r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, </w:t>
      </w:r>
      <w:r>
        <w:rPr>
          <w:rFonts w:ascii="TUD Iconset Light BLO" w:eastAsia="Times New Roman" w:hAnsi="TUD Iconset Light BLO" w:cs="Open Sans"/>
          <w:color w:val="22518B"/>
          <w:sz w:val="18"/>
          <w:szCs w:val="22"/>
          <w:lang w:eastAsia="de-DE"/>
        </w:rPr>
        <w:t>&amp;</w:t>
      </w:r>
      <w:r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  <w:r w:rsidRPr="00E2775E"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0351 463-39774, </w:t>
      </w:r>
      <w:r>
        <w:rPr>
          <w:rFonts w:ascii="TUD Iconset Light BLO" w:eastAsia="Times New Roman" w:hAnsi="TUD Iconset Light BLO" w:cs="Open Sans"/>
          <w:color w:val="22518B"/>
          <w:sz w:val="18"/>
          <w:szCs w:val="22"/>
          <w:lang w:eastAsia="de-DE"/>
        </w:rPr>
        <w:t>=</w:t>
      </w:r>
      <w:r>
        <w:rPr>
          <w:rFonts w:ascii="Open Sans Light" w:eastAsia="Times New Roman" w:hAnsi="Open Sans Light" w:cs="Open Sans"/>
          <w:color w:val="22518B"/>
          <w:sz w:val="18"/>
          <w:szCs w:val="22"/>
          <w:lang w:eastAsia="de-DE"/>
        </w:rPr>
        <w:t xml:space="preserve"> </w:t>
      </w:r>
      <w:hyperlink r:id="rId267" w:history="1">
        <w:r w:rsidRPr="008C322E">
          <w:rPr>
            <w:rStyle w:val="Hyperlink"/>
            <w:rFonts w:ascii="Open Sans Light" w:eastAsia="Times New Roman" w:hAnsi="Open Sans Light" w:cs="Open Sans"/>
            <w:sz w:val="18"/>
            <w:szCs w:val="22"/>
            <w:lang w:eastAsia="de-DE"/>
          </w:rPr>
          <w:t>hans-georg.wagner@​tu-dresden.de</w:t>
        </w:r>
      </w:hyperlink>
    </w:p>
    <w:sectPr w:rsidR="00E2775E" w:rsidRPr="00E2775E" w:rsidSect="001C16B9">
      <w:headerReference w:type="even" r:id="rId268"/>
      <w:headerReference w:type="default" r:id="rId269"/>
      <w:headerReference w:type="first" r:id="rId270"/>
      <w:footerReference w:type="first" r:id="rId271"/>
      <w:type w:val="continuous"/>
      <w:pgSz w:w="11906" w:h="16838" w:code="9"/>
      <w:pgMar w:top="1985" w:right="1134" w:bottom="170" w:left="1701" w:header="0" w:footer="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5F94A" w14:textId="77777777" w:rsidR="003F1716" w:rsidRDefault="003F1716" w:rsidP="005C5990">
      <w:r>
        <w:separator/>
      </w:r>
    </w:p>
  </w:endnote>
  <w:endnote w:type="continuationSeparator" w:id="0">
    <w:p w14:paraId="00137D2D" w14:textId="77777777" w:rsidR="003F1716" w:rsidRDefault="003F1716" w:rsidP="005C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-Medium">
    <w:altName w:val="Vrinda"/>
    <w:charset w:val="00"/>
    <w:family w:val="swiss"/>
    <w:pitch w:val="variable"/>
    <w:sig w:usb0="80000027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UD Iconset Light BLO">
    <w:panose1 w:val="00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UD-Iconfont Light">
    <w:panose1 w:val="00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Univers 45 Light">
    <w:panose1 w:val="00000300000000000000"/>
    <w:charset w:val="00"/>
    <w:family w:val="auto"/>
    <w:pitch w:val="variable"/>
    <w:sig w:usb0="00000003" w:usb1="00000000" w:usb2="00000000" w:usb3="00000000" w:csb0="00000001" w:csb1="00000000"/>
    <w:embedRegular r:id="rId1" w:fontKey="{5902154F-FAB1-46A1-921D-D58ADEFE099E}"/>
    <w:embedBold r:id="rId2" w:fontKey="{DBB2D161-F338-4BF0-B078-8B9B55CB294C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3" w:fontKey="{50CE4657-032C-4007-8ECD-4CC544B7E4B6}"/>
    <w:embedBold r:id="rId4" w:fontKey="{CB4F7902-FD2A-4448-8806-66747917E0C9}"/>
    <w:embedItalic r:id="rId5" w:fontKey="{3630402F-FE0C-4AB4-A5BC-0D8E74F61298}"/>
    <w:embedBoldItalic r:id="rId6" w:fontKey="{62569FF9-8477-4FB2-ACD1-CC91821E8EC4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01894B45-FE6F-4CD0-B39E-7F7A500075B2}"/>
    <w:embedBold r:id="rId8" w:fontKey="{A9122049-3682-423A-851F-CC788C689459}"/>
    <w:embedItalic r:id="rId9" w:fontKey="{E9053329-158B-4AF8-827B-1200D6FEC30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E69DAC48-B7BE-48AD-A861-5B1932A42CF2}"/>
  </w:font>
  <w:font w:name="Univers">
    <w:panose1 w:val="00000400000000000000"/>
    <w:charset w:val="00"/>
    <w:family w:val="swiss"/>
    <w:pitch w:val="variable"/>
    <w:sig w:usb0="80000287" w:usb1="00000000" w:usb2="00000000" w:usb3="00000000" w:csb0="0000000F" w:csb1="00000000"/>
    <w:embedRegular r:id="rId11" w:fontKey="{845738F3-9B2A-4365-9E6A-904824F2E4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-Bold">
    <w:panose1 w:val="020B0500000000000000"/>
    <w:charset w:val="00"/>
    <w:family w:val="swiss"/>
    <w:pitch w:val="variable"/>
    <w:sig w:usb0="80000027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2" w:fontKey="{2721EC77-7DA5-4924-AB80-883971B153F3}"/>
    <w:embedBold r:id="rId13" w:fontKey="{EB7F8574-3165-4123-8C9A-25AF217884D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4" w:fontKey="{F75826DD-C6E3-49B9-B5F9-1A8EF19A3C45}"/>
    <w:embedBold r:id="rId15" w:fontKey="{8E087E00-390F-4BEC-BABB-10AC63D7685D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6" w:fontKey="{A7EC3092-F215-405C-9F0B-DD8D2783264D}"/>
    <w:embedBold r:id="rId17" w:fontKey="{24994C1D-3AAE-4187-AC45-05EE6FF2AE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8" w:fontKey="{DAB6FF47-2ABE-40CD-A1DB-92A7355C74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9" w:fontKey="{C6FE5A87-955C-468D-8DD6-C0C91AFB99B0}"/>
    <w:embedBold r:id="rId20" w:fontKey="{6AB7DCF6-FAFE-4973-8191-0B5DDBAD1E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0F448" w14:textId="77777777" w:rsidR="003F1716" w:rsidRDefault="003F171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5043673"/>
      <w:docPartObj>
        <w:docPartGallery w:val="Page Numbers (Bottom of Page)"/>
        <w:docPartUnique/>
      </w:docPartObj>
    </w:sdtPr>
    <w:sdtEndPr/>
    <w:sdtContent>
      <w:sdt>
        <w:sdtPr>
          <w:id w:val="-693774083"/>
          <w:docPartObj>
            <w:docPartGallery w:val="Page Numbers (Top of Page)"/>
            <w:docPartUnique/>
          </w:docPartObj>
        </w:sdtPr>
        <w:sdtEndPr/>
        <w:sdtContent>
          <w:p w14:paraId="4B13627B" w14:textId="7A81235E" w:rsidR="003F1716" w:rsidRDefault="003F1716" w:rsidP="004F4ED6">
            <w:pPr>
              <w:pStyle w:val="Fuzeile"/>
            </w:pPr>
            <w:r w:rsidRPr="004F4ED6">
              <w:t xml:space="preserve">Seite </w:t>
            </w:r>
            <w:r w:rsidRPr="004F4ED6">
              <w:fldChar w:fldCharType="begin"/>
            </w:r>
            <w:r w:rsidRPr="004F4ED6">
              <w:instrText>PAGE</w:instrText>
            </w:r>
            <w:r w:rsidRPr="004F4ED6">
              <w:fldChar w:fldCharType="separate"/>
            </w:r>
            <w:r w:rsidR="00BB716E">
              <w:rPr>
                <w:noProof/>
              </w:rPr>
              <w:t>4</w:t>
            </w:r>
            <w:r w:rsidRPr="004F4ED6">
              <w:fldChar w:fldCharType="end"/>
            </w:r>
            <w:r w:rsidRPr="004F4ED6">
              <w:t xml:space="preserve"> von </w:t>
            </w:r>
            <w:r w:rsidRPr="004F4ED6">
              <w:fldChar w:fldCharType="begin"/>
            </w:r>
            <w:r w:rsidRPr="004F4ED6">
              <w:instrText>NUMPAGES</w:instrText>
            </w:r>
            <w:r w:rsidRPr="004F4ED6">
              <w:fldChar w:fldCharType="separate"/>
            </w:r>
            <w:r w:rsidR="00BB716E">
              <w:rPr>
                <w:noProof/>
              </w:rPr>
              <w:t>4</w:t>
            </w:r>
            <w:r w:rsidRPr="004F4ED6"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1389B" w14:textId="77777777" w:rsidR="003F1716" w:rsidRPr="00E26C45" w:rsidRDefault="003F1716" w:rsidP="00E26C45">
    <w:pPr>
      <w:pStyle w:val="Fuzeile"/>
      <w:tabs>
        <w:tab w:val="left" w:pos="7300"/>
      </w:tabs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69243892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6F36D4B" w14:textId="77777777" w:rsidR="003F1716" w:rsidRDefault="003F1716">
            <w:pPr>
              <w:pStyle w:val="Fuzeile"/>
            </w:pPr>
            <w: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3B48155" w14:textId="77777777" w:rsidR="003F1716" w:rsidRPr="00967C29" w:rsidRDefault="003F1716" w:rsidP="00CA41FE">
    <w:pPr>
      <w:pStyle w:val="Fuzeile"/>
      <w:rPr>
        <w:color w:val="808080" w:themeColor="background1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91028" w14:textId="77777777" w:rsidR="003F1716" w:rsidRDefault="003F1716" w:rsidP="005C5990">
      <w:r>
        <w:separator/>
      </w:r>
    </w:p>
  </w:footnote>
  <w:footnote w:type="continuationSeparator" w:id="0">
    <w:p w14:paraId="4EA51612" w14:textId="77777777" w:rsidR="003F1716" w:rsidRDefault="003F1716" w:rsidP="005C5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49E31" w14:textId="77777777" w:rsidR="003F1716" w:rsidRDefault="003F171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E40A4" w14:textId="77777777" w:rsidR="003F1716" w:rsidRDefault="003F171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2AA4E" w14:textId="77777777" w:rsidR="003F1716" w:rsidRDefault="003F1716" w:rsidP="005C599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02645D82" wp14:editId="5F63F467">
              <wp:simplePos x="0" y="0"/>
              <wp:positionH relativeFrom="column">
                <wp:posOffset>-900430</wp:posOffset>
              </wp:positionH>
              <wp:positionV relativeFrom="topMargin">
                <wp:posOffset>5346700</wp:posOffset>
              </wp:positionV>
              <wp:extent cx="180000" cy="0"/>
              <wp:effectExtent l="0" t="0" r="29845" b="19050"/>
              <wp:wrapNone/>
              <wp:docPr id="3" name="Gerader Verbinder 3" descr="  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72777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0053B9" id="Gerader Verbinder 3" o:spid="_x0000_s1026" alt="Titel: Falzmarke - Beschreibung:   vertikale Line schwarz, 5 mm breit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op-margin-area;mso-width-percent:0;mso-width-relative:margin" from="-70.9pt,421pt" to="-56.7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" strokecolor="#727777" strokeweight=".5pt">
              <v:stroke joinstyle="miter"/>
              <w10:wrap anchory="margin"/>
              <w10:anchorlock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18A40BC2" wp14:editId="6863D103">
              <wp:simplePos x="0" y="0"/>
              <wp:positionH relativeFrom="column">
                <wp:posOffset>-900430</wp:posOffset>
              </wp:positionH>
              <wp:positionV relativeFrom="page">
                <wp:posOffset>3780790</wp:posOffset>
              </wp:positionV>
              <wp:extent cx="180000" cy="0"/>
              <wp:effectExtent l="0" t="0" r="29845" b="19050"/>
              <wp:wrapNone/>
              <wp:docPr id="6" name="Gerader Verbinder 6" descr="  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72777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3C1CA" id="Gerader Verbinder 6" o:spid="_x0000_s1026" alt="Titel: Falzmarke - Beschreibung:   vertikale Line schwarz, 5 mm breit" style="position:absolute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0.9pt,297.7pt" to="-56.7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" strokecolor="#727777" strokeweight=".5pt">
              <v:stroke joinstyle="miter"/>
              <w10:wrap anchory="page"/>
              <w10:anchorlock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1" layoutInCell="1" allowOverlap="0" wp14:anchorId="5856617D" wp14:editId="04E6ECDA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4" name="Gerader Verbinder 4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9C7873" id="Gerader Verbinder 4" o:spid="_x0000_s1026" alt="Titel: vertikale Linie - Beschreibung: vertikale Linie" style="position:absolute;z-index:2516551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AeCLxLsAQAAOgQAAA4AAAAAAAAAAAAAAAAALgIAAGRycy9lMm9Eb2MueG1s&#10;UEsBAi0AFAAGAAgAAAAhAM7fJIraAAAACQEAAA8AAAAAAAAAAAAAAAAARgQAAGRycy9kb3ducmV2&#10;LnhtbFBLBQYAAAAABAAEAPMAAABNBQAAAAA=&#10;" o:allowoverlap="f" strokecolor="#727879 [321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AF343" w14:textId="77777777" w:rsidR="003F1716" w:rsidRDefault="003F1716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C1953" w14:textId="77777777" w:rsidR="003F1716" w:rsidRDefault="003F1716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2FF7F" w14:textId="77777777" w:rsidR="003F1716" w:rsidRDefault="003F1716" w:rsidP="005C599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2A192503" wp14:editId="21ADB850">
              <wp:simplePos x="0" y="0"/>
              <wp:positionH relativeFrom="column">
                <wp:posOffset>-900430</wp:posOffset>
              </wp:positionH>
              <wp:positionV relativeFrom="page">
                <wp:posOffset>3780790</wp:posOffset>
              </wp:positionV>
              <wp:extent cx="180000" cy="0"/>
              <wp:effectExtent l="0" t="0" r="29845" b="19050"/>
              <wp:wrapNone/>
              <wp:docPr id="2" name="Gerader Verbinder 2" descr="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08B7EF" id="Gerader Verbinder 2" o:spid="_x0000_s1026" alt="Titel: Falzmarke - Beschreibung: vertikale Line schwarz, 5 mm breit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0.9pt,297.7pt" to="-56.7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" strokecolor="#6ab023 [3206]" strokeweight=".5pt">
              <v:stroke joinstyle="miter"/>
              <w10:wrap anchory="page"/>
              <w10:anchorlock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1" layoutInCell="1" allowOverlap="0" wp14:anchorId="20848ED6" wp14:editId="18685CF2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8" name="Gerader Verbinder 8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4D5C1F8" id="Gerader Verbinder 8" o:spid="_x0000_s1026" alt="Titel: vertikale Linie - Beschreibung: vertikale Linie" style="position:absolute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KrbKgTsAQAAOgQAAA4AAAAAAAAAAAAAAAAALgIAAGRycy9lMm9Eb2MueG1s&#10;UEsBAi0AFAAGAAgAAAAhAM7fJIraAAAACQEAAA8AAAAAAAAAAAAAAAAARgQAAGRycy9kb3ducmV2&#10;LnhtbFBLBQYAAAAABAAEAPMAAABNBQAAAAA=&#10;" o:allowoverlap="f" strokecolor="#727879 [321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B2F1E8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alt="Mail an dek-slk@mailbox.tu-dresden.de" style="width:11.4pt;height:5.7pt;visibility:visible;mso-wrap-style:square" o:bullet="t">
        <v:imagedata r:id="rId1" o:title="Mail an dek-slk@mailbox"/>
      </v:shape>
    </w:pict>
  </w:numPicBullet>
  <w:abstractNum w:abstractNumId="0" w15:restartNumberingAfterBreak="0">
    <w:nsid w:val="FFFFFF7C"/>
    <w:multiLevelType w:val="singleLevel"/>
    <w:tmpl w:val="B5EEE43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0AC356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EE94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E6810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93624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E4CC0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1980F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BF86F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C98B2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5827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20696"/>
    <w:multiLevelType w:val="hybridMultilevel"/>
    <w:tmpl w:val="A7B07702"/>
    <w:lvl w:ilvl="0" w:tplc="DE50569C">
      <w:start w:val="1"/>
      <w:numFmt w:val="bullet"/>
      <w:lvlText w:val="*"/>
      <w:lvlJc w:val="left"/>
      <w:pPr>
        <w:ind w:left="720" w:hanging="360"/>
      </w:pPr>
      <w:rPr>
        <w:rFonts w:ascii="DIN-Medium" w:hAnsi="DIN-Medium" w:hint="default"/>
        <w:b/>
        <w:i w:val="0"/>
        <w:caps w:val="0"/>
        <w:strike w:val="0"/>
        <w:dstrike w:val="0"/>
        <w:vanish w:val="0"/>
        <w:sz w:val="28"/>
        <w:u w:color="004E70" w:themeColor="accent1" w:themeShade="80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1751F4"/>
    <w:multiLevelType w:val="multilevel"/>
    <w:tmpl w:val="A8A66ABA"/>
    <w:lvl w:ilvl="0">
      <w:start w:val="1"/>
      <w:numFmt w:val="non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227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68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0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1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1362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1589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1816" w:firstLine="0"/>
      </w:pPr>
      <w:rPr>
        <w:rFonts w:hint="default"/>
      </w:rPr>
    </w:lvl>
  </w:abstractNum>
  <w:abstractNum w:abstractNumId="12" w15:restartNumberingAfterBreak="0">
    <w:nsid w:val="1B7D3316"/>
    <w:multiLevelType w:val="hybridMultilevel"/>
    <w:tmpl w:val="2354BC44"/>
    <w:lvl w:ilvl="0" w:tplc="ACD25E7C">
      <w:start w:val="1"/>
      <w:numFmt w:val="bullet"/>
      <w:pStyle w:val="web"/>
      <w:lvlText w:val="›"/>
      <w:lvlJc w:val="left"/>
      <w:pPr>
        <w:ind w:left="927" w:hanging="360"/>
      </w:pPr>
      <w:rPr>
        <w:rFonts w:ascii="TUD Iconset Light BLO" w:hAnsi="TUD Iconset Light BL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5E085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F4145FE"/>
    <w:multiLevelType w:val="hybridMultilevel"/>
    <w:tmpl w:val="CD5A9AD0"/>
    <w:lvl w:ilvl="0" w:tplc="838E3C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7A03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E819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4C1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0C12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7056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CCF0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FA8F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CC32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26D14EB9"/>
    <w:multiLevelType w:val="hybridMultilevel"/>
    <w:tmpl w:val="DC7AB6FC"/>
    <w:lvl w:ilvl="0" w:tplc="BC14E9BE">
      <w:start w:val="1"/>
      <w:numFmt w:val="bullet"/>
      <w:pStyle w:val="email"/>
      <w:lvlText w:val="✉"/>
      <w:lvlJc w:val="left"/>
      <w:pPr>
        <w:ind w:left="360" w:hanging="360"/>
      </w:pPr>
      <w:rPr>
        <w:rFonts w:ascii="TUD-Iconfont Light" w:hAnsi="TUD-Iconfont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612939"/>
    <w:multiLevelType w:val="multilevel"/>
    <w:tmpl w:val="BC848894"/>
    <w:styleLink w:val="Formatvorlage1"/>
    <w:lvl w:ilvl="0">
      <w:start w:val="1"/>
      <w:numFmt w:val="decimal"/>
      <w:lvlText w:val="%1."/>
      <w:lvlJc w:val="left"/>
      <w:pPr>
        <w:tabs>
          <w:tab w:val="num" w:pos="1758"/>
        </w:tabs>
        <w:ind w:left="1758" w:hanging="1758"/>
      </w:pPr>
      <w:rPr>
        <w:rFonts w:ascii="Univers 45 Light" w:hAnsi="Univers 45 Light" w:hint="default"/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1758"/>
        </w:tabs>
        <w:ind w:left="1758" w:hanging="175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758" w:hanging="175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7" w15:restartNumberingAfterBreak="0">
    <w:nsid w:val="501E485E"/>
    <w:multiLevelType w:val="hybridMultilevel"/>
    <w:tmpl w:val="F7646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C32E61"/>
    <w:multiLevelType w:val="hybridMultilevel"/>
    <w:tmpl w:val="1A126CB4"/>
    <w:lvl w:ilvl="0" w:tplc="5C0EE98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sz w:val="22"/>
        <w:u w:color="002346" w:themeColor="text2" w:themeShade="BF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070257"/>
    <w:multiLevelType w:val="multilevel"/>
    <w:tmpl w:val="E1565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6D7EC0"/>
    <w:multiLevelType w:val="hybridMultilevel"/>
    <w:tmpl w:val="9F1EADAE"/>
    <w:lvl w:ilvl="0" w:tplc="7A384CD4">
      <w:start w:val="1"/>
      <w:numFmt w:val="bullet"/>
      <w:lvlText w:val="*"/>
      <w:lvlJc w:val="left"/>
      <w:pPr>
        <w:ind w:left="720" w:hanging="360"/>
      </w:pPr>
      <w:rPr>
        <w:rFonts w:ascii="DIN-Medium" w:hAnsi="DIN-Medium" w:hint="default"/>
        <w:b/>
        <w:i w:val="0"/>
        <w:caps w:val="0"/>
        <w:strike w:val="0"/>
        <w:dstrike w:val="0"/>
        <w:vanish w:val="0"/>
        <w:sz w:val="22"/>
        <w:u w:color="002346" w:themeColor="text2" w:themeShade="BF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5D3341"/>
    <w:multiLevelType w:val="hybridMultilevel"/>
    <w:tmpl w:val="906017B2"/>
    <w:lvl w:ilvl="0" w:tplc="628E71AE">
      <w:start w:val="1"/>
      <w:numFmt w:val="decimal"/>
      <w:pStyle w:val="berschrift2"/>
      <w:lvlText w:val="[%1]"/>
      <w:lvlJc w:val="left"/>
      <w:pPr>
        <w:ind w:left="720" w:hanging="360"/>
      </w:pPr>
      <w:rPr>
        <w:rFonts w:ascii="Open Sans SemiBold" w:hAnsi="Open Sans SemiBold" w:cs="Open Sans SemiBold" w:hint="default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0C3C0D"/>
    <w:multiLevelType w:val="hybridMultilevel"/>
    <w:tmpl w:val="EADEC3EC"/>
    <w:lvl w:ilvl="0" w:tplc="CAD26C6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sz w:val="22"/>
        <w:u w:color="0075A7" w:themeColor="accent1" w:themeShade="BF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11"/>
  </w:num>
  <w:num w:numId="4">
    <w:abstractNumId w:val="11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21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6"/>
  </w:num>
  <w:num w:numId="17">
    <w:abstractNumId w:val="10"/>
  </w:num>
  <w:num w:numId="18">
    <w:abstractNumId w:val="20"/>
  </w:num>
  <w:num w:numId="19">
    <w:abstractNumId w:val="18"/>
  </w:num>
  <w:num w:numId="20">
    <w:abstractNumId w:val="22"/>
  </w:num>
  <w:num w:numId="21">
    <w:abstractNumId w:val="19"/>
  </w:num>
  <w:num w:numId="22">
    <w:abstractNumId w:val="15"/>
  </w:num>
  <w:num w:numId="23">
    <w:abstractNumId w:val="12"/>
  </w:num>
  <w:num w:numId="24">
    <w:abstractNumId w:val="15"/>
    <w:lvlOverride w:ilvl="0">
      <w:startOverride w:val="1"/>
    </w:lvlOverride>
  </w:num>
  <w:num w:numId="25">
    <w:abstractNumId w:val="14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6B9"/>
    <w:rsid w:val="00002782"/>
    <w:rsid w:val="00004E20"/>
    <w:rsid w:val="00005588"/>
    <w:rsid w:val="00012EF6"/>
    <w:rsid w:val="000150FA"/>
    <w:rsid w:val="00035BCD"/>
    <w:rsid w:val="00040036"/>
    <w:rsid w:val="000644B9"/>
    <w:rsid w:val="00066448"/>
    <w:rsid w:val="00080DA3"/>
    <w:rsid w:val="000837A9"/>
    <w:rsid w:val="00085C7C"/>
    <w:rsid w:val="00086C13"/>
    <w:rsid w:val="000912B7"/>
    <w:rsid w:val="000935A8"/>
    <w:rsid w:val="000A3487"/>
    <w:rsid w:val="000B0B77"/>
    <w:rsid w:val="000B2C73"/>
    <w:rsid w:val="000C360E"/>
    <w:rsid w:val="000C4837"/>
    <w:rsid w:val="000E2358"/>
    <w:rsid w:val="0010026E"/>
    <w:rsid w:val="0010096B"/>
    <w:rsid w:val="001161BE"/>
    <w:rsid w:val="0012185C"/>
    <w:rsid w:val="00124585"/>
    <w:rsid w:val="001248B5"/>
    <w:rsid w:val="0013600F"/>
    <w:rsid w:val="00136074"/>
    <w:rsid w:val="001461F3"/>
    <w:rsid w:val="0015054F"/>
    <w:rsid w:val="00164106"/>
    <w:rsid w:val="0018005B"/>
    <w:rsid w:val="001815CA"/>
    <w:rsid w:val="00190575"/>
    <w:rsid w:val="00196353"/>
    <w:rsid w:val="001A245A"/>
    <w:rsid w:val="001A35AE"/>
    <w:rsid w:val="001A58AF"/>
    <w:rsid w:val="001C16B9"/>
    <w:rsid w:val="001C1D5A"/>
    <w:rsid w:val="001C2D95"/>
    <w:rsid w:val="001C6AF9"/>
    <w:rsid w:val="001D4FE0"/>
    <w:rsid w:val="001D6BE3"/>
    <w:rsid w:val="001E245C"/>
    <w:rsid w:val="001E2D0F"/>
    <w:rsid w:val="001E5CEF"/>
    <w:rsid w:val="00201FFC"/>
    <w:rsid w:val="00204169"/>
    <w:rsid w:val="00204B4C"/>
    <w:rsid w:val="00212FB4"/>
    <w:rsid w:val="002131FC"/>
    <w:rsid w:val="00216A0F"/>
    <w:rsid w:val="00217B21"/>
    <w:rsid w:val="002258DA"/>
    <w:rsid w:val="0023597A"/>
    <w:rsid w:val="0025298B"/>
    <w:rsid w:val="00261365"/>
    <w:rsid w:val="00264656"/>
    <w:rsid w:val="00264C35"/>
    <w:rsid w:val="00267C25"/>
    <w:rsid w:val="00280F90"/>
    <w:rsid w:val="00282A5A"/>
    <w:rsid w:val="002913A4"/>
    <w:rsid w:val="002A13FD"/>
    <w:rsid w:val="002A2515"/>
    <w:rsid w:val="002A62F6"/>
    <w:rsid w:val="002A799B"/>
    <w:rsid w:val="002B0B4E"/>
    <w:rsid w:val="002B33E4"/>
    <w:rsid w:val="002C79F8"/>
    <w:rsid w:val="002D1571"/>
    <w:rsid w:val="002D6AB0"/>
    <w:rsid w:val="002E7CAC"/>
    <w:rsid w:val="00302EE4"/>
    <w:rsid w:val="00303DFE"/>
    <w:rsid w:val="00310E0C"/>
    <w:rsid w:val="0031401F"/>
    <w:rsid w:val="00314020"/>
    <w:rsid w:val="00315A8B"/>
    <w:rsid w:val="0031725B"/>
    <w:rsid w:val="003224D1"/>
    <w:rsid w:val="003240DA"/>
    <w:rsid w:val="00343EF4"/>
    <w:rsid w:val="00347CE5"/>
    <w:rsid w:val="003506FE"/>
    <w:rsid w:val="00352D0D"/>
    <w:rsid w:val="00354F1A"/>
    <w:rsid w:val="0036019B"/>
    <w:rsid w:val="003604B3"/>
    <w:rsid w:val="00364B20"/>
    <w:rsid w:val="00366067"/>
    <w:rsid w:val="003662D4"/>
    <w:rsid w:val="00375E82"/>
    <w:rsid w:val="00384253"/>
    <w:rsid w:val="003879AC"/>
    <w:rsid w:val="00393552"/>
    <w:rsid w:val="003942AE"/>
    <w:rsid w:val="003B2BF2"/>
    <w:rsid w:val="003B6D92"/>
    <w:rsid w:val="003B7C4C"/>
    <w:rsid w:val="003C1E41"/>
    <w:rsid w:val="003D1106"/>
    <w:rsid w:val="003D1C5E"/>
    <w:rsid w:val="003D5C0B"/>
    <w:rsid w:val="003D7E5C"/>
    <w:rsid w:val="003E5300"/>
    <w:rsid w:val="003E5E24"/>
    <w:rsid w:val="003F1716"/>
    <w:rsid w:val="003F7394"/>
    <w:rsid w:val="00403FB2"/>
    <w:rsid w:val="0040565C"/>
    <w:rsid w:val="00414B63"/>
    <w:rsid w:val="00421DB8"/>
    <w:rsid w:val="004251DE"/>
    <w:rsid w:val="0044678C"/>
    <w:rsid w:val="00451855"/>
    <w:rsid w:val="00451F59"/>
    <w:rsid w:val="00453577"/>
    <w:rsid w:val="00455E51"/>
    <w:rsid w:val="00461032"/>
    <w:rsid w:val="00462235"/>
    <w:rsid w:val="004658BB"/>
    <w:rsid w:val="00481262"/>
    <w:rsid w:val="00481371"/>
    <w:rsid w:val="00484A22"/>
    <w:rsid w:val="004900CD"/>
    <w:rsid w:val="00491842"/>
    <w:rsid w:val="004975E2"/>
    <w:rsid w:val="004B0801"/>
    <w:rsid w:val="004B2658"/>
    <w:rsid w:val="004B2E95"/>
    <w:rsid w:val="004B37FE"/>
    <w:rsid w:val="004D4803"/>
    <w:rsid w:val="004E2CF4"/>
    <w:rsid w:val="004E300C"/>
    <w:rsid w:val="004E50A1"/>
    <w:rsid w:val="004E7BFA"/>
    <w:rsid w:val="004E7D3D"/>
    <w:rsid w:val="004F441B"/>
    <w:rsid w:val="004F4613"/>
    <w:rsid w:val="004F4ED6"/>
    <w:rsid w:val="005012DE"/>
    <w:rsid w:val="005017B6"/>
    <w:rsid w:val="00511E70"/>
    <w:rsid w:val="00512155"/>
    <w:rsid w:val="0053112C"/>
    <w:rsid w:val="00534B53"/>
    <w:rsid w:val="00540242"/>
    <w:rsid w:val="00545572"/>
    <w:rsid w:val="005517C0"/>
    <w:rsid w:val="00552313"/>
    <w:rsid w:val="00552953"/>
    <w:rsid w:val="00552D51"/>
    <w:rsid w:val="00564596"/>
    <w:rsid w:val="00564B16"/>
    <w:rsid w:val="00564B83"/>
    <w:rsid w:val="00574F8B"/>
    <w:rsid w:val="00576204"/>
    <w:rsid w:val="005779A8"/>
    <w:rsid w:val="00577C66"/>
    <w:rsid w:val="005878C7"/>
    <w:rsid w:val="00594D56"/>
    <w:rsid w:val="00596AF7"/>
    <w:rsid w:val="00596FC0"/>
    <w:rsid w:val="005A3A4A"/>
    <w:rsid w:val="005B6E39"/>
    <w:rsid w:val="005C00BF"/>
    <w:rsid w:val="005C2775"/>
    <w:rsid w:val="005C29F8"/>
    <w:rsid w:val="005C4D9F"/>
    <w:rsid w:val="005C5990"/>
    <w:rsid w:val="005D335D"/>
    <w:rsid w:val="005D5726"/>
    <w:rsid w:val="005D5E63"/>
    <w:rsid w:val="005E49BA"/>
    <w:rsid w:val="005E6EAF"/>
    <w:rsid w:val="005F0272"/>
    <w:rsid w:val="005F065A"/>
    <w:rsid w:val="005F1280"/>
    <w:rsid w:val="005F7602"/>
    <w:rsid w:val="0060088B"/>
    <w:rsid w:val="00603D7F"/>
    <w:rsid w:val="006106A6"/>
    <w:rsid w:val="00611DC5"/>
    <w:rsid w:val="0061285D"/>
    <w:rsid w:val="0061445B"/>
    <w:rsid w:val="006255EA"/>
    <w:rsid w:val="00640415"/>
    <w:rsid w:val="006421AD"/>
    <w:rsid w:val="00651BE4"/>
    <w:rsid w:val="006555E8"/>
    <w:rsid w:val="0066050D"/>
    <w:rsid w:val="00664A7A"/>
    <w:rsid w:val="00670891"/>
    <w:rsid w:val="00673ABA"/>
    <w:rsid w:val="0067736C"/>
    <w:rsid w:val="00692740"/>
    <w:rsid w:val="006968AB"/>
    <w:rsid w:val="00697B5D"/>
    <w:rsid w:val="006A3F90"/>
    <w:rsid w:val="006A44FD"/>
    <w:rsid w:val="006A46F3"/>
    <w:rsid w:val="006B1871"/>
    <w:rsid w:val="006B3CA6"/>
    <w:rsid w:val="006B4F10"/>
    <w:rsid w:val="006B62DB"/>
    <w:rsid w:val="006C4317"/>
    <w:rsid w:val="006D1E0C"/>
    <w:rsid w:val="006D3762"/>
    <w:rsid w:val="006D65D3"/>
    <w:rsid w:val="006E4761"/>
    <w:rsid w:val="006F402A"/>
    <w:rsid w:val="006F416A"/>
    <w:rsid w:val="006F50E0"/>
    <w:rsid w:val="006F69B0"/>
    <w:rsid w:val="00702BA8"/>
    <w:rsid w:val="007066F4"/>
    <w:rsid w:val="0071074C"/>
    <w:rsid w:val="00711BE6"/>
    <w:rsid w:val="00713948"/>
    <w:rsid w:val="007143BE"/>
    <w:rsid w:val="00720F8A"/>
    <w:rsid w:val="007237C0"/>
    <w:rsid w:val="00731402"/>
    <w:rsid w:val="007315A6"/>
    <w:rsid w:val="00731D0C"/>
    <w:rsid w:val="00735EB4"/>
    <w:rsid w:val="00745BC5"/>
    <w:rsid w:val="007514F3"/>
    <w:rsid w:val="00755079"/>
    <w:rsid w:val="0075547D"/>
    <w:rsid w:val="00764253"/>
    <w:rsid w:val="00766891"/>
    <w:rsid w:val="00772FCE"/>
    <w:rsid w:val="00774F2B"/>
    <w:rsid w:val="0077661B"/>
    <w:rsid w:val="00783FB7"/>
    <w:rsid w:val="007945B1"/>
    <w:rsid w:val="007B1D0D"/>
    <w:rsid w:val="007B351A"/>
    <w:rsid w:val="007B5DEB"/>
    <w:rsid w:val="007D2BE7"/>
    <w:rsid w:val="007E6C30"/>
    <w:rsid w:val="007F0332"/>
    <w:rsid w:val="007F2686"/>
    <w:rsid w:val="007F477B"/>
    <w:rsid w:val="00806205"/>
    <w:rsid w:val="00807650"/>
    <w:rsid w:val="00813AC4"/>
    <w:rsid w:val="00817797"/>
    <w:rsid w:val="008275E3"/>
    <w:rsid w:val="008322BC"/>
    <w:rsid w:val="008461BA"/>
    <w:rsid w:val="00853531"/>
    <w:rsid w:val="00865AAF"/>
    <w:rsid w:val="00876AF7"/>
    <w:rsid w:val="008801C7"/>
    <w:rsid w:val="0089771D"/>
    <w:rsid w:val="008A4FE0"/>
    <w:rsid w:val="008A6F59"/>
    <w:rsid w:val="008B1CC5"/>
    <w:rsid w:val="008B1FB4"/>
    <w:rsid w:val="008B577B"/>
    <w:rsid w:val="008B684F"/>
    <w:rsid w:val="008B7237"/>
    <w:rsid w:val="008C6F19"/>
    <w:rsid w:val="008D0D49"/>
    <w:rsid w:val="008E170E"/>
    <w:rsid w:val="008E2506"/>
    <w:rsid w:val="008E3122"/>
    <w:rsid w:val="008E40D9"/>
    <w:rsid w:val="008F1A33"/>
    <w:rsid w:val="008F2783"/>
    <w:rsid w:val="008F64C2"/>
    <w:rsid w:val="0090090A"/>
    <w:rsid w:val="0090193E"/>
    <w:rsid w:val="009075A4"/>
    <w:rsid w:val="00920C5C"/>
    <w:rsid w:val="009254C7"/>
    <w:rsid w:val="0093653F"/>
    <w:rsid w:val="009405A9"/>
    <w:rsid w:val="00947D7E"/>
    <w:rsid w:val="009517AF"/>
    <w:rsid w:val="00956499"/>
    <w:rsid w:val="00957D7C"/>
    <w:rsid w:val="00957E5A"/>
    <w:rsid w:val="00965CEA"/>
    <w:rsid w:val="00966B16"/>
    <w:rsid w:val="00967B58"/>
    <w:rsid w:val="00967C29"/>
    <w:rsid w:val="00970CC9"/>
    <w:rsid w:val="009721B6"/>
    <w:rsid w:val="009742F3"/>
    <w:rsid w:val="0098209A"/>
    <w:rsid w:val="00982DBB"/>
    <w:rsid w:val="00986B4F"/>
    <w:rsid w:val="0099020E"/>
    <w:rsid w:val="00992B18"/>
    <w:rsid w:val="00997732"/>
    <w:rsid w:val="009A1E7A"/>
    <w:rsid w:val="009A245D"/>
    <w:rsid w:val="009A5CC3"/>
    <w:rsid w:val="009A5FA0"/>
    <w:rsid w:val="009B4367"/>
    <w:rsid w:val="009B47A1"/>
    <w:rsid w:val="009B78FF"/>
    <w:rsid w:val="009C46DD"/>
    <w:rsid w:val="009D2DD0"/>
    <w:rsid w:val="009D32D8"/>
    <w:rsid w:val="009D3730"/>
    <w:rsid w:val="009D6115"/>
    <w:rsid w:val="009D63C7"/>
    <w:rsid w:val="009E2EAE"/>
    <w:rsid w:val="009F2D48"/>
    <w:rsid w:val="009F4647"/>
    <w:rsid w:val="009F4FB6"/>
    <w:rsid w:val="009F6104"/>
    <w:rsid w:val="009F727A"/>
    <w:rsid w:val="009F76AC"/>
    <w:rsid w:val="009F7B45"/>
    <w:rsid w:val="00A012FE"/>
    <w:rsid w:val="00A20D9E"/>
    <w:rsid w:val="00A2181F"/>
    <w:rsid w:val="00A21CE0"/>
    <w:rsid w:val="00A23C12"/>
    <w:rsid w:val="00A326F2"/>
    <w:rsid w:val="00A33529"/>
    <w:rsid w:val="00A33B4B"/>
    <w:rsid w:val="00A43310"/>
    <w:rsid w:val="00A602FF"/>
    <w:rsid w:val="00A6088B"/>
    <w:rsid w:val="00A6246A"/>
    <w:rsid w:val="00A675AF"/>
    <w:rsid w:val="00A74618"/>
    <w:rsid w:val="00A77480"/>
    <w:rsid w:val="00A77B7B"/>
    <w:rsid w:val="00A844C7"/>
    <w:rsid w:val="00A94F30"/>
    <w:rsid w:val="00A974AF"/>
    <w:rsid w:val="00AA1040"/>
    <w:rsid w:val="00AA22C5"/>
    <w:rsid w:val="00AB2B93"/>
    <w:rsid w:val="00AB7889"/>
    <w:rsid w:val="00AC411C"/>
    <w:rsid w:val="00AC78CF"/>
    <w:rsid w:val="00AD2D3C"/>
    <w:rsid w:val="00AE4366"/>
    <w:rsid w:val="00AF02E1"/>
    <w:rsid w:val="00AF0B3F"/>
    <w:rsid w:val="00AF184C"/>
    <w:rsid w:val="00AF2DF4"/>
    <w:rsid w:val="00AF7A82"/>
    <w:rsid w:val="00B077AC"/>
    <w:rsid w:val="00B11369"/>
    <w:rsid w:val="00B1702F"/>
    <w:rsid w:val="00B21E61"/>
    <w:rsid w:val="00B31494"/>
    <w:rsid w:val="00B44113"/>
    <w:rsid w:val="00B4450B"/>
    <w:rsid w:val="00B51FE8"/>
    <w:rsid w:val="00B551A1"/>
    <w:rsid w:val="00B5533B"/>
    <w:rsid w:val="00B6751D"/>
    <w:rsid w:val="00B7207C"/>
    <w:rsid w:val="00B72E3C"/>
    <w:rsid w:val="00B80FC2"/>
    <w:rsid w:val="00B81A78"/>
    <w:rsid w:val="00B82D91"/>
    <w:rsid w:val="00B85F8F"/>
    <w:rsid w:val="00B869B7"/>
    <w:rsid w:val="00B91AB7"/>
    <w:rsid w:val="00B9272E"/>
    <w:rsid w:val="00B932DD"/>
    <w:rsid w:val="00BA06E5"/>
    <w:rsid w:val="00BA3EB4"/>
    <w:rsid w:val="00BA7867"/>
    <w:rsid w:val="00BA7E61"/>
    <w:rsid w:val="00BB323A"/>
    <w:rsid w:val="00BB65E4"/>
    <w:rsid w:val="00BB716E"/>
    <w:rsid w:val="00BC329C"/>
    <w:rsid w:val="00BD17DF"/>
    <w:rsid w:val="00BD25A5"/>
    <w:rsid w:val="00BD2D8F"/>
    <w:rsid w:val="00BD3610"/>
    <w:rsid w:val="00BD52FA"/>
    <w:rsid w:val="00BD7627"/>
    <w:rsid w:val="00BE048A"/>
    <w:rsid w:val="00BE14D0"/>
    <w:rsid w:val="00BF30EE"/>
    <w:rsid w:val="00BF6B67"/>
    <w:rsid w:val="00BF7FFE"/>
    <w:rsid w:val="00C00E88"/>
    <w:rsid w:val="00C16ABB"/>
    <w:rsid w:val="00C207EB"/>
    <w:rsid w:val="00C26B8C"/>
    <w:rsid w:val="00C3629C"/>
    <w:rsid w:val="00C40DE6"/>
    <w:rsid w:val="00C608C6"/>
    <w:rsid w:val="00C7603C"/>
    <w:rsid w:val="00C77373"/>
    <w:rsid w:val="00C8175E"/>
    <w:rsid w:val="00C915E2"/>
    <w:rsid w:val="00C93ED1"/>
    <w:rsid w:val="00CA41FE"/>
    <w:rsid w:val="00CB5D69"/>
    <w:rsid w:val="00CB71F3"/>
    <w:rsid w:val="00CC2C1F"/>
    <w:rsid w:val="00CD3382"/>
    <w:rsid w:val="00CD43FB"/>
    <w:rsid w:val="00CD7F2C"/>
    <w:rsid w:val="00CE30F8"/>
    <w:rsid w:val="00CE3D2C"/>
    <w:rsid w:val="00CF1EA7"/>
    <w:rsid w:val="00CF7507"/>
    <w:rsid w:val="00D02C71"/>
    <w:rsid w:val="00D077E4"/>
    <w:rsid w:val="00D20BBC"/>
    <w:rsid w:val="00D318AF"/>
    <w:rsid w:val="00D34F0E"/>
    <w:rsid w:val="00D406D9"/>
    <w:rsid w:val="00D44680"/>
    <w:rsid w:val="00D53607"/>
    <w:rsid w:val="00D6430F"/>
    <w:rsid w:val="00D67182"/>
    <w:rsid w:val="00D70BB0"/>
    <w:rsid w:val="00D75BCC"/>
    <w:rsid w:val="00D90F5A"/>
    <w:rsid w:val="00D95672"/>
    <w:rsid w:val="00DB0F70"/>
    <w:rsid w:val="00DB2C6B"/>
    <w:rsid w:val="00DD0233"/>
    <w:rsid w:val="00DD2F56"/>
    <w:rsid w:val="00DD735E"/>
    <w:rsid w:val="00DE5C02"/>
    <w:rsid w:val="00DF2E9A"/>
    <w:rsid w:val="00DF72FD"/>
    <w:rsid w:val="00E01CA8"/>
    <w:rsid w:val="00E05726"/>
    <w:rsid w:val="00E11073"/>
    <w:rsid w:val="00E15E87"/>
    <w:rsid w:val="00E2033F"/>
    <w:rsid w:val="00E23C69"/>
    <w:rsid w:val="00E2609A"/>
    <w:rsid w:val="00E26C45"/>
    <w:rsid w:val="00E26C8D"/>
    <w:rsid w:val="00E2775E"/>
    <w:rsid w:val="00E45036"/>
    <w:rsid w:val="00E47558"/>
    <w:rsid w:val="00E64FF9"/>
    <w:rsid w:val="00E65B25"/>
    <w:rsid w:val="00E67C02"/>
    <w:rsid w:val="00E7108C"/>
    <w:rsid w:val="00E87128"/>
    <w:rsid w:val="00E95C72"/>
    <w:rsid w:val="00E9618C"/>
    <w:rsid w:val="00E970EA"/>
    <w:rsid w:val="00EA5D52"/>
    <w:rsid w:val="00EA6B42"/>
    <w:rsid w:val="00EC0DB3"/>
    <w:rsid w:val="00EC20CA"/>
    <w:rsid w:val="00EC64E6"/>
    <w:rsid w:val="00ED3419"/>
    <w:rsid w:val="00ED403F"/>
    <w:rsid w:val="00EE5AE1"/>
    <w:rsid w:val="00EE6FA5"/>
    <w:rsid w:val="00EF1456"/>
    <w:rsid w:val="00EF5F3D"/>
    <w:rsid w:val="00F02CB0"/>
    <w:rsid w:val="00F03C05"/>
    <w:rsid w:val="00F040DC"/>
    <w:rsid w:val="00F10591"/>
    <w:rsid w:val="00F15FF5"/>
    <w:rsid w:val="00F22402"/>
    <w:rsid w:val="00F253CA"/>
    <w:rsid w:val="00F256EC"/>
    <w:rsid w:val="00F26D0C"/>
    <w:rsid w:val="00F325C4"/>
    <w:rsid w:val="00F55460"/>
    <w:rsid w:val="00F60ED1"/>
    <w:rsid w:val="00F632BC"/>
    <w:rsid w:val="00F822B2"/>
    <w:rsid w:val="00F82EE1"/>
    <w:rsid w:val="00F87A5F"/>
    <w:rsid w:val="00F91EF5"/>
    <w:rsid w:val="00FB1964"/>
    <w:rsid w:val="00FC3B3E"/>
    <w:rsid w:val="00FE2577"/>
    <w:rsid w:val="00FE3DFA"/>
    <w:rsid w:val="00FE4C3F"/>
    <w:rsid w:val="00FE5DE5"/>
    <w:rsid w:val="00FF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380755"/>
  <w15:chartTrackingRefBased/>
  <w15:docId w15:val="{6CBCABC4-B38C-4617-B0A9-A44CEDCB9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iPriority="11" w:unhideWhenUsed="1"/>
    <w:lsdException w:name="index 2" w:semiHidden="1" w:uiPriority="11" w:unhideWhenUsed="1"/>
    <w:lsdException w:name="index 3" w:semiHidden="1" w:uiPriority="11" w:unhideWhenUsed="1"/>
    <w:lsdException w:name="index 4" w:semiHidden="1" w:uiPriority="11" w:unhideWhenUsed="1"/>
    <w:lsdException w:name="index 5" w:semiHidden="1" w:uiPriority="11" w:unhideWhenUsed="1"/>
    <w:lsdException w:name="index 6" w:semiHidden="1" w:uiPriority="11" w:unhideWhenUsed="1"/>
    <w:lsdException w:name="index 7" w:semiHidden="1" w:uiPriority="11" w:unhideWhenUsed="1"/>
    <w:lsdException w:name="index 8" w:semiHidden="1" w:uiPriority="11" w:unhideWhenUsed="1"/>
    <w:lsdException w:name="index 9" w:semiHidden="1" w:uiPriority="11" w:unhideWhenUsed="1"/>
    <w:lsdException w:name="toc 1" w:semiHidden="1" w:uiPriority="10" w:unhideWhenUsed="1"/>
    <w:lsdException w:name="toc 2" w:semiHidden="1" w:uiPriority="10" w:unhideWhenUsed="1"/>
    <w:lsdException w:name="toc 3" w:semiHidden="1" w:uiPriority="10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1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11" w:unhideWhenUsed="1"/>
    <w:lsdException w:name="caption" w:uiPriority="5" w:qFormat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7" w:unhideWhenUsed="1"/>
    <w:lsdException w:name="List Bullet" w:semiHidden="1" w:unhideWhenUsed="1"/>
    <w:lsdException w:name="List Number" w:semiHidden="1" w:unhideWhenUsed="1"/>
    <w:lsdException w:name="List 2" w:semiHidden="1" w:uiPriority="7" w:unhideWhenUsed="1"/>
    <w:lsdException w:name="List 3" w:semiHidden="1" w:uiPriority="7" w:unhideWhenUsed="1"/>
    <w:lsdException w:name="List 4" w:semiHidden="1" w:uiPriority="7" w:unhideWhenUsed="1"/>
    <w:lsdException w:name="List 5" w:semiHidden="1" w:uiPriority="7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8" w:qFormat="1"/>
    <w:lsdException w:name="Intense Quote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8" w:qFormat="1"/>
    <w:lsdException w:name="Subtle Reference" w:uiPriority="8" w:qFormat="1"/>
    <w:lsdException w:name="Intense Reference" w:uiPriority="8" w:qFormat="1"/>
    <w:lsdException w:name="Book Title" w:semiHidden="1" w:uiPriority="2" w:unhideWhenUsed="1" w:qFormat="1"/>
    <w:lsdException w:name="Bibliography" w:semiHidden="1" w:unhideWhenUsed="1"/>
    <w:lsdException w:name="TOC Heading" w:semiHidden="1" w:uiPriority="1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66B16"/>
    <w:pPr>
      <w:tabs>
        <w:tab w:val="left" w:pos="4876"/>
      </w:tabs>
      <w:spacing w:after="240" w:line="240" w:lineRule="atLeast"/>
      <w:textboxTightWrap w:val="allLines"/>
    </w:pPr>
    <w:rPr>
      <w:color w:val="00305E" w:themeColor="text1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5298B"/>
    <w:pPr>
      <w:keepNext/>
      <w:keepLines/>
      <w:spacing w:before="480" w:after="120"/>
      <w:outlineLvl w:val="0"/>
    </w:pPr>
    <w:rPr>
      <w:rFonts w:eastAsiaTheme="majorEastAsia" w:cs="Open Sans"/>
      <w:b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qFormat/>
    <w:rsid w:val="00F26D0C"/>
    <w:pPr>
      <w:numPr>
        <w:numId w:val="10"/>
      </w:numPr>
      <w:tabs>
        <w:tab w:val="clear" w:pos="4876"/>
        <w:tab w:val="left" w:pos="284"/>
      </w:tabs>
      <w:spacing w:before="0" w:after="60"/>
      <w:outlineLvl w:val="1"/>
    </w:pPr>
    <w:rPr>
      <w:rFonts w:ascii="Open Sans SemiBold" w:hAnsi="Open Sans SemiBold" w:cs="Open Sans SemiBold"/>
      <w:b w:val="0"/>
    </w:rPr>
  </w:style>
  <w:style w:type="paragraph" w:styleId="berschrift3">
    <w:name w:val="heading 3"/>
    <w:aliases w:val="Überschrift Projektberichte"/>
    <w:basedOn w:val="berschrift2"/>
    <w:next w:val="Standard"/>
    <w:link w:val="berschrift3Zchn"/>
    <w:qFormat/>
    <w:rsid w:val="00594D56"/>
    <w:pPr>
      <w:numPr>
        <w:numId w:val="0"/>
      </w:numPr>
      <w:outlineLvl w:val="2"/>
    </w:pPr>
    <w:rPr>
      <w:rFonts w:cs="Open Sans"/>
      <w:color w:val="808080" w:themeColor="background1" w:themeShade="80"/>
    </w:rPr>
  </w:style>
  <w:style w:type="paragraph" w:styleId="berschrift4">
    <w:name w:val="heading 4"/>
    <w:basedOn w:val="berschrift1"/>
    <w:next w:val="Standard"/>
    <w:link w:val="berschrift4Zchn"/>
    <w:uiPriority w:val="3"/>
    <w:unhideWhenUsed/>
    <w:qFormat/>
    <w:rsid w:val="00AF7A82"/>
    <w:pPr>
      <w:outlineLvl w:val="3"/>
    </w:pPr>
    <w:rPr>
      <w:sz w:val="26"/>
      <w:szCs w:val="26"/>
    </w:rPr>
  </w:style>
  <w:style w:type="paragraph" w:styleId="berschrift5">
    <w:name w:val="heading 5"/>
    <w:basedOn w:val="berschrift4"/>
    <w:next w:val="Standard"/>
    <w:link w:val="berschrift5Zchn"/>
    <w:uiPriority w:val="3"/>
    <w:unhideWhenUsed/>
    <w:qFormat/>
    <w:rsid w:val="00AF7A82"/>
    <w:pPr>
      <w:outlineLvl w:val="4"/>
    </w:pPr>
    <w:rPr>
      <w:rFonts w:ascii="Open Sans SemiBold" w:hAnsi="Open Sans SemiBold" w:cs="Open Sans SemiBold"/>
      <w:b w:val="0"/>
    </w:rPr>
  </w:style>
  <w:style w:type="paragraph" w:styleId="berschrift6">
    <w:name w:val="heading 6"/>
    <w:basedOn w:val="berschrift4"/>
    <w:next w:val="Standard"/>
    <w:link w:val="berschrift6Zchn"/>
    <w:uiPriority w:val="3"/>
    <w:unhideWhenUsed/>
    <w:qFormat/>
    <w:rsid w:val="00AF7A82"/>
    <w:pPr>
      <w:outlineLvl w:val="5"/>
    </w:pPr>
    <w:rPr>
      <w:sz w:val="22"/>
      <w:szCs w:val="22"/>
    </w:rPr>
  </w:style>
  <w:style w:type="paragraph" w:styleId="berschrift7">
    <w:name w:val="heading 7"/>
    <w:basedOn w:val="berschrift6"/>
    <w:next w:val="Standard"/>
    <w:link w:val="berschrift7Zchn"/>
    <w:uiPriority w:val="3"/>
    <w:unhideWhenUsed/>
    <w:qFormat/>
    <w:rsid w:val="00AF7A82"/>
    <w:pPr>
      <w:outlineLvl w:val="6"/>
    </w:pPr>
    <w:rPr>
      <w:rFonts w:ascii="Open Sans SemiBold" w:hAnsi="Open Sans SemiBold" w:cs="Open Sans SemiBold"/>
      <w:b w:val="0"/>
    </w:rPr>
  </w:style>
  <w:style w:type="paragraph" w:styleId="berschrift8">
    <w:name w:val="heading 8"/>
    <w:basedOn w:val="berschrift7"/>
    <w:next w:val="Standard"/>
    <w:link w:val="berschrift8Zchn"/>
    <w:uiPriority w:val="3"/>
    <w:unhideWhenUsed/>
    <w:qFormat/>
    <w:rsid w:val="00AF7A82"/>
    <w:pPr>
      <w:outlineLvl w:val="7"/>
    </w:pPr>
    <w:rPr>
      <w:b/>
      <w:sz w:val="18"/>
      <w:szCs w:val="18"/>
    </w:rPr>
  </w:style>
  <w:style w:type="paragraph" w:styleId="berschrift9">
    <w:name w:val="heading 9"/>
    <w:basedOn w:val="berschrift8"/>
    <w:next w:val="Standard"/>
    <w:link w:val="berschrift9Zchn"/>
    <w:uiPriority w:val="3"/>
    <w:unhideWhenUsed/>
    <w:qFormat/>
    <w:rsid w:val="00AF7A82"/>
    <w:pPr>
      <w:outlineLvl w:val="8"/>
    </w:pPr>
    <w:rPr>
      <w:b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5F1280"/>
    <w:rPr>
      <w:rFonts w:ascii="Segoe UI" w:hAnsi="Segoe UI" w:cs="Segoe UI"/>
      <w:color w:val="00305E" w:themeColor="text1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5298B"/>
    <w:rPr>
      <w:rFonts w:eastAsiaTheme="majorEastAsia" w:cs="Open Sans"/>
      <w:b/>
      <w:color w:val="00305E" w:themeColor="text1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26D0C"/>
    <w:rPr>
      <w:rFonts w:ascii="Open Sans SemiBold" w:eastAsiaTheme="majorEastAsia" w:hAnsi="Open Sans SemiBold" w:cs="Open Sans SemiBold"/>
      <w:color w:val="00305E" w:themeColor="text1"/>
      <w:szCs w:val="32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1TUDabsendendeStruktureinheit">
    <w:name w:val="1_TUD_absendende Struktureinheit"/>
    <w:basedOn w:val="Standard"/>
    <w:link w:val="1TUDabsendendeStruktureinheitZchn"/>
    <w:uiPriority w:val="6"/>
    <w:qFormat/>
    <w:rsid w:val="004E50A1"/>
    <w:pPr>
      <w:spacing w:after="0"/>
    </w:pPr>
    <w:rPr>
      <w:rFonts w:ascii="Open Sans SemiBold" w:hAnsi="Open Sans SemiBold" w:cs="Open Sans SemiBold"/>
      <w:noProof/>
      <w:color w:val="727777"/>
      <w:sz w:val="18"/>
      <w:szCs w:val="18"/>
      <w:lang w:eastAsia="de-DE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TUDAdressfeldTUD">
    <w:name w:val="2_TUD_Adressfeld_TUD"/>
    <w:basedOn w:val="Standard"/>
    <w:link w:val="2TUDAdressfeldTUDZchn"/>
    <w:uiPriority w:val="6"/>
    <w:qFormat/>
    <w:rsid w:val="004E50A1"/>
    <w:pPr>
      <w:spacing w:before="600" w:after="480"/>
    </w:pPr>
    <w:rPr>
      <w:color w:val="727777"/>
      <w:sz w:val="14"/>
      <w:szCs w:val="14"/>
    </w:rPr>
  </w:style>
  <w:style w:type="paragraph" w:customStyle="1" w:styleId="3TUDAdressfeldAnschrift">
    <w:name w:val="3_TUD_Adressfeld_Anschrift"/>
    <w:basedOn w:val="Standard"/>
    <w:link w:val="3TUDAdressfeldAnschriftZchn"/>
    <w:uiPriority w:val="6"/>
    <w:qFormat/>
    <w:rsid w:val="00414B63"/>
    <w:pPr>
      <w:contextualSpacing/>
    </w:pPr>
    <w:rPr>
      <w:sz w:val="18"/>
      <w:szCs w:val="18"/>
    </w:rPr>
  </w:style>
  <w:style w:type="character" w:customStyle="1" w:styleId="2TUDAdressfeldTUDZchn">
    <w:name w:val="2_TUD_Adressfeld_TUD Zchn"/>
    <w:basedOn w:val="Absatz-Standardschriftart"/>
    <w:link w:val="2TUDAdressfeldTUD"/>
    <w:uiPriority w:val="6"/>
    <w:rsid w:val="004E50A1"/>
    <w:rPr>
      <w:color w:val="727777"/>
      <w:sz w:val="14"/>
      <w:szCs w:val="14"/>
    </w:rPr>
  </w:style>
  <w:style w:type="paragraph" w:customStyle="1" w:styleId="4TUDKontaktangaben">
    <w:name w:val="4_TUD_Kontaktangaben"/>
    <w:basedOn w:val="2TUDAdressfeldTUD"/>
    <w:link w:val="4TUDKontaktangabenZchn"/>
    <w:uiPriority w:val="6"/>
    <w:qFormat/>
    <w:rsid w:val="00966B16"/>
    <w:pPr>
      <w:tabs>
        <w:tab w:val="clear" w:pos="4876"/>
        <w:tab w:val="left" w:pos="992"/>
      </w:tabs>
      <w:spacing w:before="840" w:after="600"/>
      <w:contextualSpacing/>
    </w:pPr>
  </w:style>
  <w:style w:type="character" w:customStyle="1" w:styleId="3TUDAdressfeldAnschriftZchn">
    <w:name w:val="3_TUD_Adressfeld_Anschrift Zchn"/>
    <w:basedOn w:val="2TUDAdressfeldTUDZchn"/>
    <w:link w:val="3TUDAdressfeldAnschrift"/>
    <w:uiPriority w:val="6"/>
    <w:rsid w:val="00414B63"/>
    <w:rPr>
      <w:color w:val="00305E" w:themeColor="text1"/>
      <w:sz w:val="18"/>
      <w:szCs w:val="18"/>
    </w:rPr>
  </w:style>
  <w:style w:type="character" w:styleId="Fett">
    <w:name w:val="Strong"/>
    <w:basedOn w:val="Absatz-Standardschriftart"/>
    <w:uiPriority w:val="22"/>
    <w:qFormat/>
    <w:rsid w:val="00D34F0E"/>
    <w:rPr>
      <w:b/>
      <w:bCs/>
    </w:rPr>
  </w:style>
  <w:style w:type="paragraph" w:styleId="Kopfzeile">
    <w:name w:val="header"/>
    <w:basedOn w:val="Standard"/>
    <w:link w:val="KopfzeileZchn"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5F1280"/>
    <w:rPr>
      <w:color w:val="00305E" w:themeColor="text1"/>
    </w:rPr>
  </w:style>
  <w:style w:type="paragraph" w:styleId="Fuzeile">
    <w:name w:val="footer"/>
    <w:basedOn w:val="Standard"/>
    <w:link w:val="FuzeileZchn"/>
    <w:uiPriority w:val="99"/>
    <w:rsid w:val="0023597A"/>
    <w:pPr>
      <w:spacing w:after="60" w:line="240" w:lineRule="auto"/>
      <w:contextualSpacing/>
      <w:jc w:val="right"/>
    </w:pPr>
    <w:rPr>
      <w:color w:val="393C3C" w:themeColor="background2" w:themeShade="80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23597A"/>
    <w:rPr>
      <w:color w:val="393C3C" w:themeColor="background2" w:themeShade="80"/>
      <w:sz w:val="14"/>
      <w:szCs w:val="14"/>
    </w:rPr>
  </w:style>
  <w:style w:type="character" w:customStyle="1" w:styleId="4TUDKontaktangabenZchn">
    <w:name w:val="4_TUD_Kontaktangaben Zchn"/>
    <w:basedOn w:val="2TUDAdressfeldTUDZchn"/>
    <w:link w:val="4TUDKontaktangaben"/>
    <w:uiPriority w:val="6"/>
    <w:rsid w:val="00966B16"/>
    <w:rPr>
      <w:color w:val="727777"/>
      <w:sz w:val="14"/>
      <w:szCs w:val="14"/>
    </w:rPr>
  </w:style>
  <w:style w:type="character" w:customStyle="1" w:styleId="1TUDabsendendeStruktureinheitZchn">
    <w:name w:val="1_TUD_absendende Struktureinheit Zchn"/>
    <w:basedOn w:val="Absatz-Standardschriftart"/>
    <w:link w:val="1TUDabsendendeStruktureinheit"/>
    <w:uiPriority w:val="6"/>
    <w:rsid w:val="004E50A1"/>
    <w:rPr>
      <w:rFonts w:ascii="Open Sans SemiBold" w:hAnsi="Open Sans SemiBold" w:cs="Open Sans SemiBold"/>
      <w:noProof/>
      <w:color w:val="727777"/>
      <w:sz w:val="18"/>
      <w:szCs w:val="18"/>
      <w:lang w:eastAsia="de-DE"/>
    </w:rPr>
  </w:style>
  <w:style w:type="paragraph" w:styleId="Beschriftung">
    <w:name w:val="caption"/>
    <w:basedOn w:val="Standard"/>
    <w:next w:val="Standard"/>
    <w:uiPriority w:val="5"/>
    <w:qFormat/>
    <w:rsid w:val="004E50A1"/>
    <w:pPr>
      <w:spacing w:after="200" w:line="240" w:lineRule="auto"/>
    </w:pPr>
    <w:rPr>
      <w:i/>
      <w:iCs/>
      <w:color w:val="727777"/>
      <w:sz w:val="18"/>
      <w:szCs w:val="18"/>
    </w:rPr>
  </w:style>
  <w:style w:type="character" w:customStyle="1" w:styleId="berschrift3Zchn">
    <w:name w:val="Überschrift 3 Zchn"/>
    <w:aliases w:val="Überschrift Projektberichte Zchn"/>
    <w:basedOn w:val="Absatz-Standardschriftart"/>
    <w:link w:val="berschrift3"/>
    <w:rsid w:val="00462235"/>
    <w:rPr>
      <w:rFonts w:ascii="Open Sans SemiBold" w:eastAsiaTheme="majorEastAsia" w:hAnsi="Open Sans SemiBold" w:cs="Open Sans"/>
      <w:color w:val="808080" w:themeColor="background1" w:themeShade="80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3"/>
    <w:rsid w:val="00AF7A82"/>
    <w:rPr>
      <w:rFonts w:eastAsiaTheme="majorEastAsia" w:cs="Open Sans"/>
      <w:b/>
      <w:color w:val="00305E" w:themeColor="text1"/>
      <w:sz w:val="26"/>
      <w:szCs w:val="26"/>
    </w:rPr>
  </w:style>
  <w:style w:type="table" w:styleId="EinfacheTabelle2">
    <w:name w:val="Plain Table 2"/>
    <w:basedOn w:val="NormaleTabelle"/>
    <w:uiPriority w:val="42"/>
    <w:rsid w:val="00A21CE0"/>
    <w:pPr>
      <w:spacing w:after="0" w:line="240" w:lineRule="auto"/>
    </w:pPr>
    <w:tblPr>
      <w:tblStyleRowBandSize w:val="1"/>
      <w:tblStyleColBandSize w:val="1"/>
      <w:tblBorders>
        <w:top w:val="single" w:sz="4" w:space="0" w:color="2E98FF" w:themeColor="text1" w:themeTint="80"/>
        <w:bottom w:val="single" w:sz="4" w:space="0" w:color="2E98F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2E98F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2E98F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2E98FF" w:themeColor="text1" w:themeTint="80"/>
          <w:right w:val="single" w:sz="4" w:space="0" w:color="2E98FF" w:themeColor="text1" w:themeTint="80"/>
        </w:tcBorders>
      </w:tcPr>
    </w:tblStylePr>
    <w:tblStylePr w:type="band2Vert">
      <w:tblPr/>
      <w:tcPr>
        <w:tcBorders>
          <w:left w:val="single" w:sz="4" w:space="0" w:color="2E98FF" w:themeColor="text1" w:themeTint="80"/>
          <w:right w:val="single" w:sz="4" w:space="0" w:color="2E98FF" w:themeColor="text1" w:themeTint="80"/>
        </w:tcBorders>
      </w:tcPr>
    </w:tblStylePr>
    <w:tblStylePr w:type="band1Horz">
      <w:tblPr/>
      <w:tcPr>
        <w:tcBorders>
          <w:top w:val="single" w:sz="4" w:space="0" w:color="2E98FF" w:themeColor="text1" w:themeTint="80"/>
          <w:bottom w:val="single" w:sz="4" w:space="0" w:color="2E98FF" w:themeColor="text1" w:themeTint="80"/>
        </w:tcBorders>
      </w:tcPr>
    </w:tblStylePr>
  </w:style>
  <w:style w:type="paragraph" w:customStyle="1" w:styleId="5TUDBetreffzeile">
    <w:name w:val="5_TUD_Betreffzeile"/>
    <w:basedOn w:val="Standard"/>
    <w:uiPriority w:val="6"/>
    <w:qFormat/>
    <w:rsid w:val="00966B16"/>
    <w:pPr>
      <w:spacing w:before="1440"/>
      <w:outlineLvl w:val="0"/>
    </w:pPr>
    <w:rPr>
      <w:b/>
    </w:rPr>
  </w:style>
  <w:style w:type="character" w:styleId="Hyperlink">
    <w:name w:val="Hyperlink"/>
    <w:basedOn w:val="Absatz-Standardschriftart"/>
    <w:uiPriority w:val="99"/>
    <w:unhideWhenUsed/>
    <w:rsid w:val="00E65B25"/>
    <w:rPr>
      <w:b w:val="0"/>
      <w:color w:val="006AB3" w:themeColor="accent2"/>
      <w:u w:val="none"/>
    </w:rPr>
  </w:style>
  <w:style w:type="paragraph" w:customStyle="1" w:styleId="Bild">
    <w:name w:val="Bild"/>
    <w:basedOn w:val="4TUDKontaktangaben"/>
    <w:uiPriority w:val="5"/>
    <w:qFormat/>
    <w:rsid w:val="00B44113"/>
    <w:pPr>
      <w:spacing w:before="120" w:after="60"/>
      <w:contextualSpacing w:val="0"/>
    </w:pPr>
    <w:rPr>
      <w:sz w:val="18"/>
    </w:rPr>
  </w:style>
  <w:style w:type="paragraph" w:customStyle="1" w:styleId="TUDKontaktFubereichStandard">
    <w:name w:val="TUD_Kontakt_Fußbereich Standard"/>
    <w:basedOn w:val="Standard"/>
    <w:uiPriority w:val="6"/>
    <w:qFormat/>
    <w:rsid w:val="004E50A1"/>
    <w:pPr>
      <w:framePr w:wrap="around" w:vAnchor="page" w:hAnchor="margin" w:y="14573"/>
      <w:spacing w:after="0" w:line="160" w:lineRule="exact"/>
      <w:suppressOverlap/>
    </w:pPr>
    <w:rPr>
      <w:color w:val="727777"/>
      <w:spacing w:val="4"/>
      <w:sz w:val="12"/>
    </w:rPr>
  </w:style>
  <w:style w:type="paragraph" w:customStyle="1" w:styleId="TUDKontaktFussbereichberschriftH2">
    <w:name w:val="TUD_Kontakt_Fussbereich_Überschrift_H2"/>
    <w:basedOn w:val="TUDKontaktFubereichStandard"/>
    <w:uiPriority w:val="6"/>
    <w:qFormat/>
    <w:rsid w:val="00204169"/>
    <w:pPr>
      <w:framePr w:wrap="auto" w:vAnchor="margin" w:hAnchor="text" w:yAlign="inline"/>
      <w:spacing w:line="240" w:lineRule="auto"/>
      <w:suppressOverlap w:val="0"/>
    </w:pPr>
    <w:rPr>
      <w:rFonts w:ascii="Open Sans SemiBold" w:hAnsi="Open Sans SemiBold" w:cs="Open Sans SemiBold"/>
    </w:rPr>
  </w:style>
  <w:style w:type="paragraph" w:customStyle="1" w:styleId="TUDKontaktberschrift">
    <w:name w:val="TUD_Kontakt_Überschrift"/>
    <w:basedOn w:val="Fuzeile"/>
    <w:uiPriority w:val="6"/>
    <w:qFormat/>
    <w:rsid w:val="004E50A1"/>
    <w:pPr>
      <w:spacing w:after="0"/>
      <w:outlineLvl w:val="1"/>
    </w:pPr>
    <w:rPr>
      <w:b/>
      <w:color w:val="727777"/>
    </w:rPr>
  </w:style>
  <w:style w:type="character" w:styleId="BesuchterLink">
    <w:name w:val="FollowedHyperlink"/>
    <w:basedOn w:val="Absatz-Standardschriftart"/>
    <w:unhideWhenUsed/>
    <w:rsid w:val="002E7CAC"/>
    <w:rPr>
      <w:color w:val="006AB3" w:themeColor="followedHyperlink"/>
      <w:u w:val="single"/>
    </w:rPr>
  </w:style>
  <w:style w:type="paragraph" w:customStyle="1" w:styleId="TUDKontaktFussbereichH1">
    <w:name w:val="TUD_Kontakt_Fussbereich_H1"/>
    <w:basedOn w:val="TUDKontaktFussbereichberschriftH2"/>
    <w:uiPriority w:val="6"/>
    <w:qFormat/>
    <w:rsid w:val="00204169"/>
    <w:rPr>
      <w:i/>
      <w:color w:val="FFFFFF" w:themeColor="background1"/>
    </w:rPr>
  </w:style>
  <w:style w:type="character" w:customStyle="1" w:styleId="berschrift5Zchn">
    <w:name w:val="Überschrift 5 Zchn"/>
    <w:basedOn w:val="Absatz-Standardschriftart"/>
    <w:link w:val="berschrift5"/>
    <w:uiPriority w:val="3"/>
    <w:rsid w:val="00AF7A82"/>
    <w:rPr>
      <w:rFonts w:ascii="Open Sans SemiBold" w:eastAsiaTheme="majorEastAsia" w:hAnsi="Open Sans SemiBold" w:cs="Open Sans SemiBold"/>
      <w:color w:val="00305E" w:themeColor="text1"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3"/>
    <w:rsid w:val="00AF7A82"/>
    <w:rPr>
      <w:rFonts w:eastAsiaTheme="majorEastAsia" w:cs="Open Sans"/>
      <w:b/>
      <w:color w:val="00305E" w:themeColor="text1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3"/>
    <w:rsid w:val="00AF7A82"/>
    <w:rPr>
      <w:rFonts w:ascii="Open Sans SemiBold" w:eastAsiaTheme="majorEastAsia" w:hAnsi="Open Sans SemiBold" w:cs="Open Sans SemiBold"/>
      <w:color w:val="00305E" w:themeColor="text1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3"/>
    <w:rsid w:val="00AF7A82"/>
    <w:rPr>
      <w:rFonts w:eastAsiaTheme="majorEastAsia" w:cs="Open Sans"/>
      <w:b/>
      <w:color w:val="00305E" w:themeColor="text1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3"/>
    <w:rsid w:val="00AF7A82"/>
    <w:rPr>
      <w:rFonts w:ascii="Open Sans SemiBold" w:eastAsiaTheme="majorEastAsia" w:hAnsi="Open Sans SemiBold" w:cs="Open Sans SemiBold"/>
      <w:color w:val="00305E" w:themeColor="text1"/>
      <w:sz w:val="18"/>
      <w:szCs w:val="18"/>
    </w:rPr>
  </w:style>
  <w:style w:type="character" w:customStyle="1" w:styleId="Farbe">
    <w:name w:val="Farbe"/>
    <w:basedOn w:val="Absatz-Standardschriftart"/>
    <w:uiPriority w:val="1"/>
    <w:qFormat/>
    <w:rsid w:val="00D53607"/>
    <w:rPr>
      <w:color w:val="FF0000"/>
    </w:rPr>
  </w:style>
  <w:style w:type="character" w:styleId="Hervorhebung">
    <w:name w:val="Emphasis"/>
    <w:basedOn w:val="Absatz-Standardschriftart"/>
    <w:uiPriority w:val="1"/>
    <w:qFormat/>
    <w:rsid w:val="00731D0C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51F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51FE8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51FE8"/>
    <w:rPr>
      <w:color w:val="00305E" w:themeColor="text1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51FE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51FE8"/>
    <w:rPr>
      <w:b/>
      <w:bCs/>
      <w:color w:val="00305E" w:themeColor="text1"/>
    </w:rPr>
  </w:style>
  <w:style w:type="character" w:customStyle="1" w:styleId="PiktogrammeTUD">
    <w:name w:val="Piktogramme_TUD"/>
    <w:basedOn w:val="Absatz-Standardschriftart"/>
    <w:uiPriority w:val="1"/>
    <w:rsid w:val="00B44113"/>
    <w:rPr>
      <w:rFonts w:ascii="TUD-Iconfont Light" w:hAnsi="TUD-Iconfont Light"/>
      <w:color w:val="006AB3" w:themeColor="accent2"/>
    </w:rPr>
  </w:style>
  <w:style w:type="paragraph" w:styleId="Liste5">
    <w:name w:val="List 5"/>
    <w:basedOn w:val="Standard"/>
    <w:uiPriority w:val="7"/>
    <w:unhideWhenUsed/>
    <w:rsid w:val="004E50A1"/>
    <w:pPr>
      <w:ind w:left="1415" w:hanging="283"/>
      <w:contextualSpacing/>
    </w:pPr>
  </w:style>
  <w:style w:type="paragraph" w:customStyle="1" w:styleId="tud-brieftextgross">
    <w:name w:val="tud-brief_text gross"/>
    <w:basedOn w:val="Standard"/>
    <w:rsid w:val="001C16B9"/>
    <w:pPr>
      <w:widowControl w:val="0"/>
      <w:tabs>
        <w:tab w:val="clear" w:pos="4876"/>
      </w:tabs>
      <w:autoSpaceDE w:val="0"/>
      <w:autoSpaceDN w:val="0"/>
      <w:spacing w:after="280" w:line="280" w:lineRule="exact"/>
      <w:textboxTightWrap w:val="none"/>
    </w:pPr>
    <w:rPr>
      <w:rFonts w:ascii="Univers 45 Light" w:eastAsia="Times New Roman" w:hAnsi="Univers 45 Light" w:cs="Times New Roman"/>
      <w:color w:val="000000"/>
      <w:sz w:val="22"/>
      <w:szCs w:val="22"/>
      <w:lang w:eastAsia="de-DE"/>
    </w:rPr>
  </w:style>
  <w:style w:type="paragraph" w:customStyle="1" w:styleId="tud-briefkontakt">
    <w:name w:val="tud-brief_kontakt"/>
    <w:basedOn w:val="tud-brieftextgross"/>
    <w:rsid w:val="001C16B9"/>
    <w:pPr>
      <w:tabs>
        <w:tab w:val="left" w:pos="851"/>
      </w:tabs>
      <w:spacing w:after="0" w:line="220" w:lineRule="exact"/>
      <w:ind w:left="851" w:hanging="851"/>
    </w:pPr>
    <w:rPr>
      <w:spacing w:val="4"/>
      <w:sz w:val="14"/>
      <w:szCs w:val="14"/>
    </w:rPr>
  </w:style>
  <w:style w:type="paragraph" w:customStyle="1" w:styleId="tud-brieffakultten-leiste">
    <w:name w:val="tud-brief_fakultäten-leiste"/>
    <w:basedOn w:val="Standard"/>
    <w:rsid w:val="001C16B9"/>
    <w:pPr>
      <w:widowControl w:val="0"/>
      <w:tabs>
        <w:tab w:val="clear" w:pos="4876"/>
      </w:tabs>
      <w:autoSpaceDE w:val="0"/>
      <w:autoSpaceDN w:val="0"/>
      <w:spacing w:after="0" w:line="280" w:lineRule="exact"/>
      <w:textboxTightWrap w:val="none"/>
    </w:pPr>
    <w:rPr>
      <w:rFonts w:ascii="Univers 45 Light" w:eastAsia="Times New Roman" w:hAnsi="Univers 45 Light" w:cs="Times New Roman"/>
      <w:color w:val="000000"/>
      <w:w w:val="101"/>
      <w:sz w:val="18"/>
      <w:szCs w:val="18"/>
      <w:lang w:eastAsia="de-DE"/>
    </w:rPr>
  </w:style>
  <w:style w:type="paragraph" w:customStyle="1" w:styleId="tud-brieffussleiste">
    <w:name w:val="tud-brief_fussleiste"/>
    <w:basedOn w:val="tud-briefkontakt"/>
    <w:rsid w:val="001C16B9"/>
    <w:pPr>
      <w:spacing w:line="180" w:lineRule="exact"/>
      <w:ind w:left="0" w:firstLine="0"/>
    </w:pPr>
  </w:style>
  <w:style w:type="paragraph" w:customStyle="1" w:styleId="d8-brief-anrede">
    <w:name w:val="d8-brief-anrede"/>
    <w:basedOn w:val="tud-brieftextgross"/>
    <w:next w:val="tud-brieftextgross"/>
    <w:rsid w:val="001C16B9"/>
  </w:style>
  <w:style w:type="paragraph" w:customStyle="1" w:styleId="d8-brief-unterschrift">
    <w:name w:val="d8-brief-unterschrift"/>
    <w:basedOn w:val="tud-brieftextgross"/>
    <w:next w:val="tud-brieftextgross"/>
    <w:rsid w:val="001C16B9"/>
    <w:pPr>
      <w:spacing w:before="560"/>
    </w:pPr>
  </w:style>
  <w:style w:type="paragraph" w:customStyle="1" w:styleId="tu-briefseitenzahl">
    <w:name w:val="tu-brief_seitenzahl"/>
    <w:basedOn w:val="Standard"/>
    <w:rsid w:val="001C16B9"/>
    <w:pPr>
      <w:framePr w:wrap="auto" w:vAnchor="text" w:hAnchor="margin" w:xAlign="right" w:y="1"/>
      <w:tabs>
        <w:tab w:val="clear" w:pos="4876"/>
        <w:tab w:val="center" w:pos="4536"/>
        <w:tab w:val="right" w:pos="9072"/>
      </w:tabs>
      <w:autoSpaceDE w:val="0"/>
      <w:autoSpaceDN w:val="0"/>
      <w:spacing w:after="0" w:line="240" w:lineRule="auto"/>
      <w:jc w:val="right"/>
      <w:textboxTightWrap w:val="none"/>
    </w:pPr>
    <w:rPr>
      <w:rFonts w:ascii="Univers 45 Light" w:eastAsia="Times New Roman" w:hAnsi="Univers 45 Light" w:cs="Times New Roman"/>
      <w:color w:val="000000"/>
      <w:sz w:val="18"/>
      <w:szCs w:val="18"/>
      <w:lang w:eastAsia="de-DE"/>
    </w:rPr>
  </w:style>
  <w:style w:type="paragraph" w:customStyle="1" w:styleId="d8-brief-gruss">
    <w:name w:val="d8-brief-gruss"/>
    <w:basedOn w:val="tud-brieftextgross"/>
    <w:rsid w:val="001C16B9"/>
    <w:pPr>
      <w:keepNext/>
      <w:widowControl/>
    </w:pPr>
  </w:style>
  <w:style w:type="paragraph" w:customStyle="1" w:styleId="d8-adresse">
    <w:name w:val="d8-adresse"/>
    <w:basedOn w:val="tud-brieftextgross"/>
    <w:rsid w:val="001C16B9"/>
    <w:pPr>
      <w:framePr w:w="4253" w:h="1724" w:hSpace="181" w:wrap="notBeside" w:vAnchor="page" w:hAnchor="page" w:x="1702" w:y="3460" w:anchorLock="1"/>
      <w:spacing w:after="0"/>
    </w:pPr>
    <w:rPr>
      <w:w w:val="97"/>
    </w:rPr>
  </w:style>
  <w:style w:type="paragraph" w:customStyle="1" w:styleId="d8-betreff">
    <w:name w:val="d8-betreff"/>
    <w:basedOn w:val="Standard"/>
    <w:next w:val="d8-brief-anrede"/>
    <w:rsid w:val="001C16B9"/>
    <w:pPr>
      <w:widowControl w:val="0"/>
      <w:tabs>
        <w:tab w:val="clear" w:pos="4876"/>
      </w:tabs>
      <w:autoSpaceDE w:val="0"/>
      <w:autoSpaceDN w:val="0"/>
      <w:spacing w:after="560" w:line="280" w:lineRule="exact"/>
      <w:textboxTightWrap w:val="none"/>
    </w:pPr>
    <w:rPr>
      <w:rFonts w:ascii="Univers 45 Light" w:eastAsia="Times New Roman" w:hAnsi="Univers 45 Light" w:cs="Times New Roman"/>
      <w:b/>
      <w:iCs/>
      <w:color w:val="000000"/>
      <w:sz w:val="22"/>
      <w:szCs w:val="22"/>
      <w:lang w:eastAsia="de-DE"/>
    </w:rPr>
  </w:style>
  <w:style w:type="paragraph" w:customStyle="1" w:styleId="univers6">
    <w:name w:val="univers6"/>
    <w:basedOn w:val="Standard"/>
    <w:next w:val="Standard"/>
    <w:rsid w:val="001C16B9"/>
    <w:pPr>
      <w:tabs>
        <w:tab w:val="clear" w:pos="4876"/>
      </w:tabs>
      <w:spacing w:after="0" w:line="240" w:lineRule="auto"/>
      <w:textboxTightWrap w:val="none"/>
    </w:pPr>
    <w:rPr>
      <w:rFonts w:ascii="Univers" w:eastAsia="Times New Roman" w:hAnsi="Univers" w:cs="Times New Roman"/>
      <w:color w:val="auto"/>
      <w:sz w:val="12"/>
      <w:lang w:eastAsia="de-DE"/>
    </w:rPr>
  </w:style>
  <w:style w:type="paragraph" w:customStyle="1" w:styleId="tu-text-gross">
    <w:name w:val="tu-text-gross"/>
    <w:basedOn w:val="Standard"/>
    <w:autoRedefine/>
    <w:rsid w:val="001C16B9"/>
    <w:pPr>
      <w:tabs>
        <w:tab w:val="clear" w:pos="4876"/>
        <w:tab w:val="left" w:pos="284"/>
      </w:tabs>
      <w:autoSpaceDE w:val="0"/>
      <w:autoSpaceDN w:val="0"/>
      <w:spacing w:before="140" w:after="280" w:line="240" w:lineRule="auto"/>
      <w:textboxTightWrap w:val="none"/>
    </w:pPr>
    <w:rPr>
      <w:rFonts w:ascii="Univers 45 Light" w:eastAsia="Times New Roman" w:hAnsi="Univers 45 Light" w:cs="Times New Roman"/>
      <w:color w:val="000000"/>
      <w:sz w:val="22"/>
      <w:szCs w:val="22"/>
      <w:lang w:eastAsia="de-DE"/>
    </w:rPr>
  </w:style>
  <w:style w:type="paragraph" w:customStyle="1" w:styleId="Formatvorlage2">
    <w:name w:val="Formatvorlage2"/>
    <w:basedOn w:val="berschrift1"/>
    <w:autoRedefine/>
    <w:rsid w:val="001C16B9"/>
    <w:pPr>
      <w:keepLines w:val="0"/>
      <w:widowControl w:val="0"/>
      <w:pBdr>
        <w:top w:val="single" w:sz="4" w:space="6" w:color="auto"/>
      </w:pBdr>
      <w:tabs>
        <w:tab w:val="clear" w:pos="4876"/>
      </w:tabs>
      <w:spacing w:before="360" w:after="60" w:line="240" w:lineRule="auto"/>
      <w:textboxTightWrap w:val="none"/>
    </w:pPr>
    <w:rPr>
      <w:rFonts w:ascii="Univers 45 Light" w:eastAsia="Times New Roman" w:hAnsi="Univers 45 Light" w:cs="Arial"/>
      <w:bCs/>
      <w:color w:val="auto"/>
      <w:kern w:val="32"/>
      <w:sz w:val="22"/>
      <w:szCs w:val="22"/>
      <w:lang w:val="en-US" w:eastAsia="de-DE"/>
    </w:rPr>
  </w:style>
  <w:style w:type="paragraph" w:customStyle="1" w:styleId="Formatvorlage3">
    <w:name w:val="Formatvorlage3"/>
    <w:basedOn w:val="berschrift1"/>
    <w:autoRedefine/>
    <w:rsid w:val="001C16B9"/>
    <w:pPr>
      <w:keepLines w:val="0"/>
      <w:widowControl w:val="0"/>
      <w:pBdr>
        <w:top w:val="single" w:sz="4" w:space="6" w:color="auto"/>
      </w:pBdr>
      <w:tabs>
        <w:tab w:val="clear" w:pos="4876"/>
      </w:tabs>
      <w:spacing w:before="360" w:after="60" w:line="240" w:lineRule="auto"/>
      <w:jc w:val="center"/>
      <w:textboxTightWrap w:val="none"/>
    </w:pPr>
    <w:rPr>
      <w:rFonts w:ascii="Univers 45 Light" w:eastAsia="Times New Roman" w:hAnsi="Univers 45 Light" w:cs="Arial"/>
      <w:bCs/>
      <w:color w:val="auto"/>
      <w:kern w:val="32"/>
      <w:sz w:val="22"/>
      <w:szCs w:val="22"/>
      <w:lang w:val="en-US" w:eastAsia="de-DE"/>
    </w:rPr>
  </w:style>
  <w:style w:type="numbering" w:customStyle="1" w:styleId="Formatvorlage1">
    <w:name w:val="Formatvorlage1"/>
    <w:rsid w:val="001C16B9"/>
    <w:pPr>
      <w:numPr>
        <w:numId w:val="16"/>
      </w:numPr>
    </w:pPr>
  </w:style>
  <w:style w:type="paragraph" w:customStyle="1" w:styleId="berschriftHS">
    <w:name w:val="Überschrift HS"/>
    <w:basedOn w:val="berschrift1"/>
    <w:autoRedefine/>
    <w:rsid w:val="001C16B9"/>
    <w:pPr>
      <w:keepLines w:val="0"/>
      <w:pBdr>
        <w:top w:val="single" w:sz="4" w:space="6" w:color="auto"/>
      </w:pBdr>
      <w:tabs>
        <w:tab w:val="clear" w:pos="4876"/>
      </w:tabs>
      <w:autoSpaceDE w:val="0"/>
      <w:autoSpaceDN w:val="0"/>
      <w:spacing w:before="360" w:after="240" w:line="240" w:lineRule="exact"/>
      <w:textboxTightWrap w:val="none"/>
    </w:pPr>
    <w:rPr>
      <w:rFonts w:ascii="Univers 45 Light" w:eastAsia="Times New Roman" w:hAnsi="Univers 45 Light" w:cs="Arial"/>
      <w:bCs/>
      <w:color w:val="000000"/>
      <w:kern w:val="32"/>
      <w:sz w:val="22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1C16B9"/>
    <w:pPr>
      <w:tabs>
        <w:tab w:val="clear" w:pos="4876"/>
      </w:tabs>
      <w:spacing w:after="0" w:line="240" w:lineRule="auto"/>
      <w:textboxTightWrap w:val="none"/>
    </w:pPr>
    <w:rPr>
      <w:rFonts w:ascii="DIN-Medium" w:hAnsi="DIN-Medium" w:cs="Arial"/>
      <w:color w:val="auto"/>
      <w:sz w:val="21"/>
      <w:szCs w:val="22"/>
    </w:rPr>
  </w:style>
  <w:style w:type="character" w:customStyle="1" w:styleId="NurTextZchn">
    <w:name w:val="Nur Text Zchn"/>
    <w:basedOn w:val="Absatz-Standardschriftart"/>
    <w:link w:val="NurText"/>
    <w:uiPriority w:val="99"/>
    <w:rsid w:val="001C16B9"/>
    <w:rPr>
      <w:rFonts w:ascii="DIN-Medium" w:hAnsi="DIN-Medium" w:cs="Arial"/>
      <w:sz w:val="21"/>
      <w:szCs w:val="22"/>
    </w:rPr>
  </w:style>
  <w:style w:type="character" w:customStyle="1" w:styleId="E-MailFormatvorlage39">
    <w:name w:val="E-MailFormatvorlage39"/>
    <w:semiHidden/>
    <w:rsid w:val="001C16B9"/>
    <w:rPr>
      <w:rFonts w:ascii="Univers 45 Light" w:hAnsi="Univers 45 Light" w:hint="default"/>
      <w:b w:val="0"/>
      <w:bCs w:val="0"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paragraph" w:styleId="StandardWeb">
    <w:name w:val="Normal (Web)"/>
    <w:basedOn w:val="Standard"/>
    <w:uiPriority w:val="99"/>
    <w:rsid w:val="001C16B9"/>
    <w:pPr>
      <w:tabs>
        <w:tab w:val="clear" w:pos="4876"/>
      </w:tabs>
      <w:spacing w:before="100" w:beforeAutospacing="1" w:after="100" w:afterAutospacing="1" w:line="240" w:lineRule="auto"/>
      <w:textboxTightWrap w:val="none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character" w:customStyle="1" w:styleId="E-MailFormatvorlage41">
    <w:name w:val="E-MailFormatvorlage41"/>
    <w:semiHidden/>
    <w:rsid w:val="001C16B9"/>
    <w:rPr>
      <w:rFonts w:ascii="Univers 45 Light" w:hAnsi="Univers 45 Light" w:hint="default"/>
      <w:b w:val="0"/>
      <w:bCs w:val="0"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Endnotenzeichen1">
    <w:name w:val="Endnotenzeichen1"/>
    <w:rsid w:val="001C16B9"/>
  </w:style>
  <w:style w:type="character" w:customStyle="1" w:styleId="E-MailFormatvorlage44">
    <w:name w:val="E-MailFormatvorlage44"/>
    <w:semiHidden/>
    <w:rsid w:val="001C16B9"/>
    <w:rPr>
      <w:rFonts w:ascii="Univers 45 Light" w:hAnsi="Univers 45 Light" w:hint="default"/>
      <w:b w:val="0"/>
      <w:bCs w:val="0"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paragraph" w:customStyle="1" w:styleId="berschrift1blau">
    <w:name w:val="überschrift 1_blau"/>
    <w:basedOn w:val="berschrift1"/>
    <w:next w:val="Standard"/>
    <w:rsid w:val="001C16B9"/>
    <w:pPr>
      <w:keepLines w:val="0"/>
      <w:pBdr>
        <w:top w:val="single" w:sz="4" w:space="6" w:color="auto"/>
      </w:pBdr>
      <w:tabs>
        <w:tab w:val="clear" w:pos="4876"/>
      </w:tabs>
      <w:spacing w:before="0" w:after="240" w:line="240" w:lineRule="auto"/>
      <w:textboxTightWrap w:val="none"/>
    </w:pPr>
    <w:rPr>
      <w:rFonts w:ascii="DIN-Bold" w:eastAsia="Times New Roman" w:hAnsi="DIN-Bold" w:cs="Times New Roman"/>
      <w:b w:val="0"/>
      <w:caps/>
      <w:color w:val="0B2A51"/>
      <w:sz w:val="36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1C16B9"/>
    <w:pPr>
      <w:widowControl w:val="0"/>
      <w:tabs>
        <w:tab w:val="clear" w:pos="4876"/>
      </w:tabs>
      <w:autoSpaceDE w:val="0"/>
      <w:autoSpaceDN w:val="0"/>
      <w:adjustRightInd w:val="0"/>
      <w:spacing w:after="0" w:line="288" w:lineRule="auto"/>
      <w:textAlignment w:val="center"/>
      <w:textboxTightWrap w:val="none"/>
    </w:pPr>
    <w:rPr>
      <w:rFonts w:ascii="MinionPro-Regular" w:eastAsiaTheme="minorEastAsia" w:hAnsi="MinionPro-Regular" w:cs="MinionPro-Regular"/>
      <w:color w:val="000000"/>
      <w:sz w:val="24"/>
      <w:szCs w:val="24"/>
      <w:lang w:eastAsia="de-DE"/>
    </w:rPr>
  </w:style>
  <w:style w:type="character" w:customStyle="1" w:styleId="org">
    <w:name w:val="org"/>
    <w:basedOn w:val="Absatz-Standardschriftart"/>
    <w:rsid w:val="001C16B9"/>
  </w:style>
  <w:style w:type="paragraph" w:customStyle="1" w:styleId="padding-left-40">
    <w:name w:val="padding-left-40"/>
    <w:basedOn w:val="Standard"/>
    <w:rsid w:val="001C16B9"/>
    <w:pPr>
      <w:tabs>
        <w:tab w:val="clear" w:pos="4876"/>
      </w:tabs>
      <w:spacing w:before="100" w:beforeAutospacing="1" w:after="100" w:afterAutospacing="1" w:line="240" w:lineRule="auto"/>
      <w:textboxTightWrap w:val="none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paragraph" w:styleId="z-Formularbeginn">
    <w:name w:val="HTML Top of Form"/>
    <w:basedOn w:val="Standard"/>
    <w:next w:val="Standard"/>
    <w:link w:val="z-FormularbeginnZchn"/>
    <w:hidden/>
    <w:uiPriority w:val="99"/>
    <w:semiHidden/>
    <w:unhideWhenUsed/>
    <w:rsid w:val="001C16B9"/>
    <w:pPr>
      <w:pBdr>
        <w:bottom w:val="single" w:sz="6" w:space="1" w:color="auto"/>
      </w:pBdr>
      <w:tabs>
        <w:tab w:val="clear" w:pos="4876"/>
      </w:tabs>
      <w:spacing w:after="0" w:line="240" w:lineRule="auto"/>
      <w:jc w:val="center"/>
      <w:textboxTightWrap w:val="none"/>
    </w:pPr>
    <w:rPr>
      <w:rFonts w:ascii="Arial" w:eastAsia="Times New Roman" w:hAnsi="Arial" w:cs="Arial"/>
      <w:vanish/>
      <w:color w:val="auto"/>
      <w:sz w:val="16"/>
      <w:szCs w:val="16"/>
      <w:lang w:eastAsia="de-DE"/>
    </w:rPr>
  </w:style>
  <w:style w:type="character" w:customStyle="1" w:styleId="z-FormularbeginnZchn">
    <w:name w:val="z-Formularbeginn Zchn"/>
    <w:basedOn w:val="Absatz-Standardschriftart"/>
    <w:link w:val="z-Formularbeginn"/>
    <w:uiPriority w:val="99"/>
    <w:semiHidden/>
    <w:rsid w:val="001C16B9"/>
    <w:rPr>
      <w:rFonts w:ascii="Arial" w:eastAsia="Times New Roman" w:hAnsi="Arial" w:cs="Arial"/>
      <w:vanish/>
      <w:sz w:val="16"/>
      <w:szCs w:val="16"/>
      <w:lang w:eastAsia="de-DE"/>
    </w:rPr>
  </w:style>
  <w:style w:type="paragraph" w:styleId="z-Formularende">
    <w:name w:val="HTML Bottom of Form"/>
    <w:basedOn w:val="Standard"/>
    <w:next w:val="Standard"/>
    <w:link w:val="z-FormularendeZchn"/>
    <w:hidden/>
    <w:uiPriority w:val="99"/>
    <w:semiHidden/>
    <w:unhideWhenUsed/>
    <w:rsid w:val="001C16B9"/>
    <w:pPr>
      <w:pBdr>
        <w:top w:val="single" w:sz="6" w:space="1" w:color="auto"/>
      </w:pBdr>
      <w:tabs>
        <w:tab w:val="clear" w:pos="4876"/>
      </w:tabs>
      <w:spacing w:after="0" w:line="240" w:lineRule="auto"/>
      <w:jc w:val="center"/>
      <w:textboxTightWrap w:val="none"/>
    </w:pPr>
    <w:rPr>
      <w:rFonts w:ascii="Arial" w:eastAsia="Times New Roman" w:hAnsi="Arial" w:cs="Arial"/>
      <w:vanish/>
      <w:color w:val="auto"/>
      <w:sz w:val="16"/>
      <w:szCs w:val="16"/>
      <w:lang w:eastAsia="de-DE"/>
    </w:rPr>
  </w:style>
  <w:style w:type="character" w:customStyle="1" w:styleId="z-FormularendeZchn">
    <w:name w:val="z-Formularende Zchn"/>
    <w:basedOn w:val="Absatz-Standardschriftart"/>
    <w:link w:val="z-Formularende"/>
    <w:uiPriority w:val="99"/>
    <w:semiHidden/>
    <w:rsid w:val="001C16B9"/>
    <w:rPr>
      <w:rFonts w:ascii="Arial" w:eastAsia="Times New Roman" w:hAnsi="Arial" w:cs="Arial"/>
      <w:vanish/>
      <w:sz w:val="16"/>
      <w:szCs w:val="16"/>
      <w:lang w:eastAsia="de-DE"/>
    </w:rPr>
  </w:style>
  <w:style w:type="paragraph" w:customStyle="1" w:styleId="Kontakt">
    <w:name w:val="Kontakt"/>
    <w:basedOn w:val="Bodytextsemibold"/>
    <w:rsid w:val="001C16B9"/>
  </w:style>
  <w:style w:type="paragraph" w:customStyle="1" w:styleId="H2berschrift">
    <w:name w:val="H2_Überschrift"/>
    <w:basedOn w:val="Standard"/>
    <w:link w:val="H2berschriftZchn"/>
    <w:uiPriority w:val="4"/>
    <w:qFormat/>
    <w:rsid w:val="001C16B9"/>
    <w:pPr>
      <w:widowControl w:val="0"/>
      <w:tabs>
        <w:tab w:val="clear" w:pos="4876"/>
      </w:tabs>
      <w:autoSpaceDE w:val="0"/>
      <w:autoSpaceDN w:val="0"/>
      <w:spacing w:after="40" w:line="320" w:lineRule="exact"/>
      <w:textboxTightWrap w:val="none"/>
    </w:pPr>
    <w:rPr>
      <w:rFonts w:ascii="Open Sans SemiBold" w:eastAsia="Times New Roman" w:hAnsi="Open Sans SemiBold" w:cs="Times New Roman"/>
      <w:b/>
      <w:bCs/>
      <w:color w:val="003A73" w:themeColor="text2" w:themeTint="F2"/>
      <w:w w:val="101"/>
      <w:sz w:val="28"/>
      <w:szCs w:val="18"/>
      <w:lang w:eastAsia="de-DE"/>
    </w:rPr>
  </w:style>
  <w:style w:type="paragraph" w:customStyle="1" w:styleId="H1sKapitel">
    <w:name w:val="H1_Üs Kapitel"/>
    <w:basedOn w:val="Standard"/>
    <w:uiPriority w:val="1"/>
    <w:qFormat/>
    <w:rsid w:val="001C16B9"/>
    <w:pPr>
      <w:widowControl w:val="0"/>
      <w:tabs>
        <w:tab w:val="clear" w:pos="4876"/>
      </w:tabs>
      <w:autoSpaceDE w:val="0"/>
      <w:autoSpaceDN w:val="0"/>
      <w:spacing w:after="120" w:line="480" w:lineRule="exact"/>
      <w:textboxTightWrap w:val="none"/>
    </w:pPr>
    <w:rPr>
      <w:rFonts w:ascii="Open Sans SemiBold" w:eastAsia="Times New Roman" w:hAnsi="Open Sans SemiBold" w:cs="Times New Roman"/>
      <w:b/>
      <w:color w:val="0079EF" w:themeColor="text2" w:themeTint="A6"/>
      <w:sz w:val="44"/>
      <w:szCs w:val="22"/>
      <w:lang w:eastAsia="de-DE"/>
    </w:rPr>
  </w:style>
  <w:style w:type="paragraph" w:customStyle="1" w:styleId="Bodytextlight">
    <w:name w:val="Bodytext light"/>
    <w:basedOn w:val="Standard"/>
    <w:next w:val="Standard"/>
    <w:link w:val="BodytextlightZchn"/>
    <w:qFormat/>
    <w:rsid w:val="001C16B9"/>
    <w:pPr>
      <w:widowControl w:val="0"/>
      <w:tabs>
        <w:tab w:val="clear" w:pos="4876"/>
      </w:tabs>
      <w:autoSpaceDE w:val="0"/>
      <w:autoSpaceDN w:val="0"/>
      <w:spacing w:after="0" w:line="220" w:lineRule="exact"/>
      <w:textboxTightWrap w:val="none"/>
    </w:pPr>
    <w:rPr>
      <w:rFonts w:ascii="Open Sans Light" w:eastAsia="Times New Roman" w:hAnsi="Open Sans Light" w:cs="Open Sans"/>
      <w:color w:val="003A73" w:themeColor="text2" w:themeTint="F2"/>
      <w:sz w:val="18"/>
      <w:szCs w:val="22"/>
      <w:lang w:eastAsia="de-DE"/>
    </w:rPr>
  </w:style>
  <w:style w:type="character" w:customStyle="1" w:styleId="H2berschriftZchn">
    <w:name w:val="H2_Überschrift Zchn"/>
    <w:basedOn w:val="Absatz-Standardschriftart"/>
    <w:link w:val="H2berschrift"/>
    <w:uiPriority w:val="4"/>
    <w:rsid w:val="001C16B9"/>
    <w:rPr>
      <w:rFonts w:ascii="Open Sans SemiBold" w:eastAsia="Times New Roman" w:hAnsi="Open Sans SemiBold" w:cs="Times New Roman"/>
      <w:b/>
      <w:bCs/>
      <w:color w:val="003A73" w:themeColor="text2" w:themeTint="F2"/>
      <w:w w:val="101"/>
      <w:sz w:val="28"/>
      <w:szCs w:val="18"/>
      <w:lang w:eastAsia="de-DE"/>
    </w:rPr>
  </w:style>
  <w:style w:type="character" w:customStyle="1" w:styleId="BodytextlightZchn">
    <w:name w:val="Bodytext light Zchn"/>
    <w:basedOn w:val="Absatz-Standardschriftart"/>
    <w:link w:val="Bodytextlight"/>
    <w:rsid w:val="001C16B9"/>
    <w:rPr>
      <w:rFonts w:ascii="Open Sans Light" w:eastAsia="Times New Roman" w:hAnsi="Open Sans Light" w:cs="Open Sans"/>
      <w:color w:val="003A73" w:themeColor="text2" w:themeTint="F2"/>
      <w:sz w:val="18"/>
      <w:szCs w:val="22"/>
      <w:lang w:eastAsia="de-DE"/>
    </w:rPr>
  </w:style>
  <w:style w:type="paragraph" w:customStyle="1" w:styleId="email">
    <w:name w:val="email"/>
    <w:basedOn w:val="Standard"/>
    <w:rsid w:val="001C16B9"/>
    <w:pPr>
      <w:widowControl w:val="0"/>
      <w:numPr>
        <w:numId w:val="22"/>
      </w:numPr>
      <w:tabs>
        <w:tab w:val="clear" w:pos="4876"/>
        <w:tab w:val="left" w:pos="0"/>
        <w:tab w:val="left" w:pos="284"/>
      </w:tabs>
      <w:autoSpaceDE w:val="0"/>
      <w:autoSpaceDN w:val="0"/>
      <w:spacing w:after="0" w:line="220" w:lineRule="exact"/>
      <w:textboxTightWrap w:val="none"/>
    </w:pPr>
    <w:rPr>
      <w:rFonts w:ascii="Open Sans Light" w:eastAsia="Times New Roman" w:hAnsi="Open Sans Light" w:cs="Open Sans"/>
      <w:color w:val="6D0C5E" w:themeColor="accent5" w:themeShade="BF"/>
      <w:sz w:val="18"/>
      <w:szCs w:val="22"/>
      <w:lang w:eastAsia="de-DE"/>
      <w14:stylisticSets>
        <w14:styleSet w14:id="2"/>
      </w14:stylisticSets>
    </w:rPr>
  </w:style>
  <w:style w:type="paragraph" w:customStyle="1" w:styleId="web">
    <w:name w:val="web"/>
    <w:basedOn w:val="email"/>
    <w:rsid w:val="001C16B9"/>
    <w:pPr>
      <w:numPr>
        <w:numId w:val="23"/>
      </w:numPr>
      <w:ind w:left="357" w:hanging="357"/>
    </w:pPr>
  </w:style>
  <w:style w:type="paragraph" w:customStyle="1" w:styleId="Bodytextsemibold">
    <w:name w:val="Bodytext semibold"/>
    <w:basedOn w:val="Bodytextlight"/>
    <w:rsid w:val="001C16B9"/>
    <w:pPr>
      <w:spacing w:before="240"/>
    </w:pPr>
    <w:rPr>
      <w:rFonts w:ascii="Open Sans SemiBold" w:hAnsi="Open Sans SemiBold" w:cs="Open Sans SemiBold"/>
      <w:b/>
      <w:sz w:val="22"/>
    </w:rPr>
  </w:style>
  <w:style w:type="paragraph" w:styleId="Titel">
    <w:name w:val="Title"/>
    <w:basedOn w:val="Standard"/>
    <w:next w:val="Standard"/>
    <w:link w:val="TitelZchn"/>
    <w:qFormat/>
    <w:rsid w:val="001C16B9"/>
    <w:pPr>
      <w:tabs>
        <w:tab w:val="clear" w:pos="4876"/>
      </w:tabs>
      <w:spacing w:after="0" w:line="240" w:lineRule="auto"/>
      <w:contextualSpacing/>
      <w:textboxTightWrap w:val="none"/>
    </w:pPr>
    <w:rPr>
      <w:rFonts w:eastAsiaTheme="majorEastAsia" w:cstheme="majorBidi"/>
      <w:b/>
      <w:color w:val="auto"/>
      <w:spacing w:val="-10"/>
      <w:kern w:val="28"/>
      <w:sz w:val="3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rsid w:val="001C16B9"/>
    <w:rPr>
      <w:rFonts w:eastAsiaTheme="majorEastAsia" w:cstheme="majorBidi"/>
      <w:b/>
      <w:spacing w:val="-10"/>
      <w:kern w:val="28"/>
      <w:sz w:val="36"/>
      <w:szCs w:val="56"/>
      <w:lang w:eastAsia="de-DE"/>
    </w:rPr>
  </w:style>
  <w:style w:type="paragraph" w:customStyle="1" w:styleId="FormatvorlageBodytextlightOpenSansFettText2">
    <w:name w:val="Formatvorlage Bodytext light + Open Sans Fett Text 2"/>
    <w:basedOn w:val="Bodytextlight"/>
    <w:rsid w:val="001C16B9"/>
    <w:pPr>
      <w:spacing w:before="120"/>
    </w:pPr>
    <w:rPr>
      <w:rFonts w:ascii="Open Sans" w:hAnsi="Open Sans"/>
      <w:b/>
      <w:bCs/>
      <w:color w:val="00305E" w:themeColor="text2"/>
    </w:rPr>
  </w:style>
  <w:style w:type="paragraph" w:customStyle="1" w:styleId="FormatvorlageBodytextsemiboldNichtFettBenutzerdefinierteFarbeRGB">
    <w:name w:val="Formatvorlage Bodytext semibold + Nicht Fett Benutzerdefinierte Farbe(RGB(..."/>
    <w:basedOn w:val="Bodytextsemibold"/>
    <w:rsid w:val="001C16B9"/>
    <w:rPr>
      <w:b w:val="0"/>
      <w:color w:val="00838D"/>
    </w:rPr>
  </w:style>
  <w:style w:type="paragraph" w:customStyle="1" w:styleId="Formatvorlageberschrift1OpenSansSemiBold14PtBenutzerdefiniert">
    <w:name w:val="Formatvorlage Überschrift 1 + Open Sans SemiBold 14 Pt. Benutzerdefiniert..."/>
    <w:basedOn w:val="berschrift1"/>
    <w:rsid w:val="001C16B9"/>
    <w:pPr>
      <w:keepLines w:val="0"/>
      <w:pBdr>
        <w:top w:val="single" w:sz="12" w:space="6" w:color="00838D"/>
      </w:pBdr>
      <w:tabs>
        <w:tab w:val="clear" w:pos="4876"/>
      </w:tabs>
      <w:autoSpaceDE w:val="0"/>
      <w:autoSpaceDN w:val="0"/>
      <w:spacing w:before="360" w:after="60" w:line="240" w:lineRule="auto"/>
      <w:textboxTightWrap w:val="none"/>
    </w:pPr>
    <w:rPr>
      <w:rFonts w:ascii="Open Sans SemiBold" w:eastAsia="Times New Roman" w:hAnsi="Open Sans SemiBold" w:cs="Arial"/>
      <w:bCs/>
      <w:color w:val="00838D"/>
      <w:kern w:val="32"/>
      <w:sz w:val="28"/>
      <w:lang w:eastAsia="de-DE"/>
    </w:rPr>
  </w:style>
  <w:style w:type="paragraph" w:customStyle="1" w:styleId="Formatvorlageberschrift1LateinOpenSansSemiBold14PtBenutzer">
    <w:name w:val="Formatvorlage Überschrift 1 + (Latein) Open Sans SemiBold 14 Pt. Benutzer..."/>
    <w:basedOn w:val="berschrift1"/>
    <w:rsid w:val="001C16B9"/>
    <w:pPr>
      <w:keepLines w:val="0"/>
      <w:pBdr>
        <w:top w:val="single" w:sz="18" w:space="6" w:color="0077AE"/>
      </w:pBdr>
      <w:tabs>
        <w:tab w:val="clear" w:pos="4876"/>
      </w:tabs>
      <w:autoSpaceDE w:val="0"/>
      <w:autoSpaceDN w:val="0"/>
      <w:spacing w:before="360" w:after="60" w:line="240" w:lineRule="auto"/>
      <w:textboxTightWrap w:val="none"/>
    </w:pPr>
    <w:rPr>
      <w:rFonts w:ascii="Open Sans SemiBold" w:eastAsia="Times New Roman" w:hAnsi="Open Sans SemiBold" w:cs="Arial"/>
      <w:bCs/>
      <w:color w:val="0077AE"/>
      <w:kern w:val="32"/>
      <w:sz w:val="28"/>
      <w:lang w:eastAsia="de-DE"/>
    </w:rPr>
  </w:style>
  <w:style w:type="paragraph" w:customStyle="1" w:styleId="Formatvorlageberschrift1OpenSansSemiBold14PtBenutzerdefiniert1">
    <w:name w:val="Formatvorlage Überschrift 1 + Open Sans SemiBold 14 Pt. Benutzerdefiniert...1"/>
    <w:basedOn w:val="berschrift1"/>
    <w:rsid w:val="001C16B9"/>
    <w:pPr>
      <w:keepLines w:val="0"/>
      <w:pBdr>
        <w:top w:val="single" w:sz="18" w:space="6" w:color="CE0075"/>
      </w:pBdr>
      <w:tabs>
        <w:tab w:val="clear" w:pos="4876"/>
      </w:tabs>
      <w:autoSpaceDE w:val="0"/>
      <w:autoSpaceDN w:val="0"/>
      <w:spacing w:before="360" w:after="60" w:line="240" w:lineRule="auto"/>
      <w:textboxTightWrap w:val="none"/>
    </w:pPr>
    <w:rPr>
      <w:rFonts w:ascii="Open Sans SemiBold" w:eastAsia="Times New Roman" w:hAnsi="Open Sans SemiBold" w:cs="Arial"/>
      <w:bCs/>
      <w:color w:val="CE0075"/>
      <w:kern w:val="32"/>
      <w:sz w:val="28"/>
      <w:lang w:eastAsia="de-DE"/>
    </w:rPr>
  </w:style>
  <w:style w:type="paragraph" w:customStyle="1" w:styleId="Formatvorlageberschrift1OpenSansSemiBold14PtBenutzerdefiniert2">
    <w:name w:val="Formatvorlage Überschrift 1 + Open Sans SemiBold 14 Pt. Benutzerdefiniert...2"/>
    <w:basedOn w:val="berschrift1"/>
    <w:rsid w:val="001C16B9"/>
    <w:pPr>
      <w:keepLines w:val="0"/>
      <w:pBdr>
        <w:top w:val="single" w:sz="18" w:space="6" w:color="00893A"/>
      </w:pBdr>
      <w:tabs>
        <w:tab w:val="clear" w:pos="4876"/>
      </w:tabs>
      <w:autoSpaceDE w:val="0"/>
      <w:autoSpaceDN w:val="0"/>
      <w:spacing w:before="360" w:after="60" w:line="240" w:lineRule="auto"/>
      <w:textboxTightWrap w:val="none"/>
    </w:pPr>
    <w:rPr>
      <w:rFonts w:ascii="Open Sans SemiBold" w:eastAsia="Times New Roman" w:hAnsi="Open Sans SemiBold" w:cs="Arial"/>
      <w:bCs/>
      <w:color w:val="00893A"/>
      <w:kern w:val="32"/>
      <w:sz w:val="28"/>
      <w:lang w:eastAsia="de-DE"/>
    </w:rPr>
  </w:style>
  <w:style w:type="paragraph" w:customStyle="1" w:styleId="Formatvorlageberschrift1OpenSansSemiBold14PtBenutzerdefiniert3">
    <w:name w:val="Formatvorlage Überschrift 1 + Open Sans SemiBold 14 Pt. Benutzerdefiniert...3"/>
    <w:basedOn w:val="berschrift1"/>
    <w:qFormat/>
    <w:rsid w:val="001C16B9"/>
    <w:pPr>
      <w:keepLines w:val="0"/>
      <w:pBdr>
        <w:top w:val="single" w:sz="18" w:space="6" w:color="CD1719"/>
      </w:pBdr>
      <w:tabs>
        <w:tab w:val="clear" w:pos="4876"/>
      </w:tabs>
      <w:autoSpaceDE w:val="0"/>
      <w:autoSpaceDN w:val="0"/>
      <w:spacing w:before="360" w:after="60" w:line="240" w:lineRule="auto"/>
      <w:textboxTightWrap w:val="none"/>
    </w:pPr>
    <w:rPr>
      <w:rFonts w:ascii="Open Sans SemiBold" w:eastAsia="Times New Roman" w:hAnsi="Open Sans SemiBold" w:cs="Arial"/>
      <w:bCs/>
      <w:color w:val="CD1719"/>
      <w:kern w:val="32"/>
      <w:sz w:val="28"/>
      <w:lang w:eastAsia="de-DE"/>
    </w:rPr>
  </w:style>
  <w:style w:type="paragraph" w:customStyle="1" w:styleId="FormatvorlageBodytextlightTUDIconsetLightBLO">
    <w:name w:val="Formatvorlage Bodytext light + TUD Iconset Light BLO"/>
    <w:basedOn w:val="Bodytextlight"/>
    <w:rsid w:val="001C16B9"/>
    <w:rPr>
      <w:rFonts w:ascii="TUD-Iconfont Light" w:hAnsi="TUD-Iconfont Light"/>
    </w:rPr>
  </w:style>
  <w:style w:type="paragraph" w:customStyle="1" w:styleId="Formatvorlageberschrift1OpenSansSemiBold14Pt">
    <w:name w:val="Formatvorlage Überschrift 1 + Open Sans SemiBold 14Pt"/>
    <w:qFormat/>
    <w:rsid w:val="001C16B9"/>
    <w:pPr>
      <w:pBdr>
        <w:top w:val="single" w:sz="18" w:space="6" w:color="00305D"/>
      </w:pBdr>
      <w:spacing w:before="360" w:after="60" w:line="240" w:lineRule="auto"/>
    </w:pPr>
    <w:rPr>
      <w:rFonts w:ascii="Open Sans SemiBold" w:eastAsia="Times New Roman" w:hAnsi="Open Sans SemiBold" w:cs="Arial"/>
      <w:b/>
      <w:bCs/>
      <w:color w:val="00305D"/>
      <w:kern w:val="32"/>
      <w:sz w:val="28"/>
      <w:szCs w:val="32"/>
      <w:lang w:eastAsia="de-DE"/>
    </w:rPr>
  </w:style>
  <w:style w:type="paragraph" w:customStyle="1" w:styleId="berschrift1OpenSans14PtHKS41">
    <w:name w:val="Überschrift 1 + Open Sans 14 Pt HKS41"/>
    <w:next w:val="Textkrper"/>
    <w:qFormat/>
    <w:rsid w:val="001C16B9"/>
    <w:pPr>
      <w:pBdr>
        <w:top w:val="single" w:sz="18" w:space="1" w:color="auto"/>
      </w:pBdr>
      <w:spacing w:after="0" w:line="240" w:lineRule="auto"/>
    </w:pPr>
    <w:rPr>
      <w:rFonts w:ascii="Open Sans SemiBold" w:eastAsia="Times New Roman" w:hAnsi="Open Sans SemiBold" w:cs="Arial"/>
      <w:b/>
      <w:bCs/>
      <w:color w:val="00305D"/>
      <w:kern w:val="32"/>
      <w:sz w:val="28"/>
      <w:szCs w:val="32"/>
      <w:lang w:eastAsia="de-DE"/>
    </w:rPr>
  </w:style>
  <w:style w:type="paragraph" w:customStyle="1" w:styleId="FormatvorlageBodytextsemiboldOpenSansLight9Pt">
    <w:name w:val="Formatvorlage Bodytext semibold + Open Sans Light 9 Pt."/>
    <w:basedOn w:val="Bodytextsemibold"/>
    <w:rsid w:val="001C16B9"/>
    <w:rPr>
      <w:rFonts w:ascii="Open Sans Light" w:hAnsi="Open Sans Light"/>
      <w:bCs/>
      <w:color w:val="00305D"/>
      <w:sz w:val="18"/>
    </w:rPr>
  </w:style>
  <w:style w:type="paragraph" w:styleId="Textkrper">
    <w:name w:val="Body Text"/>
    <w:basedOn w:val="Standard"/>
    <w:link w:val="TextkrperZchn"/>
    <w:semiHidden/>
    <w:unhideWhenUsed/>
    <w:rsid w:val="001C16B9"/>
    <w:pPr>
      <w:tabs>
        <w:tab w:val="clear" w:pos="4876"/>
      </w:tabs>
      <w:spacing w:after="120" w:line="240" w:lineRule="auto"/>
      <w:textboxTightWrap w:val="none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1C16B9"/>
    <w:rPr>
      <w:rFonts w:ascii="Times New Roman" w:eastAsia="Times New Roman" w:hAnsi="Times New Roman" w:cs="Times New Roman"/>
      <w:sz w:val="24"/>
      <w:szCs w:val="24"/>
      <w:lang w:eastAsia="de-DE"/>
    </w:rPr>
  </w:style>
  <w:style w:type="numbering" w:customStyle="1" w:styleId="KeineListe1">
    <w:name w:val="Keine Liste1"/>
    <w:next w:val="KeineListe"/>
    <w:uiPriority w:val="99"/>
    <w:semiHidden/>
    <w:unhideWhenUsed/>
    <w:rsid w:val="009A1E7A"/>
  </w:style>
  <w:style w:type="numbering" w:customStyle="1" w:styleId="Formatvorlage11">
    <w:name w:val="Formatvorlage11"/>
    <w:rsid w:val="009A1E7A"/>
  </w:style>
  <w:style w:type="paragraph" w:customStyle="1" w:styleId="organization-unit">
    <w:name w:val="organization-unit"/>
    <w:basedOn w:val="Standard"/>
    <w:rsid w:val="008F64C2"/>
    <w:pPr>
      <w:tabs>
        <w:tab w:val="clear" w:pos="4876"/>
      </w:tabs>
      <w:spacing w:before="100" w:beforeAutospacing="1" w:after="100" w:afterAutospacing="1" w:line="240" w:lineRule="auto"/>
      <w:textboxTightWrap w:val="none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character" w:customStyle="1" w:styleId="show-for-sr">
    <w:name w:val="show-for-sr"/>
    <w:basedOn w:val="Absatz-Standardschriftart"/>
    <w:rsid w:val="008F64C2"/>
  </w:style>
  <w:style w:type="paragraph" w:customStyle="1" w:styleId="kind-of-address">
    <w:name w:val="kind-of-address"/>
    <w:basedOn w:val="Standard"/>
    <w:rsid w:val="008F64C2"/>
    <w:pPr>
      <w:tabs>
        <w:tab w:val="clear" w:pos="4876"/>
      </w:tabs>
      <w:spacing w:before="100" w:beforeAutospacing="1" w:after="100" w:afterAutospacing="1" w:line="240" w:lineRule="auto"/>
      <w:textboxTightWrap w:val="none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paragraph" w:customStyle="1" w:styleId="street-address">
    <w:name w:val="street-address"/>
    <w:basedOn w:val="Standard"/>
    <w:rsid w:val="008F64C2"/>
    <w:pPr>
      <w:tabs>
        <w:tab w:val="clear" w:pos="4876"/>
      </w:tabs>
      <w:spacing w:before="100" w:beforeAutospacing="1" w:after="100" w:afterAutospacing="1" w:line="240" w:lineRule="auto"/>
      <w:textboxTightWrap w:val="none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character" w:customStyle="1" w:styleId="building">
    <w:name w:val="building"/>
    <w:basedOn w:val="Absatz-Standardschriftart"/>
    <w:rsid w:val="008F64C2"/>
  </w:style>
  <w:style w:type="character" w:customStyle="1" w:styleId="postal-code">
    <w:name w:val="postal-code"/>
    <w:basedOn w:val="Absatz-Standardschriftart"/>
    <w:rsid w:val="008F64C2"/>
  </w:style>
  <w:style w:type="character" w:customStyle="1" w:styleId="locality">
    <w:name w:val="locality"/>
    <w:basedOn w:val="Absatz-Standardschriftart"/>
    <w:rsid w:val="008F64C2"/>
  </w:style>
  <w:style w:type="paragraph" w:customStyle="1" w:styleId="map-link">
    <w:name w:val="map-link"/>
    <w:basedOn w:val="Standard"/>
    <w:rsid w:val="008F64C2"/>
    <w:pPr>
      <w:tabs>
        <w:tab w:val="clear" w:pos="4876"/>
      </w:tabs>
      <w:spacing w:before="100" w:beforeAutospacing="1" w:after="100" w:afterAutospacing="1" w:line="240" w:lineRule="auto"/>
      <w:textboxTightWrap w:val="none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character" w:customStyle="1" w:styleId="honorific-prefix">
    <w:name w:val="honorific-prefix"/>
    <w:basedOn w:val="Absatz-Standardschriftart"/>
    <w:rsid w:val="00F82EE1"/>
  </w:style>
  <w:style w:type="character" w:customStyle="1" w:styleId="given-name">
    <w:name w:val="given-name"/>
    <w:basedOn w:val="Absatz-Standardschriftart"/>
    <w:rsid w:val="00F82EE1"/>
  </w:style>
  <w:style w:type="character" w:customStyle="1" w:styleId="family-name">
    <w:name w:val="family-name"/>
    <w:basedOn w:val="Absatz-Standardschriftart"/>
    <w:rsid w:val="00F82EE1"/>
  </w:style>
  <w:style w:type="paragraph" w:customStyle="1" w:styleId="headline">
    <w:name w:val="headline"/>
    <w:basedOn w:val="Standard"/>
    <w:rsid w:val="004B2658"/>
    <w:pPr>
      <w:tabs>
        <w:tab w:val="clear" w:pos="4876"/>
      </w:tabs>
      <w:spacing w:before="100" w:beforeAutospacing="1" w:after="100" w:afterAutospacing="1" w:line="240" w:lineRule="auto"/>
      <w:textboxTightWrap w:val="none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paragraph" w:customStyle="1" w:styleId="Titel1">
    <w:name w:val="Titel1"/>
    <w:basedOn w:val="Standard"/>
    <w:rsid w:val="004B2658"/>
    <w:pPr>
      <w:tabs>
        <w:tab w:val="clear" w:pos="4876"/>
      </w:tabs>
      <w:spacing w:before="100" w:beforeAutospacing="1" w:after="100" w:afterAutospacing="1" w:line="240" w:lineRule="auto"/>
      <w:textboxTightWrap w:val="none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604B3"/>
    <w:rPr>
      <w:color w:val="605E5C"/>
      <w:shd w:val="clear" w:color="auto" w:fill="E1DFDD"/>
    </w:rPr>
  </w:style>
  <w:style w:type="paragraph" w:customStyle="1" w:styleId="role">
    <w:name w:val="role"/>
    <w:basedOn w:val="Standard"/>
    <w:rsid w:val="008B684F"/>
    <w:pPr>
      <w:tabs>
        <w:tab w:val="clear" w:pos="4876"/>
      </w:tabs>
      <w:spacing w:before="100" w:beforeAutospacing="1" w:after="100" w:afterAutospacing="1" w:line="240" w:lineRule="auto"/>
      <w:textboxTightWrap w:val="none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BD52FA"/>
    <w:rPr>
      <w:color w:val="808080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64656"/>
    <w:rPr>
      <w:color w:val="605E5C"/>
      <w:shd w:val="clear" w:color="auto" w:fill="E1DFDD"/>
    </w:rPr>
  </w:style>
  <w:style w:type="character" w:customStyle="1" w:styleId="box-title-big">
    <w:name w:val="box-title-big"/>
    <w:basedOn w:val="Absatz-Standardschriftart"/>
    <w:rsid w:val="004B0801"/>
  </w:style>
  <w:style w:type="character" w:styleId="NichtaufgelsteErwhnung">
    <w:name w:val="Unresolved Mention"/>
    <w:basedOn w:val="Absatz-Standardschriftart"/>
    <w:uiPriority w:val="99"/>
    <w:semiHidden/>
    <w:unhideWhenUsed/>
    <w:rsid w:val="00F87A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0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4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4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8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7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4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1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6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93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9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79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97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625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043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195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366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1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70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0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0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gunar.matthies@&#8203;tu-dresden.de" TargetMode="External"/><Relationship Id="rId21" Type="http://schemas.openxmlformats.org/officeDocument/2006/relationships/hyperlink" Target="https://tu-dresden.de/mn/biologie/botanik" TargetMode="External"/><Relationship Id="rId63" Type="http://schemas.openxmlformats.org/officeDocument/2006/relationships/hyperlink" Target="mailto:julia.herdin@&#8203;tu-dresden.de" TargetMode="External"/><Relationship Id="rId159" Type="http://schemas.openxmlformats.org/officeDocument/2006/relationships/hyperlink" Target="https://tu-dresden.de/ing/maschinenwesen/iet" TargetMode="External"/><Relationship Id="rId170" Type="http://schemas.openxmlformats.org/officeDocument/2006/relationships/hyperlink" Target="https://tu-dresden.de/ing/maschinenwesen/imd" TargetMode="External"/><Relationship Id="rId226" Type="http://schemas.openxmlformats.org/officeDocument/2006/relationships/hyperlink" Target="https://www.hydwis.de/" TargetMode="External"/><Relationship Id="rId268" Type="http://schemas.openxmlformats.org/officeDocument/2006/relationships/header" Target="header4.xml"/><Relationship Id="rId32" Type="http://schemas.openxmlformats.org/officeDocument/2006/relationships/hyperlink" Target="mailto:fsrchemie-info@groups.tu-dresden.de" TargetMode="External"/><Relationship Id="rId74" Type="http://schemas.openxmlformats.org/officeDocument/2006/relationships/hyperlink" Target="mailto:phf-dekanat-sekretariat@tu-dresden.de" TargetMode="External"/><Relationship Id="rId128" Type="http://schemas.openxmlformats.org/officeDocument/2006/relationships/hyperlink" Target="mailto:clemens.felsmann@&#8203;tu-dresden.de" TargetMode="External"/><Relationship Id="rId5" Type="http://schemas.openxmlformats.org/officeDocument/2006/relationships/settings" Target="settings.xml"/><Relationship Id="rId95" Type="http://schemas.openxmlformats.org/officeDocument/2006/relationships/hyperlink" Target="https://tu-dresden.de/gsw/slk/germanistik" TargetMode="External"/><Relationship Id="rId160" Type="http://schemas.openxmlformats.org/officeDocument/2006/relationships/hyperlink" Target="mailto:clemens.felsmann@tu-dresden.de" TargetMode="External"/><Relationship Id="rId181" Type="http://schemas.openxmlformats.org/officeDocument/2006/relationships/hyperlink" Target="https://tu-dresden.de/ing/maschinenwesen/ifww" TargetMode="External"/><Relationship Id="rId216" Type="http://schemas.openxmlformats.org/officeDocument/2006/relationships/hyperlink" Target="mailto:pruefungsamt.forstwissenschaften@mailbox.tu-dresden.de" TargetMode="External"/><Relationship Id="rId237" Type="http://schemas.openxmlformats.org/officeDocument/2006/relationships/hyperlink" Target="mailto:kontakt@spaetverkehr.org" TargetMode="External"/><Relationship Id="rId258" Type="http://schemas.openxmlformats.org/officeDocument/2006/relationships/hyperlink" Target="https://tu-dresden.de/studium/nach-dem-studium/netzwerke/vereine?set_language=en" TargetMode="External"/><Relationship Id="rId22" Type="http://schemas.openxmlformats.org/officeDocument/2006/relationships/hyperlink" Target="tel:+49351463-36032" TargetMode="External"/><Relationship Id="rId43" Type="http://schemas.openxmlformats.org/officeDocument/2006/relationships/hyperlink" Target="https://tu-dresden.de/mn/math/algebra" TargetMode="External"/><Relationship Id="rId64" Type="http://schemas.openxmlformats.org/officeDocument/2006/relationships/hyperlink" Target="https://tu-dresden.de/mn/psychologie/ikpp" TargetMode="External"/><Relationship Id="rId118" Type="http://schemas.openxmlformats.org/officeDocument/2006/relationships/hyperlink" Target="mailto:studiendekan.inf@tu-dresden.de" TargetMode="External"/><Relationship Id="rId139" Type="http://schemas.openxmlformats.org/officeDocument/2006/relationships/hyperlink" Target="https://tu-dresden.de/ing/elektrotechnik/ihm" TargetMode="External"/><Relationship Id="rId85" Type="http://schemas.openxmlformats.org/officeDocument/2006/relationships/hyperlink" Target="https://tu-dresden.de/gsw/phil/powi" TargetMode="External"/><Relationship Id="rId150" Type="http://schemas.openxmlformats.org/officeDocument/2006/relationships/hyperlink" Target="https://tu-dresden.de/ing/maschinenwesen/fsr" TargetMode="External"/><Relationship Id="rId171" Type="http://schemas.openxmlformats.org/officeDocument/2006/relationships/hyperlink" Target="mailto:fluidtronik@mailbox.tu-dresden.de" TargetMode="External"/><Relationship Id="rId192" Type="http://schemas.openxmlformats.org/officeDocument/2006/relationships/hyperlink" Target="mailto:michael.engelmann@&#8203;tu-dresden.de" TargetMode="External"/><Relationship Id="rId206" Type="http://schemas.openxmlformats.org/officeDocument/2006/relationships/hyperlink" Target="mailto:%20irene.lohaus@&#8203;tu-dresden.de" TargetMode="External"/><Relationship Id="rId227" Type="http://schemas.openxmlformats.org/officeDocument/2006/relationships/hyperlink" Target="https://tu-dresden.de/bu/umwelt/forst/studium" TargetMode="External"/><Relationship Id="rId248" Type="http://schemas.openxmlformats.org/officeDocument/2006/relationships/hyperlink" Target="mailto:gunar.matthies@&#8203;tu-dresden.de" TargetMode="External"/><Relationship Id="rId269" Type="http://schemas.openxmlformats.org/officeDocument/2006/relationships/header" Target="header5.xml"/><Relationship Id="rId12" Type="http://schemas.openxmlformats.org/officeDocument/2006/relationships/footer" Target="footer2.xml"/><Relationship Id="rId33" Type="http://schemas.openxmlformats.org/officeDocument/2006/relationships/hyperlink" Target="http://www.ag-jlc.de" TargetMode="External"/><Relationship Id="rId108" Type="http://schemas.openxmlformats.org/officeDocument/2006/relationships/hyperlink" Target="https://www.ifsr.de/" TargetMode="External"/><Relationship Id="rId129" Type="http://schemas.openxmlformats.org/officeDocument/2006/relationships/hyperlink" Target="https://tu-dresden.de/ing/elektrotechnik/ias" TargetMode="External"/><Relationship Id="rId54" Type="http://schemas.openxmlformats.org/officeDocument/2006/relationships/hyperlink" Target="https://tu-dresden.de/mn/physik/iap" TargetMode="External"/><Relationship Id="rId75" Type="http://schemas.openxmlformats.org/officeDocument/2006/relationships/hyperlink" Target="https://tu-dresden.de/gsw/phil" TargetMode="External"/><Relationship Id="rId96" Type="http://schemas.openxmlformats.org/officeDocument/2006/relationships/hyperlink" Target="https://tu-dresden.de/gsw/slk/klassphil" TargetMode="External"/><Relationship Id="rId140" Type="http://schemas.openxmlformats.org/officeDocument/2006/relationships/hyperlink" Target="https://tu-dresden.de/ing/elektrotechnik/rst" TargetMode="External"/><Relationship Id="rId161" Type="http://schemas.openxmlformats.org/officeDocument/2006/relationships/hyperlink" Target="https://tu-dresden.de/ing/maschinenwesen/if" TargetMode="External"/><Relationship Id="rId182" Type="http://schemas.openxmlformats.org/officeDocument/2006/relationships/hyperlink" Target="mailto:christoph.leyens@tu-dresden.de" TargetMode="External"/><Relationship Id="rId217" Type="http://schemas.openxmlformats.org/officeDocument/2006/relationships/hyperlink" Target="mailto:andrea.breitung@tu-dresden.de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tu-dresden.de/bu/verkehr/iad" TargetMode="External"/><Relationship Id="rId259" Type="http://schemas.openxmlformats.org/officeDocument/2006/relationships/hyperlink" Target="https://www.nexus-dresden.org/" TargetMode="External"/><Relationship Id="rId23" Type="http://schemas.openxmlformats.org/officeDocument/2006/relationships/hyperlink" Target="https://tu-dresden.de/mn/biologie/genetik" TargetMode="External"/><Relationship Id="rId119" Type="http://schemas.openxmlformats.org/officeDocument/2006/relationships/hyperlink" Target="mailto:gunar.matthies@&#8203;tu-dresden.de" TargetMode="External"/><Relationship Id="rId270" Type="http://schemas.openxmlformats.org/officeDocument/2006/relationships/header" Target="header6.xml"/><Relationship Id="rId44" Type="http://schemas.openxmlformats.org/officeDocument/2006/relationships/hyperlink" Target="https://tu-dresden.de/mn/math/analysis" TargetMode="External"/><Relationship Id="rId65" Type="http://schemas.openxmlformats.org/officeDocument/2006/relationships/hyperlink" Target="https://tu-dresden.de/mn/psychologie/iaosp/wop" TargetMode="External"/><Relationship Id="rId86" Type="http://schemas.openxmlformats.org/officeDocument/2006/relationships/hyperlink" Target="mailto:gd-politikwissenschaft@mailbox.tu-dresden.de" TargetMode="External"/><Relationship Id="rId130" Type="http://schemas.openxmlformats.org/officeDocument/2006/relationships/hyperlink" Target="https://www.avt.et.tu-dresden.de/" TargetMode="External"/><Relationship Id="rId151" Type="http://schemas.openxmlformats.org/officeDocument/2006/relationships/hyperlink" Target="http://www.akaflieg-dresden.de/" TargetMode="External"/><Relationship Id="rId172" Type="http://schemas.openxmlformats.org/officeDocument/2006/relationships/hyperlink" Target="https://tu-dresden.de/ing/maschinenwesen/int" TargetMode="External"/><Relationship Id="rId193" Type="http://schemas.openxmlformats.org/officeDocument/2006/relationships/hyperlink" Target="https://tu-dresden.de/bu/bauingenieurwesen/ifb" TargetMode="External"/><Relationship Id="rId207" Type="http://schemas.openxmlformats.org/officeDocument/2006/relationships/hyperlink" Target="https://tu-dresden.de/bu/architektur/studium/fachschaftsrat" TargetMode="External"/><Relationship Id="rId228" Type="http://schemas.openxmlformats.org/officeDocument/2006/relationships/hyperlink" Target="mailto:fr19_geo@mailbox.tu-dresden.de" TargetMode="External"/><Relationship Id="rId249" Type="http://schemas.openxmlformats.org/officeDocument/2006/relationships/hyperlink" Target="mailto:alexander.kemnitz@tu-dresden.de" TargetMode="External"/><Relationship Id="rId13" Type="http://schemas.openxmlformats.org/officeDocument/2006/relationships/header" Target="header3.xml"/><Relationship Id="rId109" Type="http://schemas.openxmlformats.org/officeDocument/2006/relationships/hyperlink" Target="https://ascii-dresden.de/" TargetMode="External"/><Relationship Id="rId260" Type="http://schemas.openxmlformats.org/officeDocument/2006/relationships/hyperlink" Target="mailto:info@nexus-online.de" TargetMode="External"/><Relationship Id="rId34" Type="http://schemas.openxmlformats.org/officeDocument/2006/relationships/hyperlink" Target="https://tu-dresden.de/mn/chemie/ac" TargetMode="External"/><Relationship Id="rId55" Type="http://schemas.openxmlformats.org/officeDocument/2006/relationships/hyperlink" Target="mailto:fanny.uhlig@tu-dresden.de" TargetMode="External"/><Relationship Id="rId76" Type="http://schemas.openxmlformats.org/officeDocument/2006/relationships/hyperlink" Target="https://tu-dresden.de/gsw/phil/die-fakultaet/fsr" TargetMode="External"/><Relationship Id="rId97" Type="http://schemas.openxmlformats.org/officeDocument/2006/relationships/hyperlink" Target="https://tu-dresden.de/gsw/slk/romanistik" TargetMode="External"/><Relationship Id="rId120" Type="http://schemas.openxmlformats.org/officeDocument/2006/relationships/hyperlink" Target="mailto:hagen.malberg@tu-dresden.de" TargetMode="External"/><Relationship Id="rId141" Type="http://schemas.openxmlformats.org/officeDocument/2006/relationships/hyperlink" Target="mailto:klaus.roebenack@&#8203;tu-dresden.de" TargetMode="External"/><Relationship Id="rId7" Type="http://schemas.openxmlformats.org/officeDocument/2006/relationships/footnotes" Target="footnotes.xml"/><Relationship Id="rId162" Type="http://schemas.openxmlformats.org/officeDocument/2006/relationships/hyperlink" Target="mailto:dorothee.kostrowski@tu-dresden.de" TargetMode="External"/><Relationship Id="rId183" Type="http://schemas.openxmlformats.org/officeDocument/2006/relationships/hyperlink" Target="https://tu-dresden.de/bu/bauingenieurwesen/die_fakultaet/karriere-jobs" TargetMode="External"/><Relationship Id="rId218" Type="http://schemas.openxmlformats.org/officeDocument/2006/relationships/hyperlink" Target="tel:+49351463-33399" TargetMode="External"/><Relationship Id="rId239" Type="http://schemas.openxmlformats.org/officeDocument/2006/relationships/hyperlink" Target="https://tu-dresden.de/bu/verkehr/ibb" TargetMode="External"/><Relationship Id="rId250" Type="http://schemas.openxmlformats.org/officeDocument/2006/relationships/hyperlink" Target="mailto:rainer.lasch@tu-dresden.de" TargetMode="External"/><Relationship Id="rId271" Type="http://schemas.openxmlformats.org/officeDocument/2006/relationships/footer" Target="footer4.xml"/><Relationship Id="rId24" Type="http://schemas.openxmlformats.org/officeDocument/2006/relationships/hyperlink" Target="tel:+49351463-43484" TargetMode="External"/><Relationship Id="rId45" Type="http://schemas.openxmlformats.org/officeDocument/2006/relationships/hyperlink" Target="https://tu-dresden.de/mn/math/geometrie" TargetMode="External"/><Relationship Id="rId66" Type="http://schemas.openxmlformats.org/officeDocument/2006/relationships/hyperlink" Target="https://tu-dresden.de/mn/psychologie/wop" TargetMode="External"/><Relationship Id="rId87" Type="http://schemas.openxmlformats.org/officeDocument/2006/relationships/hyperlink" Target="https://tu-dresden.de/gsw/phil/iso" TargetMode="External"/><Relationship Id="rId110" Type="http://schemas.openxmlformats.org/officeDocument/2006/relationships/hyperlink" Target="https://fsfw-dresden.de/" TargetMode="External"/><Relationship Id="rId131" Type="http://schemas.openxmlformats.org/officeDocument/2006/relationships/hyperlink" Target="https://tu-dresden.de/ing/elektrotechnik/ifa" TargetMode="External"/><Relationship Id="rId152" Type="http://schemas.openxmlformats.org/officeDocument/2006/relationships/hyperlink" Target="https://www.elbflorace.de/" TargetMode="External"/><Relationship Id="rId173" Type="http://schemas.openxmlformats.org/officeDocument/2006/relationships/hyperlink" Target="https://tu-dresden.de/ing/maschinenwesen/int/das-institut/agrarsystemtechnik" TargetMode="External"/><Relationship Id="rId194" Type="http://schemas.openxmlformats.org/officeDocument/2006/relationships/hyperlink" Target="https://tu-dresden.de/bu/bauingenieurwesen/geotechnik" TargetMode="External"/><Relationship Id="rId208" Type="http://schemas.openxmlformats.org/officeDocument/2006/relationships/hyperlink" Target="https://tu-dresden.de/bu/architektur/ibad" TargetMode="External"/><Relationship Id="rId229" Type="http://schemas.openxmlformats.org/officeDocument/2006/relationships/hyperlink" Target="mailto:anke.richter-baxendale@tu-dresden.de" TargetMode="External"/><Relationship Id="rId240" Type="http://schemas.openxmlformats.org/officeDocument/2006/relationships/hyperlink" Target="https://tu-dresden.de/bu/verkehr/ibv" TargetMode="External"/><Relationship Id="rId261" Type="http://schemas.openxmlformats.org/officeDocument/2006/relationships/hyperlink" Target="https://tu-dresden.de/bu/wirtschaft/die-fakultaet/professuren-lehrstuehle-und-forschungsgruppen/bwl" TargetMode="External"/><Relationship Id="rId14" Type="http://schemas.openxmlformats.org/officeDocument/2006/relationships/footer" Target="footer3.xml"/><Relationship Id="rId35" Type="http://schemas.openxmlformats.org/officeDocument/2006/relationships/hyperlink" Target="https://tu-dresden.de/mn/chemie/oc" TargetMode="External"/><Relationship Id="rId56" Type="http://schemas.openxmlformats.org/officeDocument/2006/relationships/hyperlink" Target="https://tu-dresden.de/mn/physik/ifmp" TargetMode="External"/><Relationship Id="rId77" Type="http://schemas.openxmlformats.org/officeDocument/2006/relationships/hyperlink" Target="https://tu-dresden.de/gsw/phil/iphil" TargetMode="External"/><Relationship Id="rId100" Type="http://schemas.openxmlformats.org/officeDocument/2006/relationships/hyperlink" Target="https://tu-dresden.de/gsw/ew/die-fakultaet/institute-und-professuren-neu" TargetMode="External"/><Relationship Id="rId8" Type="http://schemas.openxmlformats.org/officeDocument/2006/relationships/endnotes" Target="endnotes.xml"/><Relationship Id="rId98" Type="http://schemas.openxmlformats.org/officeDocument/2006/relationships/hyperlink" Target="https://tu-dresden.de/gsw/slk/slavistik" TargetMode="External"/><Relationship Id="rId121" Type="http://schemas.openxmlformats.org/officeDocument/2006/relationships/hyperlink" Target="mailto:gunar.matthies@&#8203;tu-dresden.de" TargetMode="External"/><Relationship Id="rId142" Type="http://schemas.openxmlformats.org/officeDocument/2006/relationships/hyperlink" Target="https://tu-dresden.de/ing/maschinenwesen" TargetMode="External"/><Relationship Id="rId163" Type="http://schemas.openxmlformats.org/officeDocument/2006/relationships/hyperlink" Target="https://tu-dresden.de/ing/maschinenwesen/ifkm" TargetMode="External"/><Relationship Id="rId184" Type="http://schemas.openxmlformats.org/officeDocument/2006/relationships/hyperlink" Target="mailto:gunar.matthies@&#8203;tu-dresden.de" TargetMode="External"/><Relationship Id="rId219" Type="http://schemas.openxmlformats.org/officeDocument/2006/relationships/hyperlink" Target="mailto:pruefungsamt-hydrowissenschaften@mailbox.tu-dresden.de" TargetMode="External"/><Relationship Id="rId230" Type="http://schemas.openxmlformats.org/officeDocument/2006/relationships/hyperlink" Target="mailto:gunar.matthies@&#8203;tu-dresden.de" TargetMode="External"/><Relationship Id="rId251" Type="http://schemas.openxmlformats.org/officeDocument/2006/relationships/hyperlink" Target="mailto:baerbel.fuerstenau@tu-dresden.de" TargetMode="External"/><Relationship Id="rId25" Type="http://schemas.openxmlformats.org/officeDocument/2006/relationships/hyperlink" Target="https://tu-dresden.de/mn/biologie/mikro" TargetMode="External"/><Relationship Id="rId46" Type="http://schemas.openxmlformats.org/officeDocument/2006/relationships/hyperlink" Target="https://tu-dresden.de/mn/math/stochastik" TargetMode="External"/><Relationship Id="rId67" Type="http://schemas.openxmlformats.org/officeDocument/2006/relationships/hyperlink" Target="mailto:ute.rieger@tu-dresden.de" TargetMode="External"/><Relationship Id="rId272" Type="http://schemas.openxmlformats.org/officeDocument/2006/relationships/fontTable" Target="fontTable.xml"/><Relationship Id="rId88" Type="http://schemas.openxmlformats.org/officeDocument/2006/relationships/hyperlink" Target="mailto:soziologie.sekr@tu-dresden.de" TargetMode="External"/><Relationship Id="rId111" Type="http://schemas.openxmlformats.org/officeDocument/2006/relationships/hyperlink" Target="https://tu-dresden.de/ing/informatik/ai" TargetMode="External"/><Relationship Id="rId132" Type="http://schemas.openxmlformats.org/officeDocument/2006/relationships/hyperlink" Target="https://tu-dresden.de/ing/elektrotechnik/eti" TargetMode="External"/><Relationship Id="rId153" Type="http://schemas.openxmlformats.org/officeDocument/2006/relationships/hyperlink" Target="https://dresden.euroavia.eu/" TargetMode="External"/><Relationship Id="rId174" Type="http://schemas.openxmlformats.org/officeDocument/2006/relationships/hyperlink" Target="https://tu-dresden.de/ing/maschinenwesen/ism" TargetMode="External"/><Relationship Id="rId195" Type="http://schemas.openxmlformats.org/officeDocument/2006/relationships/hyperlink" Target="https://tu-dresden.de/bu/bauingenieurwesen/imb" TargetMode="External"/><Relationship Id="rId209" Type="http://schemas.openxmlformats.org/officeDocument/2006/relationships/hyperlink" Target="https://tu-dresden.de/bu/architektur/iggd/darstellungslehre" TargetMode="External"/><Relationship Id="rId220" Type="http://schemas.openxmlformats.org/officeDocument/2006/relationships/hyperlink" Target="https://tu-dresden.de/bu/umwelt/geo/studium/jobs-und-praktika" TargetMode="External"/><Relationship Id="rId241" Type="http://schemas.openxmlformats.org/officeDocument/2006/relationships/hyperlink" Target="https://tu-dresden.de/bu/verkehr/ibv/bahnsysteme" TargetMode="External"/><Relationship Id="rId15" Type="http://schemas.openxmlformats.org/officeDocument/2006/relationships/image" Target="media/image2.wmf"/><Relationship Id="rId36" Type="http://schemas.openxmlformats.org/officeDocument/2006/relationships/hyperlink" Target="https://tu-dresden.de/mn/chemie/pc/pc2" TargetMode="External"/><Relationship Id="rId57" Type="http://schemas.openxmlformats.org/officeDocument/2006/relationships/hyperlink" Target="https://tu-dresden.de/mn/physik/iktp" TargetMode="External"/><Relationship Id="rId262" Type="http://schemas.openxmlformats.org/officeDocument/2006/relationships/hyperlink" Target="https://tu-dresden.de/bu/wirtschaft/die-fakultaet/professuren-lehrstuehle-und-forschungsgruppen/volkswirtschaftslehre" TargetMode="External"/><Relationship Id="rId78" Type="http://schemas.openxmlformats.org/officeDocument/2006/relationships/hyperlink" Target="mailto:steffi.prieskorn1@tu-dresden.de" TargetMode="External"/><Relationship Id="rId99" Type="http://schemas.openxmlformats.org/officeDocument/2006/relationships/hyperlink" Target="https://tud.stellenticket.de/de/offers/" TargetMode="External"/><Relationship Id="rId101" Type="http://schemas.openxmlformats.org/officeDocument/2006/relationships/hyperlink" Target="https://tu-dresden.de/gsw/ew/die-fakultaet/fachschaft/fachschaftsrat-ew-sp" TargetMode="External"/><Relationship Id="rId122" Type="http://schemas.openxmlformats.org/officeDocument/2006/relationships/hyperlink" Target="mailto:leon.urbas@tu-dresden.de" TargetMode="External"/><Relationship Id="rId143" Type="http://schemas.openxmlformats.org/officeDocument/2006/relationships/hyperlink" Target="mailto:gunar.matthies@&#8203;tu-dresden.de" TargetMode="External"/><Relationship Id="rId164" Type="http://schemas.openxmlformats.org/officeDocument/2006/relationships/hyperlink" Target="https://tu-dresden.de/ing/maschinenwesen/ilk" TargetMode="External"/><Relationship Id="rId185" Type="http://schemas.openxmlformats.org/officeDocument/2006/relationships/hyperlink" Target="mailto:jens.otto@tu-dresden.de" TargetMode="External"/><Relationship Id="rId9" Type="http://schemas.openxmlformats.org/officeDocument/2006/relationships/header" Target="header1.xml"/><Relationship Id="rId210" Type="http://schemas.openxmlformats.org/officeDocument/2006/relationships/hyperlink" Target="https://tu-dresden.de/bu/architektur/die-fakultaet/institute-und-professuren" TargetMode="External"/><Relationship Id="rId26" Type="http://schemas.openxmlformats.org/officeDocument/2006/relationships/hyperlink" Target="tel:+49351463-37595" TargetMode="External"/><Relationship Id="rId231" Type="http://schemas.openxmlformats.org/officeDocument/2006/relationships/hyperlink" Target="mailto:studiendekan-viw@mailbox.tu-dresden.de" TargetMode="External"/><Relationship Id="rId252" Type="http://schemas.openxmlformats.org/officeDocument/2006/relationships/hyperlink" Target="https://fsrwiwi.de/" TargetMode="External"/><Relationship Id="rId273" Type="http://schemas.openxmlformats.org/officeDocument/2006/relationships/theme" Target="theme/theme1.xml"/><Relationship Id="rId47" Type="http://schemas.openxmlformats.org/officeDocument/2006/relationships/hyperlink" Target="https://tu-dresden.de/mn/math/numerik" TargetMode="External"/><Relationship Id="rId68" Type="http://schemas.openxmlformats.org/officeDocument/2006/relationships/hyperlink" Target="https://tu-dresden.de/mn/psychologie/die-fakultaet/institute-und-professuren" TargetMode="External"/><Relationship Id="rId89" Type="http://schemas.openxmlformats.org/officeDocument/2006/relationships/hyperlink" Target="https://tu-dresden.de/gsw/phil/irget" TargetMode="External"/><Relationship Id="rId112" Type="http://schemas.openxmlformats.org/officeDocument/2006/relationships/hyperlink" Target="https://tu-dresden.de/ing/informatik/ki" TargetMode="External"/><Relationship Id="rId133" Type="http://schemas.openxmlformats.org/officeDocument/2006/relationships/hyperlink" Target="https://tu-dresden.de/ing/elektrotechnik/eti/ema" TargetMode="External"/><Relationship Id="rId154" Type="http://schemas.openxmlformats.org/officeDocument/2006/relationships/hyperlink" Target="https://star-dresden.de/wir/" TargetMode="External"/><Relationship Id="rId175" Type="http://schemas.openxmlformats.org/officeDocument/2006/relationships/hyperlink" Target="mailto:sekretariat-psm@mailbox.tu-dresden.de" TargetMode="External"/><Relationship Id="rId196" Type="http://schemas.openxmlformats.org/officeDocument/2006/relationships/hyperlink" Target="https://tu-dresden.de/bu/bauingenieurwesen/imf" TargetMode="External"/><Relationship Id="rId200" Type="http://schemas.openxmlformats.org/officeDocument/2006/relationships/hyperlink" Target="tel:+49351463-32817" TargetMode="External"/><Relationship Id="rId16" Type="http://schemas.openxmlformats.org/officeDocument/2006/relationships/image" Target="media/image3.wmf"/><Relationship Id="rId221" Type="http://schemas.openxmlformats.org/officeDocument/2006/relationships/hyperlink" Target="https://tu-dresden.de/bu/umwelt/hydro/studium/cservice" TargetMode="External"/><Relationship Id="rId242" Type="http://schemas.openxmlformats.org/officeDocument/2006/relationships/hyperlink" Target="mailto:bsrv@mailbox.tu-dresden.de" TargetMode="External"/><Relationship Id="rId263" Type="http://schemas.openxmlformats.org/officeDocument/2006/relationships/hyperlink" Target="https://tu-dresden.de/bu/wirtschaft/die-fakultaet/professuren/wirtschaftsinformatik" TargetMode="External"/><Relationship Id="rId37" Type="http://schemas.openxmlformats.org/officeDocument/2006/relationships/hyperlink" Target="https://tu-dresden.de/mn/chemie/anc/anc1" TargetMode="External"/><Relationship Id="rId58" Type="http://schemas.openxmlformats.org/officeDocument/2006/relationships/hyperlink" Target="https://tu-dresden.de/mn/physik/itp" TargetMode="External"/><Relationship Id="rId79" Type="http://schemas.openxmlformats.org/officeDocument/2006/relationships/hyperlink" Target="https://tu-dresden.de/gsw/phil/ikt" TargetMode="External"/><Relationship Id="rId102" Type="http://schemas.openxmlformats.org/officeDocument/2006/relationships/hyperlink" Target="http://www.fsrbp.de/" TargetMode="External"/><Relationship Id="rId123" Type="http://schemas.openxmlformats.org/officeDocument/2006/relationships/hyperlink" Target="mailto:gunar.matthies@&#8203;tu-dresden.de" TargetMode="External"/><Relationship Id="rId144" Type="http://schemas.openxmlformats.org/officeDocument/2006/relationships/hyperlink" Target="mailto:ivonne.herzog-schaudick@&#8203;tu-dresden.de" TargetMode="External"/><Relationship Id="rId90" Type="http://schemas.openxmlformats.org/officeDocument/2006/relationships/hyperlink" Target="mailto:irget@&#8203;tu-dresden.de" TargetMode="External"/><Relationship Id="rId165" Type="http://schemas.openxmlformats.org/officeDocument/2006/relationships/hyperlink" Target="mailto:maik.gude@tu-dresden.de" TargetMode="External"/><Relationship Id="rId186" Type="http://schemas.openxmlformats.org/officeDocument/2006/relationships/hyperlink" Target="https://tud-fsrbiw.de/" TargetMode="External"/><Relationship Id="rId211" Type="http://schemas.openxmlformats.org/officeDocument/2006/relationships/hyperlink" Target="https://tu-dresden.de/bu/architektur/ibk" TargetMode="External"/><Relationship Id="rId232" Type="http://schemas.openxmlformats.org/officeDocument/2006/relationships/hyperlink" Target="mailto:gunar.matthies@&#8203;tu-dresden.de" TargetMode="External"/><Relationship Id="rId253" Type="http://schemas.openxmlformats.org/officeDocument/2006/relationships/hyperlink" Target="https://vwi-dresden.de/ueber-uns/" TargetMode="External"/><Relationship Id="rId27" Type="http://schemas.openxmlformats.org/officeDocument/2006/relationships/hyperlink" Target="https://tu-dresden.de/mn/biologie/zoologie" TargetMode="External"/><Relationship Id="rId48" Type="http://schemas.openxmlformats.org/officeDocument/2006/relationships/hyperlink" Target="https://tu-dresden.de/mn/math/wir" TargetMode="External"/><Relationship Id="rId69" Type="http://schemas.openxmlformats.org/officeDocument/2006/relationships/hyperlink" Target="https://tu-dresden.de/mn/psychologie/lehrlern" TargetMode="External"/><Relationship Id="rId113" Type="http://schemas.openxmlformats.org/officeDocument/2006/relationships/hyperlink" Target="https://tu-dresden.de/ing/informatik/smt" TargetMode="External"/><Relationship Id="rId134" Type="http://schemas.openxmlformats.org/officeDocument/2006/relationships/hyperlink" Target="https://tu-dresden.de/ing/elektrotechnik/ieeh" TargetMode="External"/><Relationship Id="rId80" Type="http://schemas.openxmlformats.org/officeDocument/2006/relationships/hyperlink" Target="https://tu-dresden.de/gsw/phil/iet" TargetMode="External"/><Relationship Id="rId155" Type="http://schemas.openxmlformats.org/officeDocument/2006/relationships/hyperlink" Target="https://www.sav-deutschland.de/studierende/dersav/" TargetMode="External"/><Relationship Id="rId176" Type="http://schemas.openxmlformats.org/officeDocument/2006/relationships/hyperlink" Target="https://tu-dresden.de/ing/maschinenwesen/itla" TargetMode="External"/><Relationship Id="rId197" Type="http://schemas.openxmlformats.org/officeDocument/2006/relationships/hyperlink" Target="tel:+49351463-43232" TargetMode="External"/><Relationship Id="rId201" Type="http://schemas.openxmlformats.org/officeDocument/2006/relationships/hyperlink" Target="mailto:strassenbau@tu-dresden.de" TargetMode="External"/><Relationship Id="rId222" Type="http://schemas.openxmlformats.org/officeDocument/2006/relationships/hyperlink" Target="mailto:gunar.matthies@&#8203;tu-dresden.de" TargetMode="External"/><Relationship Id="rId243" Type="http://schemas.openxmlformats.org/officeDocument/2006/relationships/hyperlink" Target="https://tu-dresden.de/bu/verkehr/ila" TargetMode="External"/><Relationship Id="rId264" Type="http://schemas.openxmlformats.org/officeDocument/2006/relationships/hyperlink" Target="mailto:med-lehre@mailbox.tu-dresden.de" TargetMode="External"/><Relationship Id="rId17" Type="http://schemas.openxmlformats.org/officeDocument/2006/relationships/image" Target="media/image4.jpeg"/><Relationship Id="rId38" Type="http://schemas.openxmlformats.org/officeDocument/2006/relationships/hyperlink" Target="https://tu-dresden.de/mn/chemie/mc/mc1" TargetMode="External"/><Relationship Id="rId59" Type="http://schemas.openxmlformats.org/officeDocument/2006/relationships/hyperlink" Target="https://tud.stellenticket.de/de/offers/" TargetMode="External"/><Relationship Id="rId103" Type="http://schemas.openxmlformats.org/officeDocument/2006/relationships/hyperlink" Target="https://tu-dresden.de/gsw/ew/iew" TargetMode="External"/><Relationship Id="rId124" Type="http://schemas.openxmlformats.org/officeDocument/2006/relationships/hyperlink" Target="mailto:uwe.marschner@&#8203;tu-dresden.de" TargetMode="External"/><Relationship Id="rId70" Type="http://schemas.openxmlformats.org/officeDocument/2006/relationships/hyperlink" Target="mailto:sekretariat_psychlehrlern@mailbox.tu-dresden.de" TargetMode="External"/><Relationship Id="rId91" Type="http://schemas.openxmlformats.org/officeDocument/2006/relationships/hyperlink" Target="https://tu-dresden.de/gsw/phil/ifk" TargetMode="External"/><Relationship Id="rId145" Type="http://schemas.openxmlformats.org/officeDocument/2006/relationships/hyperlink" Target="mailto:thomas_walther@tu-dresden.de" TargetMode="External"/><Relationship Id="rId166" Type="http://schemas.openxmlformats.org/officeDocument/2006/relationships/hyperlink" Target="mailto:niels.modler@tu-dresden.de" TargetMode="External"/><Relationship Id="rId187" Type="http://schemas.openxmlformats.org/officeDocument/2006/relationships/hyperlink" Target="http://www.freunde-des-biw.de/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tu-dresden.de/bu/architektur/ifge/oeb" TargetMode="External"/><Relationship Id="rId233" Type="http://schemas.openxmlformats.org/officeDocument/2006/relationships/hyperlink" Target="mailto:studiendekan-vwi@mailbox.tu-dresden.de" TargetMode="External"/><Relationship Id="rId254" Type="http://schemas.openxmlformats.org/officeDocument/2006/relationships/hyperlink" Target="mailto:vwi@vwi-dresden.de" TargetMode="External"/><Relationship Id="rId28" Type="http://schemas.openxmlformats.org/officeDocument/2006/relationships/hyperlink" Target="tel:+49351463-39451" TargetMode="External"/><Relationship Id="rId49" Type="http://schemas.openxmlformats.org/officeDocument/2006/relationships/hyperlink" Target="https://tu-dresden.de/mn/math/cfd?set_language=de" TargetMode="External"/><Relationship Id="rId114" Type="http://schemas.openxmlformats.org/officeDocument/2006/relationships/hyperlink" Target="https://tu-dresden.de/ing/informatik/sya" TargetMode="External"/><Relationship Id="rId60" Type="http://schemas.openxmlformats.org/officeDocument/2006/relationships/hyperlink" Target="https://tu-dresden.de/mn/psychologie/die-fakultaet/institute-und-professuren" TargetMode="External"/><Relationship Id="rId81" Type="http://schemas.openxmlformats.org/officeDocument/2006/relationships/hyperlink" Target="https://tu-dresden.de/gsw/phil/ige" TargetMode="External"/><Relationship Id="rId135" Type="http://schemas.openxmlformats.org/officeDocument/2006/relationships/hyperlink" Target="https://www.ifte.de/" TargetMode="External"/><Relationship Id="rId156" Type="http://schemas.openxmlformats.org/officeDocument/2006/relationships/hyperlink" Target="https://www.vdi.de/ueber-uns/vdi-vor-ort/bezirksvereine/dresdner-bezirksverein-ev/bv-dresden/" TargetMode="External"/><Relationship Id="rId177" Type="http://schemas.openxmlformats.org/officeDocument/2006/relationships/hyperlink" Target="https://tu-dresden.de/ing/maschinenwesen/itm" TargetMode="External"/><Relationship Id="rId198" Type="http://schemas.openxmlformats.org/officeDocument/2006/relationships/hyperlink" Target="mailto:imf@mailbox.tu-dresden.de" TargetMode="External"/><Relationship Id="rId202" Type="http://schemas.openxmlformats.org/officeDocument/2006/relationships/hyperlink" Target="https://tu-dresden.de/bu/bauingenieurwesen/ish" TargetMode="External"/><Relationship Id="rId223" Type="http://schemas.openxmlformats.org/officeDocument/2006/relationships/hyperlink" Target="mailto:Goddert_v_Oheimb@tu-dresden.de" TargetMode="External"/><Relationship Id="rId244" Type="http://schemas.openxmlformats.org/officeDocument/2006/relationships/hyperlink" Target="https://tu-dresden.de/bu/verkehr/ivs" TargetMode="External"/><Relationship Id="rId18" Type="http://schemas.openxmlformats.org/officeDocument/2006/relationships/hyperlink" Target="https://tud.stellenticket.de/de/offers/" TargetMode="External"/><Relationship Id="rId39" Type="http://schemas.openxmlformats.org/officeDocument/2006/relationships/hyperlink" Target="https://tu-dresden.de/mn/chemie/lc" TargetMode="External"/><Relationship Id="rId265" Type="http://schemas.openxmlformats.org/officeDocument/2006/relationships/hyperlink" Target="https://www.medforum-dresden.de/index.php?/page/fachschaft.html" TargetMode="External"/><Relationship Id="rId50" Type="http://schemas.openxmlformats.org/officeDocument/2006/relationships/hyperlink" Target="https://tud.stellenticket.de/de/offers/" TargetMode="External"/><Relationship Id="rId104" Type="http://schemas.openxmlformats.org/officeDocument/2006/relationships/hyperlink" Target="https://tu-dresden.de/gsw/ew/ibbd" TargetMode="External"/><Relationship Id="rId125" Type="http://schemas.openxmlformats.org/officeDocument/2006/relationships/hyperlink" Target="tel:+4935121%2024%20990-20" TargetMode="External"/><Relationship Id="rId146" Type="http://schemas.openxmlformats.org/officeDocument/2006/relationships/hyperlink" Target="mailto:gunar.matthies@&#8203;tu-dresden.de" TargetMode="External"/><Relationship Id="rId167" Type="http://schemas.openxmlformats.org/officeDocument/2006/relationships/hyperlink" Target="https://tu-dresden.de/ing/maschinenwesen/ilr" TargetMode="External"/><Relationship Id="rId188" Type="http://schemas.openxmlformats.org/officeDocument/2006/relationships/hyperlink" Target="https://tu-dresden.de/bu/bauingenieurwesen/ibb" TargetMode="External"/><Relationship Id="rId71" Type="http://schemas.openxmlformats.org/officeDocument/2006/relationships/hyperlink" Target="https://tu-dresden.de/mn/psychologie/epsy" TargetMode="External"/><Relationship Id="rId92" Type="http://schemas.openxmlformats.org/officeDocument/2006/relationships/hyperlink" Target="mailto:ifk-sekretariat@mailbox.tu-dresden.de" TargetMode="External"/><Relationship Id="rId213" Type="http://schemas.openxmlformats.org/officeDocument/2006/relationships/hyperlink" Target="https://tu-dresden.de/bu/architektur/istb" TargetMode="External"/><Relationship Id="rId234" Type="http://schemas.openxmlformats.org/officeDocument/2006/relationships/hyperlink" Target="http://www.fsr-verkehr.de/startseite.htm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tu-dresden.de/mn/chemie/die-fakultaet/a-z" TargetMode="External"/><Relationship Id="rId255" Type="http://schemas.openxmlformats.org/officeDocument/2006/relationships/hyperlink" Target="http://www.vwi-dresden.de" TargetMode="External"/><Relationship Id="rId40" Type="http://schemas.openxmlformats.org/officeDocument/2006/relationships/hyperlink" Target="https://tu-dresden.de/mn/chemie/bc" TargetMode="External"/><Relationship Id="rId115" Type="http://schemas.openxmlformats.org/officeDocument/2006/relationships/hyperlink" Target="https://tu-dresden.de/ing/informatik/ti" TargetMode="External"/><Relationship Id="rId136" Type="http://schemas.openxmlformats.org/officeDocument/2006/relationships/hyperlink" Target="https://tu-dresden.de/ing/elektrotechnik/ifn" TargetMode="External"/><Relationship Id="rId157" Type="http://schemas.openxmlformats.org/officeDocument/2006/relationships/hyperlink" Target="https://www.facebook.com/ConnectINGTUDresden/" TargetMode="External"/><Relationship Id="rId178" Type="http://schemas.openxmlformats.org/officeDocument/2006/relationships/hyperlink" Target="mailto:chokri.cherif@tu-dresden.de" TargetMode="External"/><Relationship Id="rId61" Type="http://schemas.openxmlformats.org/officeDocument/2006/relationships/hyperlink" Target="http://fsrpsy.de/" TargetMode="External"/><Relationship Id="rId82" Type="http://schemas.openxmlformats.org/officeDocument/2006/relationships/hyperlink" Target="mailto:geschichte@mailbox.tu-dresden.de" TargetMode="External"/><Relationship Id="rId199" Type="http://schemas.openxmlformats.org/officeDocument/2006/relationships/hyperlink" Target="https://tu-dresden.de/bu/bauingenieurwesen/isb" TargetMode="External"/><Relationship Id="rId203" Type="http://schemas.openxmlformats.org/officeDocument/2006/relationships/hyperlink" Target="https://tu-dresden.de/bu/bauingenieurwesen/sdt" TargetMode="External"/><Relationship Id="rId19" Type="http://schemas.openxmlformats.org/officeDocument/2006/relationships/image" Target="media/image5.tiff"/><Relationship Id="rId224" Type="http://schemas.openxmlformats.org/officeDocument/2006/relationships/hyperlink" Target="https://tu-dresden.de/bu/umwelt/forst/studium/fsr/" TargetMode="External"/><Relationship Id="rId245" Type="http://schemas.openxmlformats.org/officeDocument/2006/relationships/hyperlink" Target="https://tu-dresden.de/bu/verkehr/vis" TargetMode="External"/><Relationship Id="rId266" Type="http://schemas.openxmlformats.org/officeDocument/2006/relationships/hyperlink" Target="mailto:fsr-oeffentlichkeitsarbeit@medforum-dresden.de" TargetMode="External"/><Relationship Id="rId30" Type="http://schemas.openxmlformats.org/officeDocument/2006/relationships/hyperlink" Target="mailto:referent@chemie.tu-dresden.de" TargetMode="External"/><Relationship Id="rId105" Type="http://schemas.openxmlformats.org/officeDocument/2006/relationships/hyperlink" Target="https://tu-dresden.de/gsw/ew/issw" TargetMode="External"/><Relationship Id="rId126" Type="http://schemas.openxmlformats.org/officeDocument/2006/relationships/hyperlink" Target="mailto:Thomas.Mikolajick@namlab.com" TargetMode="External"/><Relationship Id="rId147" Type="http://schemas.openxmlformats.org/officeDocument/2006/relationships/hyperlink" Target="mailto:clemens.felsmann@&#8203;tu-dresden.de" TargetMode="External"/><Relationship Id="rId168" Type="http://schemas.openxmlformats.org/officeDocument/2006/relationships/hyperlink" Target="mailto:raumfahrtsysteme@tu-dresden.de" TargetMode="External"/><Relationship Id="rId51" Type="http://schemas.openxmlformats.org/officeDocument/2006/relationships/hyperlink" Target="https://tu-dresden.de/mn/physik/die-fakultaet/institute-professuren" TargetMode="External"/><Relationship Id="rId72" Type="http://schemas.openxmlformats.org/officeDocument/2006/relationships/hyperlink" Target="mailto:Sylvia.Berg@tu-dresden.de" TargetMode="External"/><Relationship Id="rId93" Type="http://schemas.openxmlformats.org/officeDocument/2006/relationships/hyperlink" Target="mailto:dek-slk@mailbox.tu-dresden.de" TargetMode="External"/><Relationship Id="rId189" Type="http://schemas.openxmlformats.org/officeDocument/2006/relationships/hyperlink" Target="mailto:jens.otto@tu-dresden.de" TargetMode="External"/><Relationship Id="rId3" Type="http://schemas.openxmlformats.org/officeDocument/2006/relationships/numbering" Target="numbering.xml"/><Relationship Id="rId214" Type="http://schemas.openxmlformats.org/officeDocument/2006/relationships/hyperlink" Target="https://tu-dresden.de/bu/architektur/ila" TargetMode="External"/><Relationship Id="rId235" Type="http://schemas.openxmlformats.org/officeDocument/2006/relationships/hyperlink" Target="mailto:kontakt@fsr-verkehr.de" TargetMode="External"/><Relationship Id="rId256" Type="http://schemas.openxmlformats.org/officeDocument/2006/relationships/hyperlink" Target="mailto:tudresden@bme-hochschulgruppe.de" TargetMode="External"/><Relationship Id="rId116" Type="http://schemas.openxmlformats.org/officeDocument/2006/relationships/hyperlink" Target="https://tu-dresden.de/ing/informatik/thi" TargetMode="External"/><Relationship Id="rId137" Type="http://schemas.openxmlformats.org/officeDocument/2006/relationships/hyperlink" Target="mailto:angela.schober@&#8203;tu-dresden.de" TargetMode="External"/><Relationship Id="rId158" Type="http://schemas.openxmlformats.org/officeDocument/2006/relationships/hyperlink" Target="https://tud.link/3c5z" TargetMode="External"/><Relationship Id="rId20" Type="http://schemas.openxmlformats.org/officeDocument/2006/relationships/hyperlink" Target="mailto:fachschaftsrat.cmcb@mailbox.tu-dresden.de" TargetMode="External"/><Relationship Id="rId41" Type="http://schemas.openxmlformats.org/officeDocument/2006/relationships/hyperlink" Target="mailto:referent@chemie.tu-dresden.de" TargetMode="External"/><Relationship Id="rId62" Type="http://schemas.openxmlformats.org/officeDocument/2006/relationships/hyperlink" Target="https://tu-dresden.de/mn/psychologie/kknw" TargetMode="External"/><Relationship Id="rId83" Type="http://schemas.openxmlformats.org/officeDocument/2006/relationships/hyperlink" Target="https://tu-dresden.de/gsw/phil/ikm" TargetMode="External"/><Relationship Id="rId179" Type="http://schemas.openxmlformats.org/officeDocument/2006/relationships/hyperlink" Target="https://tu-dresden.de/ing/maschinenwesen/ifvu" TargetMode="External"/><Relationship Id="rId190" Type="http://schemas.openxmlformats.org/officeDocument/2006/relationships/hyperlink" Target="https://tu-dresden.de/bu/bauingenieurwesen/cib" TargetMode="External"/><Relationship Id="rId204" Type="http://schemas.openxmlformats.org/officeDocument/2006/relationships/hyperlink" Target="https://tu-dresden.de/bu/bauingenieurwesen/iwd" TargetMode="External"/><Relationship Id="rId225" Type="http://schemas.openxmlformats.org/officeDocument/2006/relationships/hyperlink" Target="mailto:fsrforst@mailbox.tu-dresden.de" TargetMode="External"/><Relationship Id="rId246" Type="http://schemas.openxmlformats.org/officeDocument/2006/relationships/hyperlink" Target="https://tu-dresden.de/bu/verkehr/ivw" TargetMode="External"/><Relationship Id="rId267" Type="http://schemas.openxmlformats.org/officeDocument/2006/relationships/hyperlink" Target="mailto:hans-georg.wagner@&#8203;tu-dresden.de" TargetMode="External"/><Relationship Id="rId106" Type="http://schemas.openxmlformats.org/officeDocument/2006/relationships/hyperlink" Target="mailto:gunar.matthies@&#8203;tu-dresden.de" TargetMode="External"/><Relationship Id="rId127" Type="http://schemas.openxmlformats.org/officeDocument/2006/relationships/hyperlink" Target="mailto:gunar.matthies@&#8203;tu-dresden.de" TargetMode="External"/><Relationship Id="rId10" Type="http://schemas.openxmlformats.org/officeDocument/2006/relationships/header" Target="header2.xml"/><Relationship Id="rId31" Type="http://schemas.openxmlformats.org/officeDocument/2006/relationships/hyperlink" Target="mailto:dekanat.chemie@tu-dresden.de" TargetMode="External"/><Relationship Id="rId52" Type="http://schemas.openxmlformats.org/officeDocument/2006/relationships/hyperlink" Target="mailto:referent@chemie.tu-dresden.de" TargetMode="External"/><Relationship Id="rId73" Type="http://schemas.openxmlformats.org/officeDocument/2006/relationships/hyperlink" Target="mailto:jana.arnold@tu-dresden.de" TargetMode="External"/><Relationship Id="rId94" Type="http://schemas.openxmlformats.org/officeDocument/2006/relationships/hyperlink" Target="https://tu-dresden.de/gsw/slk/anglistik_amerikanistik" TargetMode="External"/><Relationship Id="rId148" Type="http://schemas.openxmlformats.org/officeDocument/2006/relationships/hyperlink" Target="mailto:gunar.matthies@&#8203;tu-dresden.de" TargetMode="External"/><Relationship Id="rId169" Type="http://schemas.openxmlformats.org/officeDocument/2006/relationships/hyperlink" Target="https://tu-dresden.de/ing/maschinenwesen/imm" TargetMode="External"/><Relationship Id="rId4" Type="http://schemas.openxmlformats.org/officeDocument/2006/relationships/styles" Target="styles.xml"/><Relationship Id="rId180" Type="http://schemas.openxmlformats.org/officeDocument/2006/relationships/hyperlink" Target="mailto:evt@mailbox.tu-dresden.de" TargetMode="External"/><Relationship Id="rId215" Type="http://schemas.openxmlformats.org/officeDocument/2006/relationships/hyperlink" Target="tel:+49351463-31305" TargetMode="External"/><Relationship Id="rId236" Type="http://schemas.openxmlformats.org/officeDocument/2006/relationships/hyperlink" Target="https://spaetverkehr.de/kmv/" TargetMode="External"/><Relationship Id="rId257" Type="http://schemas.openxmlformats.org/officeDocument/2006/relationships/hyperlink" Target="mailto:Student-sachsen@bvl.de" TargetMode="External"/><Relationship Id="rId42" Type="http://schemas.openxmlformats.org/officeDocument/2006/relationships/hyperlink" Target="mailto:gunar.matthies@&#8203;tu-dresden.de" TargetMode="External"/><Relationship Id="rId84" Type="http://schemas.openxmlformats.org/officeDocument/2006/relationships/hyperlink" Target="mailto:karin.kern@&#8203;tu-dresden.de" TargetMode="External"/><Relationship Id="rId138" Type="http://schemas.openxmlformats.org/officeDocument/2006/relationships/hyperlink" Target="https://tu-dresden.de/ing/elektrotechnik/ife" TargetMode="External"/><Relationship Id="rId191" Type="http://schemas.openxmlformats.org/officeDocument/2006/relationships/hyperlink" Target="https://tu-dresden.de/bu/bauingenieurwesen/bauko" TargetMode="External"/><Relationship Id="rId205" Type="http://schemas.openxmlformats.org/officeDocument/2006/relationships/hyperlink" Target="mailto:gunar.matthies@&#8203;tu-dresden.de" TargetMode="External"/><Relationship Id="rId247" Type="http://schemas.openxmlformats.org/officeDocument/2006/relationships/hyperlink" Target="mailto:kerstin.gessner@vwi.tu-dresden.de" TargetMode="External"/><Relationship Id="rId107" Type="http://schemas.openxmlformats.org/officeDocument/2006/relationships/hyperlink" Target="mailto:studiendekan.inf@tu-dresden.de" TargetMode="External"/><Relationship Id="rId11" Type="http://schemas.openxmlformats.org/officeDocument/2006/relationships/footer" Target="footer1.xml"/><Relationship Id="rId53" Type="http://schemas.openxmlformats.org/officeDocument/2006/relationships/hyperlink" Target="mailto:dekanat.physik@tu-dresden.de" TargetMode="External"/><Relationship Id="rId149" Type="http://schemas.openxmlformats.org/officeDocument/2006/relationships/hyperlink" Target="mailto:uwe.marschner@&#8203;tu-dresden.d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SG86\1_Verwaltung\1_5_Team_Intern\1_5_2_Vorlagen_Briefe_Etiketten\Briefk&#246;pfe_TUD\2022.02_Brief_TUD_ZUV_dt_extern_barrierefrei.dotx" TargetMode="External"/></Relationships>
</file>

<file path=word/theme/theme1.xml><?xml version="1.0" encoding="utf-8"?>
<a:theme xmlns:a="http://schemas.openxmlformats.org/drawingml/2006/main" name="DesignTUD">
  <a:themeElements>
    <a:clrScheme name="TUD_Farben">
      <a:dk1>
        <a:srgbClr val="00305E"/>
      </a:dk1>
      <a:lt1>
        <a:srgbClr val="FFFFFF"/>
      </a:lt1>
      <a:dk2>
        <a:srgbClr val="00305E"/>
      </a:dk2>
      <a:lt2>
        <a:srgbClr val="727879"/>
      </a:lt2>
      <a:accent1>
        <a:srgbClr val="009EE0"/>
      </a:accent1>
      <a:accent2>
        <a:srgbClr val="006AB3"/>
      </a:accent2>
      <a:accent3>
        <a:srgbClr val="6AB023"/>
      </a:accent3>
      <a:accent4>
        <a:srgbClr val="007D40"/>
      </a:accent4>
      <a:accent5>
        <a:srgbClr val="93107E"/>
      </a:accent5>
      <a:accent6>
        <a:srgbClr val="54378A"/>
      </a:accent6>
      <a:hlink>
        <a:srgbClr val="009EE0"/>
      </a:hlink>
      <a:folHlink>
        <a:srgbClr val="006AB3"/>
      </a:folHlink>
    </a:clrScheme>
    <a:fontScheme name="TUD_Open Sans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esignTUD" id="{296A4A34-E54B-415C-A674-083E74957EA9}" vid="{56682F02-8EBF-4258-8FDD-C81907114E0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3B6691CF-7ED9-40D0-B855-D565C55D1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2022.02_Brief_TUD_ZUV_dt_extern_barrierefrei.dotx</Template>
  <TotalTime>0</TotalTime>
  <Pages>3</Pages>
  <Words>2594</Words>
  <Characters>39829</Characters>
  <Application>Microsoft Office Word</Application>
  <DocSecurity>0</DocSecurity>
  <Lines>331</Lines>
  <Paragraphs>84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TUD-Brief-Vorlage_ZUV_deutsch</vt:lpstr>
    </vt:vector>
  </TitlesOfParts>
  <Company>TU Dresden</Company>
  <LinksUpToDate>false</LinksUpToDate>
  <CharactersWithSpaces>42339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TUD-Brief-Vorlage_ZUV_deutsch</dc:title>
  <dc:subject>Briefvorlage</dc:subject>
  <dc:creator>Wildenhain,Susan</dc:creator>
  <cp:keywords/>
  <dc:description/>
  <cp:lastModifiedBy>Wildenhain,Susan</cp:lastModifiedBy>
  <cp:revision>128</cp:revision>
  <cp:lastPrinted>2021-06-01T11:13:00Z</cp:lastPrinted>
  <dcterms:created xsi:type="dcterms:W3CDTF">2022-04-04T10:51:00Z</dcterms:created>
  <dcterms:modified xsi:type="dcterms:W3CDTF">2024-07-30T08:04:00Z</dcterms:modified>
  <cp:category>Vorlage</cp:category>
</cp:coreProperties>
</file>